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E029C" w14:textId="77777777" w:rsidR="006A1EFC" w:rsidRPr="00CF7E50" w:rsidRDefault="006A1EFC" w:rsidP="00552102">
      <w:pPr>
        <w:spacing w:after="0" w:line="240" w:lineRule="auto"/>
        <w:ind w:left="206" w:right="9"/>
        <w:rPr>
          <w:rFonts w:eastAsia="Times New Roman" w:cstheme="minorHAnsi"/>
          <w:sz w:val="44"/>
          <w:szCs w:val="20"/>
        </w:rPr>
      </w:pPr>
    </w:p>
    <w:p w14:paraId="70955361" w14:textId="146E430F" w:rsidR="006A1EFC" w:rsidRPr="00CF7E50" w:rsidRDefault="006A1EFC" w:rsidP="00552102">
      <w:pPr>
        <w:spacing w:after="0" w:line="240" w:lineRule="auto"/>
        <w:ind w:left="206" w:right="9"/>
        <w:rPr>
          <w:rFonts w:eastAsia="Times New Roman" w:cstheme="minorHAnsi"/>
          <w:sz w:val="44"/>
          <w:szCs w:val="20"/>
        </w:rPr>
      </w:pPr>
    </w:p>
    <w:p w14:paraId="19A0C052" w14:textId="77777777" w:rsidR="006A1EFC" w:rsidRPr="00CF7E50" w:rsidRDefault="006A1EFC" w:rsidP="00552102">
      <w:pPr>
        <w:spacing w:after="0" w:line="240" w:lineRule="auto"/>
        <w:ind w:left="206" w:right="9"/>
        <w:rPr>
          <w:rFonts w:eastAsia="Times New Roman" w:cstheme="minorHAnsi"/>
          <w:sz w:val="44"/>
          <w:szCs w:val="20"/>
        </w:rPr>
      </w:pPr>
    </w:p>
    <w:p w14:paraId="3608C75E" w14:textId="77777777" w:rsidR="006A1EFC" w:rsidRPr="00CF7E50" w:rsidRDefault="006A1EFC" w:rsidP="00552102">
      <w:pPr>
        <w:spacing w:after="0" w:line="240" w:lineRule="auto"/>
        <w:ind w:left="206" w:right="9"/>
        <w:rPr>
          <w:rFonts w:eastAsia="Times New Roman" w:cstheme="minorHAnsi"/>
          <w:sz w:val="44"/>
          <w:szCs w:val="20"/>
        </w:rPr>
      </w:pPr>
    </w:p>
    <w:p w14:paraId="524DC437" w14:textId="77777777" w:rsidR="006A1EFC" w:rsidRPr="00CF7E50" w:rsidRDefault="006A1EFC" w:rsidP="00552102">
      <w:pPr>
        <w:spacing w:after="0" w:line="240" w:lineRule="auto"/>
        <w:ind w:left="206" w:right="9"/>
        <w:rPr>
          <w:rFonts w:eastAsia="Times New Roman" w:cstheme="minorHAnsi"/>
          <w:sz w:val="44"/>
          <w:szCs w:val="20"/>
        </w:rPr>
      </w:pPr>
    </w:p>
    <w:p w14:paraId="6DBC5835" w14:textId="04DF3C13" w:rsidR="006A1EFC" w:rsidRPr="00CF7E50" w:rsidRDefault="00B04490" w:rsidP="00552102">
      <w:pPr>
        <w:spacing w:after="0" w:line="240" w:lineRule="auto"/>
        <w:ind w:left="206" w:right="9"/>
        <w:jc w:val="center"/>
        <w:rPr>
          <w:rFonts w:eastAsia="Times New Roman" w:cstheme="minorHAnsi"/>
          <w:sz w:val="44"/>
          <w:szCs w:val="20"/>
        </w:rPr>
      </w:pPr>
      <w:r w:rsidRPr="00CF7E50">
        <w:rPr>
          <w:rFonts w:eastAsia="Times New Roman" w:cstheme="minorHAnsi"/>
          <w:sz w:val="44"/>
          <w:szCs w:val="20"/>
        </w:rPr>
        <w:t xml:space="preserve">Statut Szkoły Podstawowej </w:t>
      </w:r>
      <w:r w:rsidR="006A1EFC" w:rsidRPr="00CF7E50">
        <w:rPr>
          <w:rFonts w:eastAsia="Times New Roman" w:cstheme="minorHAnsi"/>
          <w:sz w:val="44"/>
          <w:szCs w:val="20"/>
        </w:rPr>
        <w:br/>
      </w:r>
      <w:r w:rsidR="0027267C" w:rsidRPr="00CF7E50">
        <w:rPr>
          <w:rFonts w:eastAsia="Times New Roman" w:cstheme="minorHAnsi"/>
          <w:sz w:val="44"/>
          <w:szCs w:val="20"/>
        </w:rPr>
        <w:t>im.</w:t>
      </w:r>
      <w:r w:rsidR="00CF7E50" w:rsidRPr="00CF7E50">
        <w:rPr>
          <w:rFonts w:eastAsia="Times New Roman" w:cstheme="minorHAnsi"/>
          <w:sz w:val="44"/>
          <w:szCs w:val="20"/>
        </w:rPr>
        <w:t xml:space="preserve"> </w:t>
      </w:r>
      <w:r w:rsidR="003D1BA4" w:rsidRPr="00CF7E50">
        <w:rPr>
          <w:rFonts w:eastAsia="Times New Roman" w:cstheme="minorHAnsi"/>
          <w:sz w:val="44"/>
          <w:szCs w:val="20"/>
        </w:rPr>
        <w:t>Bohateró</w:t>
      </w:r>
      <w:r w:rsidR="00B44119">
        <w:rPr>
          <w:rFonts w:eastAsia="Times New Roman" w:cstheme="minorHAnsi"/>
          <w:sz w:val="44"/>
          <w:szCs w:val="20"/>
        </w:rPr>
        <w:t>w </w:t>
      </w:r>
      <w:r w:rsidR="003D1BA4" w:rsidRPr="00CF7E50">
        <w:rPr>
          <w:rFonts w:eastAsia="Times New Roman" w:cstheme="minorHAnsi"/>
          <w:sz w:val="44"/>
          <w:szCs w:val="20"/>
        </w:rPr>
        <w:t>Armi</w:t>
      </w:r>
      <w:r w:rsidR="00B44119">
        <w:rPr>
          <w:rFonts w:eastAsia="Times New Roman" w:cstheme="minorHAnsi"/>
          <w:sz w:val="44"/>
          <w:szCs w:val="20"/>
        </w:rPr>
        <w:t>i </w:t>
      </w:r>
      <w:r w:rsidR="003D1BA4" w:rsidRPr="00CF7E50">
        <w:rPr>
          <w:rFonts w:eastAsia="Times New Roman" w:cstheme="minorHAnsi"/>
          <w:sz w:val="44"/>
          <w:szCs w:val="20"/>
        </w:rPr>
        <w:t xml:space="preserve">Krajowej </w:t>
      </w:r>
      <w:r w:rsidR="00B44119">
        <w:rPr>
          <w:rFonts w:eastAsia="Times New Roman" w:cstheme="minorHAnsi"/>
          <w:sz w:val="44"/>
          <w:szCs w:val="20"/>
        </w:rPr>
        <w:t>w </w:t>
      </w:r>
      <w:r w:rsidR="003D1BA4" w:rsidRPr="00CF7E50">
        <w:rPr>
          <w:rFonts w:eastAsia="Times New Roman" w:cstheme="minorHAnsi"/>
          <w:sz w:val="44"/>
          <w:szCs w:val="20"/>
        </w:rPr>
        <w:t>Prusach</w:t>
      </w:r>
    </w:p>
    <w:p w14:paraId="43AC13E5" w14:textId="5758102F" w:rsidR="00552102" w:rsidRPr="00CF7E50" w:rsidRDefault="00552102" w:rsidP="00552102">
      <w:pPr>
        <w:spacing w:after="0" w:line="240" w:lineRule="auto"/>
        <w:ind w:left="206" w:right="9"/>
        <w:jc w:val="center"/>
        <w:rPr>
          <w:rFonts w:eastAsia="Times New Roman" w:cstheme="minorHAnsi"/>
          <w:sz w:val="44"/>
          <w:szCs w:val="20"/>
        </w:rPr>
      </w:pPr>
      <w:r w:rsidRPr="00CF7E50">
        <w:rPr>
          <w:rFonts w:eastAsia="Times New Roman" w:cstheme="minorHAnsi"/>
          <w:noProof/>
          <w:sz w:val="44"/>
          <w:szCs w:val="20"/>
        </w:rPr>
        <w:drawing>
          <wp:inline distT="0" distB="0" distL="0" distR="0" wp14:anchorId="6871D175" wp14:editId="675E7937">
            <wp:extent cx="3013863" cy="3145643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854" cy="315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B304E" w14:textId="77777777" w:rsidR="006A1EFC" w:rsidRPr="00CF7E50" w:rsidRDefault="006A1EFC" w:rsidP="00552102">
      <w:pPr>
        <w:spacing w:after="0" w:line="240" w:lineRule="auto"/>
        <w:rPr>
          <w:rFonts w:eastAsia="Times New Roman" w:cstheme="minorHAnsi"/>
          <w:sz w:val="44"/>
          <w:szCs w:val="20"/>
        </w:rPr>
      </w:pPr>
      <w:r w:rsidRPr="00CF7E50">
        <w:rPr>
          <w:rFonts w:eastAsia="Times New Roman" w:cstheme="minorHAnsi"/>
          <w:sz w:val="44"/>
          <w:szCs w:val="20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92407489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7720AAC" w14:textId="3363ED10" w:rsidR="00CF7E50" w:rsidRDefault="00CF7E50">
          <w:pPr>
            <w:pStyle w:val="Nagwekspisutreci"/>
          </w:pPr>
          <w:r>
            <w:t>Spis treści</w:t>
          </w:r>
        </w:p>
        <w:p w14:paraId="665F4871" w14:textId="3FB5E6F6" w:rsidR="00423D1F" w:rsidRDefault="00CF7E50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r w:rsidRPr="00521DAA">
            <w:rPr>
              <w:sz w:val="18"/>
              <w:szCs w:val="18"/>
            </w:rPr>
            <w:fldChar w:fldCharType="begin"/>
          </w:r>
          <w:r w:rsidRPr="00521DAA">
            <w:rPr>
              <w:sz w:val="18"/>
              <w:szCs w:val="18"/>
            </w:rPr>
            <w:instrText xml:space="preserve"> TOC \o "1-3" \h \z \u </w:instrText>
          </w:r>
          <w:r w:rsidRPr="00521DAA">
            <w:rPr>
              <w:sz w:val="18"/>
              <w:szCs w:val="18"/>
            </w:rPr>
            <w:fldChar w:fldCharType="separate"/>
          </w:r>
          <w:hyperlink w:anchor="_Toc239952392" w:history="1">
            <w:r w:rsidR="00423D1F" w:rsidRPr="00DC6802">
              <w:rPr>
                <w:rStyle w:val="Hipercze"/>
                <w:rFonts w:eastAsia="Cambria"/>
                <w:noProof/>
              </w:rPr>
              <w:t>Rozdział I Przepisy definiujące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_Toc239952392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06B0604" w14:textId="481BD1DB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393" w:history="1">
            <w:r w:rsidR="00423D1F" w:rsidRPr="00DC6802">
              <w:rPr>
                <w:rStyle w:val="Hipercze"/>
                <w:rFonts w:eastAsia="Cambria"/>
                <w:noProof/>
              </w:rPr>
              <w:t>§ 1. Podstawa istnienia Szkoły Podstawowej im. Bohaterów Armii Krajowej w Prusach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_Toc239952393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54D2C807" w14:textId="59C600E1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394" w:history="1">
            <w:r w:rsidR="00423D1F" w:rsidRPr="00DC6802">
              <w:rPr>
                <w:rStyle w:val="Hipercze"/>
                <w:rFonts w:eastAsia="Cambria"/>
                <w:noProof/>
              </w:rPr>
              <w:t>§ 2. Określenia używane w statucie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_Toc239952394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550A90F" w14:textId="0FFB2194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395" w:history="1">
            <w:r w:rsidR="00423D1F" w:rsidRPr="00DC6802">
              <w:rPr>
                <w:rStyle w:val="Hipercze"/>
                <w:rFonts w:eastAsia="Cambria"/>
                <w:noProof/>
              </w:rPr>
              <w:t>Rozdział II Nazwa i siedziba 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_Toc239952395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272693B" w14:textId="367E0486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396" w:history="1">
            <w:r w:rsidR="00423D1F" w:rsidRPr="00DC6802">
              <w:rPr>
                <w:rStyle w:val="Hipercze"/>
                <w:rFonts w:eastAsia="Cambria"/>
                <w:noProof/>
              </w:rPr>
              <w:t>§ 1. Nazwa 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_Toc239952396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A3BF2E6" w14:textId="26DD5F2A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397" w:history="1">
            <w:r w:rsidR="00423D1F" w:rsidRPr="00DC6802">
              <w:rPr>
                <w:rStyle w:val="Hipercze"/>
                <w:rFonts w:eastAsia="Cambria"/>
                <w:noProof/>
              </w:rPr>
              <w:t>§ 2. Siedziba 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_Toc239952397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58E21BC6" w14:textId="18598817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398" w:history="1">
            <w:r w:rsidR="00423D1F" w:rsidRPr="00DC6802">
              <w:rPr>
                <w:rStyle w:val="Hipercze"/>
                <w:rFonts w:eastAsia="Cambria"/>
                <w:noProof/>
              </w:rPr>
              <w:t>§ 3. Ceremoniał szkolny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_Toc239952398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55059F0" w14:textId="06FC61E1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399" w:history="1">
            <w:r w:rsidR="00423D1F" w:rsidRPr="00DC6802">
              <w:rPr>
                <w:rStyle w:val="Hipercze"/>
                <w:rFonts w:eastAsia="Cambria"/>
                <w:noProof/>
              </w:rPr>
              <w:t>Rozdział III Organ prowadzący i inne informacje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_Toc239952399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6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6973251" w14:textId="0EEC4865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00" w:history="1">
            <w:r w:rsidR="00423D1F" w:rsidRPr="00DC6802">
              <w:rPr>
                <w:rStyle w:val="Hipercze"/>
                <w:rFonts w:eastAsia="Cambria"/>
                <w:noProof/>
              </w:rPr>
              <w:t>§ 1. Organ prowadzący, organ nadzorujący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_Toc239952400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6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11721715" w14:textId="786C7499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01" w:history="1">
            <w:r w:rsidR="00423D1F" w:rsidRPr="00DC6802">
              <w:rPr>
                <w:rStyle w:val="Hipercze"/>
                <w:rFonts w:eastAsia="Cambria"/>
                <w:noProof/>
              </w:rPr>
              <w:t>§ 2. Mienie szkoły, kadra, obwód 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_Toc239952401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6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60EC494F" w14:textId="760BEAF4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02" w:history="1">
            <w:r w:rsidR="00423D1F" w:rsidRPr="00DC6802">
              <w:rPr>
                <w:rStyle w:val="Hipercze"/>
                <w:rFonts w:eastAsia="Cambria"/>
                <w:noProof/>
              </w:rPr>
              <w:t>Rozdział IV Cele i zadania 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_Toc239952402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6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63C53CE1" w14:textId="6968F1AE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03" w:history="1">
            <w:r w:rsidR="00423D1F" w:rsidRPr="00DC6802">
              <w:rPr>
                <w:rStyle w:val="Hipercze"/>
                <w:rFonts w:eastAsia="Cambria"/>
                <w:noProof/>
              </w:rPr>
              <w:t>§ 1. Cele i zadania 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_Toc239952403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6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0BD7422" w14:textId="4C28F117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04" w:history="1">
            <w:r w:rsidR="00423D1F" w:rsidRPr="00DC6802">
              <w:rPr>
                <w:rStyle w:val="Hipercze"/>
                <w:rFonts w:eastAsia="Cambria"/>
                <w:noProof/>
              </w:rPr>
              <w:t>§ 2. Zakres i sposób wykonywania zadań opiekuńczych 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_Toc239952404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8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1F1D0183" w14:textId="33B87E0A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05" w:history="1">
            <w:r w:rsidR="00423D1F" w:rsidRPr="00DC6802">
              <w:rPr>
                <w:rStyle w:val="Hipercze"/>
                <w:rFonts w:eastAsia="Cambria"/>
                <w:noProof/>
              </w:rPr>
              <w:t>§ 3. Formy opieki i pomocy uczniom, którym z przyczyn rozwojowych, rodzinnych lub losowych jest potrzebna pomoc i wsparcie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_Toc239952405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8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6CFCB2B" w14:textId="620D8668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06" w:history="1">
            <w:r w:rsidR="00423D1F" w:rsidRPr="00DC6802">
              <w:rPr>
                <w:rStyle w:val="Hipercze"/>
                <w:rFonts w:eastAsia="Cambria"/>
                <w:noProof/>
              </w:rPr>
              <w:t>Rozdział V Organy szkoły i ich kompetencje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_Toc239952406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9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5CB1FC86" w14:textId="2009283A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07" w:history="1">
            <w:r w:rsidR="00423D1F" w:rsidRPr="00DC6802">
              <w:rPr>
                <w:rStyle w:val="Hipercze"/>
                <w:rFonts w:eastAsia="Cambria"/>
                <w:noProof/>
              </w:rPr>
              <w:t>§ 1. Organy 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_Toc239952407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9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3317A98" w14:textId="65401170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08" w:history="1">
            <w:r w:rsidR="00423D1F" w:rsidRPr="00DC6802">
              <w:rPr>
                <w:rStyle w:val="Hipercze"/>
                <w:rFonts w:eastAsia="Cambria"/>
                <w:noProof/>
              </w:rPr>
              <w:t>§ 2. Dyrektor 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_Toc239952408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9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0C38F1DD" w14:textId="5718B0B6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09" w:history="1">
            <w:r w:rsidR="00423D1F" w:rsidRPr="00DC6802">
              <w:rPr>
                <w:rStyle w:val="Hipercze"/>
                <w:rFonts w:eastAsia="Cambria"/>
                <w:noProof/>
              </w:rPr>
              <w:t>§ 3. Rada pedagogiczna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_Toc239952409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10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FA35A30" w14:textId="5CB918C2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10" w:history="1">
            <w:r w:rsidR="00423D1F" w:rsidRPr="00DC6802">
              <w:rPr>
                <w:rStyle w:val="Hipercze"/>
                <w:rFonts w:eastAsia="Cambria"/>
                <w:noProof/>
              </w:rPr>
              <w:t>§ 4. Rada Rodziców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_Toc239952410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11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8C7D867" w14:textId="0E508A23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11" w:history="1">
            <w:r w:rsidR="00423D1F" w:rsidRPr="00DC6802">
              <w:rPr>
                <w:rStyle w:val="Hipercze"/>
                <w:rFonts w:eastAsia="Cambria"/>
                <w:noProof/>
              </w:rPr>
              <w:t>§ 5. Samorząd Uczniowski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_Toc239952411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12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65C5AFB9" w14:textId="42C3378F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12" w:history="1">
            <w:r w:rsidR="00423D1F" w:rsidRPr="00DC6802">
              <w:rPr>
                <w:rStyle w:val="Hipercze"/>
                <w:rFonts w:eastAsia="Cambria"/>
                <w:noProof/>
              </w:rPr>
              <w:t>§ 6. Koordynator do spraw bezpieczeństwa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_Toc239952412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12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6BF330E9" w14:textId="232678BE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13" w:history="1">
            <w:r w:rsidR="00423D1F" w:rsidRPr="00DC6802">
              <w:rPr>
                <w:rStyle w:val="Hipercze"/>
                <w:rFonts w:eastAsia="Cambria"/>
                <w:noProof/>
              </w:rPr>
              <w:t>§ 7. Rzecznik Praw Ucznia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_Toc239952413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12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6BA83947" w14:textId="21F83FAB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14" w:history="1">
            <w:r w:rsidR="00423D1F" w:rsidRPr="00DC6802">
              <w:rPr>
                <w:rStyle w:val="Hipercze"/>
                <w:rFonts w:eastAsia="Cambria"/>
                <w:noProof/>
              </w:rPr>
              <w:t>Rozdział VI Rozwiązywanie sporów między organami 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_Toc239952414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13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FAA4285" w14:textId="1DF6446D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15" w:history="1">
            <w:r w:rsidR="00423D1F" w:rsidRPr="00DC6802">
              <w:rPr>
                <w:rStyle w:val="Hipercze"/>
                <w:rFonts w:eastAsia="Cambria"/>
                <w:noProof/>
              </w:rPr>
              <w:t>Rozdział VII Nauczycielskie zespoły problemowo-zadaniowe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_Toc239952415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13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1C6A72F" w14:textId="5897FB85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16" w:history="1">
            <w:r w:rsidR="00423D1F" w:rsidRPr="00DC6802">
              <w:rPr>
                <w:rStyle w:val="Hipercze"/>
                <w:rFonts w:eastAsia="Cambria"/>
                <w:noProof/>
              </w:rPr>
              <w:t>Rozdział VIII Organizacja pracy 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_Toc239952416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D0878C3" w14:textId="5C5A0AAF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17" w:history="1">
            <w:r w:rsidR="00423D1F" w:rsidRPr="00DC6802">
              <w:rPr>
                <w:rStyle w:val="Hipercze"/>
                <w:rFonts w:eastAsia="Cambria"/>
                <w:noProof/>
              </w:rPr>
              <w:t>§ 1. Baza 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_Toc239952417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90D9DA4" w14:textId="3A6A9031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18" w:history="1">
            <w:r w:rsidR="00423D1F" w:rsidRPr="00DC6802">
              <w:rPr>
                <w:rStyle w:val="Hipercze"/>
                <w:rFonts w:eastAsia="Cambria"/>
                <w:noProof/>
              </w:rPr>
              <w:t>§ 2. Biblioteka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_Toc239952418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5A657D62" w14:textId="6C4330A9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19" w:history="1">
            <w:r w:rsidR="00423D1F" w:rsidRPr="00DC6802">
              <w:rPr>
                <w:rStyle w:val="Hipercze"/>
                <w:rFonts w:eastAsia="Cambria"/>
                <w:noProof/>
              </w:rPr>
              <w:t>§ 3. Świetlica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_Toc239952419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02880C85" w14:textId="10007F75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20" w:history="1">
            <w:r w:rsidR="00423D1F" w:rsidRPr="00DC6802">
              <w:rPr>
                <w:rStyle w:val="Hipercze"/>
                <w:rFonts w:eastAsia="Cambria"/>
                <w:noProof/>
              </w:rPr>
              <w:t>§ 4. Rok szkolny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_Toc239952420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854FDB8" w14:textId="22FC5F00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21" w:history="1">
            <w:r w:rsidR="00423D1F" w:rsidRPr="00DC6802">
              <w:rPr>
                <w:rStyle w:val="Hipercze"/>
                <w:rFonts w:eastAsia="Cambria"/>
                <w:noProof/>
              </w:rPr>
              <w:t>§ 5. Organizacja zajęć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_Toc239952421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F96468D" w14:textId="016600A5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22" w:history="1">
            <w:r w:rsidR="00423D1F" w:rsidRPr="00DC6802">
              <w:rPr>
                <w:rStyle w:val="Hipercze"/>
                <w:rFonts w:eastAsia="Cambria"/>
                <w:noProof/>
              </w:rPr>
              <w:t>§ 6 Szkolny Wolontariat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_Toc239952422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17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31D5D60" w14:textId="6D0AB2C4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23" w:history="1">
            <w:r w:rsidR="00423D1F" w:rsidRPr="00DC6802">
              <w:rPr>
                <w:rStyle w:val="Hipercze"/>
                <w:rFonts w:eastAsia="Cambria"/>
                <w:noProof/>
              </w:rPr>
              <w:t>§ 7 Doradztwo zawodowe.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_Toc239952423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18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0893F0AA" w14:textId="125CA41F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24" w:history="1">
            <w:r w:rsidR="00423D1F" w:rsidRPr="00DC6802">
              <w:rPr>
                <w:rStyle w:val="Hipercze"/>
                <w:rFonts w:eastAsia="Cambria"/>
                <w:noProof/>
              </w:rPr>
              <w:t>§ 8 Standardy ochrony małoletnich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_Toc239952424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18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E84537F" w14:textId="330E5587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25" w:history="1">
            <w:r w:rsidR="00423D1F" w:rsidRPr="00DC6802">
              <w:rPr>
                <w:rStyle w:val="Hipercze"/>
                <w:rFonts w:eastAsia="Cambria"/>
                <w:noProof/>
              </w:rPr>
              <w:t>Rozdział IX Zakres zadań nauczycieli i innych pracowników 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_Toc239952425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19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583E948" w14:textId="71E83668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26" w:history="1">
            <w:r w:rsidR="00423D1F" w:rsidRPr="00DC6802">
              <w:rPr>
                <w:rStyle w:val="Hipercze"/>
                <w:rFonts w:eastAsia="Cambria"/>
                <w:noProof/>
              </w:rPr>
              <w:t>§ 1. Nauczyciel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_Toc239952426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19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50994732" w14:textId="57906E28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27" w:history="1">
            <w:r w:rsidR="00423D1F" w:rsidRPr="00DC6802">
              <w:rPr>
                <w:rStyle w:val="Hipercze"/>
                <w:rFonts w:eastAsia="Cambria"/>
                <w:noProof/>
              </w:rPr>
              <w:t>§ 2. Wychowawca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_Toc239952427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20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34D336A" w14:textId="34B6351C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28" w:history="1">
            <w:r w:rsidR="00423D1F" w:rsidRPr="00DC6802">
              <w:rPr>
                <w:rStyle w:val="Hipercze"/>
                <w:rFonts w:eastAsia="Cambria"/>
                <w:noProof/>
              </w:rPr>
              <w:t>§ 3. Pedagog szkolny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_Toc239952428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21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63BA32B6" w14:textId="6A908543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29" w:history="1">
            <w:r w:rsidR="00423D1F" w:rsidRPr="00DC6802">
              <w:rPr>
                <w:rStyle w:val="Hipercze"/>
                <w:rFonts w:eastAsia="Cambria"/>
                <w:noProof/>
              </w:rPr>
              <w:t>§ 4. Psycholog szkolny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_Toc239952429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22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9385BB6" w14:textId="7227E8E5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30" w:history="1">
            <w:r w:rsidR="00423D1F" w:rsidRPr="00DC6802">
              <w:rPr>
                <w:rStyle w:val="Hipercze"/>
                <w:rFonts w:eastAsia="Cambria"/>
                <w:noProof/>
              </w:rPr>
              <w:t>§ 5. Logopeda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_Toc239952430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22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02234F08" w14:textId="30B04C49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31" w:history="1">
            <w:r w:rsidR="00423D1F" w:rsidRPr="00DC6802">
              <w:rPr>
                <w:rStyle w:val="Hipercze"/>
                <w:rFonts w:eastAsia="Cambria"/>
                <w:noProof/>
              </w:rPr>
              <w:t>§ 6. Doradca zawodowy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_Toc239952431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23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1F9B8767" w14:textId="0E93B664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32" w:history="1">
            <w:r w:rsidR="00423D1F" w:rsidRPr="00DC6802">
              <w:rPr>
                <w:rStyle w:val="Hipercze"/>
                <w:rFonts w:eastAsia="Cambria"/>
                <w:noProof/>
              </w:rPr>
              <w:t>§ 7. Nauczyciel współorganizujący kształcenie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_Toc239952432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23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CA63551" w14:textId="5CA585D0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33" w:history="1">
            <w:r w:rsidR="00423D1F" w:rsidRPr="00DC6802">
              <w:rPr>
                <w:rStyle w:val="Hipercze"/>
                <w:rFonts w:eastAsia="Cambria"/>
                <w:noProof/>
              </w:rPr>
              <w:t>§ 8 Pedagog specjalny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_Toc239952433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23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F58260F" w14:textId="30F2A897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34" w:history="1">
            <w:r w:rsidR="00423D1F" w:rsidRPr="00DC6802">
              <w:rPr>
                <w:rStyle w:val="Hipercze"/>
                <w:rFonts w:eastAsia="Cambria"/>
                <w:noProof/>
              </w:rPr>
              <w:t>Rozdział X Zasady rekrutacji uczniów do szkoły i realizacja obowiązku szkolnego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_Toc239952434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3B91225" w14:textId="23A9E6E5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35" w:history="1">
            <w:r w:rsidR="00423D1F" w:rsidRPr="00DC6802">
              <w:rPr>
                <w:rStyle w:val="Hipercze"/>
                <w:rFonts w:eastAsia="Cambria"/>
                <w:noProof/>
              </w:rPr>
              <w:t>§ 1. Zasady rekrutacji uczniów do pierwszej klasy szkoły podstawowej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_Toc239952435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1DFA09A8" w14:textId="02D21016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36" w:history="1">
            <w:r w:rsidR="00423D1F" w:rsidRPr="00DC6802">
              <w:rPr>
                <w:rStyle w:val="Hipercze"/>
                <w:rFonts w:eastAsia="Cambria"/>
                <w:noProof/>
              </w:rPr>
              <w:t>§ 2. Zasady przyjmowania do szkoły obcokrajowców i dzieci obywateli polskich powracających z zagranicy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_Toc239952436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1C514162" w14:textId="0AAF957B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37" w:history="1">
            <w:r w:rsidR="00423D1F" w:rsidRPr="00DC6802">
              <w:rPr>
                <w:rStyle w:val="Hipercze"/>
                <w:rFonts w:eastAsia="Cambria"/>
                <w:noProof/>
              </w:rPr>
              <w:t>§ 3. Obowiązki rodziców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_Toc239952437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4460DC9" w14:textId="45791FFD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38" w:history="1">
            <w:r w:rsidR="00423D1F" w:rsidRPr="00DC6802">
              <w:rPr>
                <w:rStyle w:val="Hipercze"/>
                <w:rFonts w:eastAsia="Cambria"/>
                <w:noProof/>
              </w:rPr>
              <w:t>§ 4. Realizacja obowiązku szkolnego przez uczniów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_Toc239952438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E8BD945" w14:textId="1CDC78B2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39" w:history="1">
            <w:r w:rsidR="00423D1F" w:rsidRPr="00DC6802">
              <w:rPr>
                <w:rStyle w:val="Hipercze"/>
                <w:rFonts w:eastAsia="Cambria"/>
                <w:noProof/>
              </w:rPr>
              <w:t>Rozdział XI Prawa i obowiązki uczniów szkoły. Nagrody, wyróżnienia i kary stosowane wobec uczniów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_Toc239952439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161B12A5" w14:textId="4649AF23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40" w:history="1">
            <w:r w:rsidR="00423D1F" w:rsidRPr="00DC6802">
              <w:rPr>
                <w:rStyle w:val="Hipercze"/>
                <w:rFonts w:eastAsia="Cambria"/>
                <w:noProof/>
              </w:rPr>
              <w:t>§ 1. Uczeń ma prawo do: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_Toc239952440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7A710F8" w14:textId="491B43B2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41" w:history="1">
            <w:r w:rsidR="00423D1F" w:rsidRPr="00DC6802">
              <w:rPr>
                <w:rStyle w:val="Hipercze"/>
                <w:rFonts w:eastAsia="Cambria"/>
                <w:noProof/>
              </w:rPr>
              <w:t>§ 2. Uczeń ma obowiązek: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_Toc239952441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26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4F42C971" w14:textId="59B7559D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42" w:history="1">
            <w:r w:rsidR="00423D1F" w:rsidRPr="00DC6802">
              <w:rPr>
                <w:rStyle w:val="Hipercze"/>
                <w:rFonts w:eastAsia="Cambria"/>
                <w:noProof/>
              </w:rPr>
              <w:t>§ 3. Nagrody i wyróżnienia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_Toc239952442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27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5036DB9A" w14:textId="138E9D98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43" w:history="1">
            <w:r w:rsidR="00423D1F" w:rsidRPr="00DC6802">
              <w:rPr>
                <w:rStyle w:val="Hipercze"/>
                <w:rFonts w:eastAsia="Cambria"/>
                <w:noProof/>
              </w:rPr>
              <w:t>§ 4. Kary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_Toc239952443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27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63937DD5" w14:textId="02BB78D5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44" w:history="1">
            <w:r w:rsidR="00423D1F" w:rsidRPr="00DC6802">
              <w:rPr>
                <w:rStyle w:val="Hipercze"/>
                <w:rFonts w:eastAsia="Cambria"/>
                <w:noProof/>
              </w:rPr>
              <w:t>§ 5. Zasady korzystania z telefonów i innych urządzeń elektronicznych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_Toc239952444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28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C4F3AE2" w14:textId="2DFC689B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45" w:history="1">
            <w:r w:rsidR="00423D1F" w:rsidRPr="00DC6802">
              <w:rPr>
                <w:rStyle w:val="Hipercze"/>
                <w:rFonts w:eastAsia="Cambria"/>
                <w:noProof/>
              </w:rPr>
              <w:t>Rozdział XII Zasady oceniania wewnątrzszkolnego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_Toc239952445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29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692B628" w14:textId="5C72029E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46" w:history="1">
            <w:r w:rsidR="00423D1F" w:rsidRPr="00DC6802">
              <w:rPr>
                <w:rStyle w:val="Hipercze"/>
                <w:rFonts w:eastAsia="Cambria"/>
                <w:noProof/>
              </w:rPr>
              <w:t>§ 1. Ogólne uwagi o ocenianiu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_Toc239952446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29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563165D" w14:textId="21BBDA56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47" w:history="1">
            <w:r w:rsidR="00423D1F" w:rsidRPr="00DC6802">
              <w:rPr>
                <w:rStyle w:val="Hipercze"/>
                <w:rFonts w:eastAsia="Cambria"/>
                <w:noProof/>
              </w:rPr>
              <w:t>§ 2. Szczegółowe warunki i sposób oceniania wewnątrzszkolnego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_Toc239952447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30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55DD51C" w14:textId="1369FE09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48" w:history="1">
            <w:r w:rsidR="00423D1F" w:rsidRPr="00DC6802">
              <w:rPr>
                <w:rStyle w:val="Hipercze"/>
                <w:rFonts w:eastAsia="Cambria"/>
                <w:noProof/>
              </w:rPr>
              <w:t>§ 3. Sposób informowania o przewidywanych rocznych ocenach klasyfikacyjnych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_Toc239952448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33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BC57F98" w14:textId="058AFDE8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49" w:history="1">
            <w:r w:rsidR="00423D1F" w:rsidRPr="00DC6802">
              <w:rPr>
                <w:rStyle w:val="Hipercze"/>
                <w:rFonts w:eastAsia="Cambria"/>
                <w:noProof/>
              </w:rPr>
              <w:t>§ 4. Zastrzeżenia, co do zgodności z prawem trybu ustalenia oceny rocznej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_Toc239952449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34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52BCBDC3" w14:textId="43012CDF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50" w:history="1">
            <w:r w:rsidR="00423D1F" w:rsidRPr="00DC6802">
              <w:rPr>
                <w:rStyle w:val="Hipercze"/>
                <w:rFonts w:eastAsia="Cambria"/>
                <w:noProof/>
              </w:rPr>
              <w:t>§ 5. Egzamin poprawkowy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_Toc239952450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34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DC8CFFC" w14:textId="247C13E4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51" w:history="1">
            <w:r w:rsidR="00423D1F" w:rsidRPr="00DC6802">
              <w:rPr>
                <w:rStyle w:val="Hipercze"/>
                <w:rFonts w:eastAsia="Cambria"/>
                <w:noProof/>
              </w:rPr>
              <w:t>§ 6. Zasady promowania i ukończenia 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_Toc239952451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34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0BDFD0D7" w14:textId="5D260BC4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52" w:history="1">
            <w:r w:rsidR="00423D1F" w:rsidRPr="00DC6802">
              <w:rPr>
                <w:rStyle w:val="Hipercze"/>
                <w:rFonts w:eastAsia="Cambria"/>
                <w:noProof/>
              </w:rPr>
              <w:t>§ 7. Promocja w szczególnych przypadkach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_Toc239952452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35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245B76DD" w14:textId="2BB0917B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53" w:history="1">
            <w:r w:rsidR="00423D1F" w:rsidRPr="00DC6802">
              <w:rPr>
                <w:rStyle w:val="Hipercze"/>
                <w:rFonts w:eastAsia="Cambria"/>
                <w:noProof/>
              </w:rPr>
              <w:t>§ 8. Tryb uzyskiwania wyższej niż przewidywana rocznej oceny klasyfikacyjnej z zajęć edukacyjnych, dodatkowych zajęć edukacyjnych oraz zachowania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_Toc239952453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35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63EBBCF2" w14:textId="6EF188F9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54" w:history="1">
            <w:r w:rsidR="00423D1F" w:rsidRPr="00DC6802">
              <w:rPr>
                <w:rStyle w:val="Hipercze"/>
                <w:rFonts w:eastAsia="Cambria"/>
                <w:noProof/>
              </w:rPr>
              <w:t>§ 9. Ocenianie zajęć edukacyjnych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_Toc239952454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36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65BC86C0" w14:textId="58E04292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55" w:history="1">
            <w:r w:rsidR="00423D1F" w:rsidRPr="00DC6802">
              <w:rPr>
                <w:rStyle w:val="Hipercze"/>
                <w:rFonts w:eastAsia="Cambria"/>
                <w:noProof/>
              </w:rPr>
              <w:t>§ 10. Ocenianie zachowania w szkole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_Toc239952455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39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0C8A50BD" w14:textId="39212047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56" w:history="1">
            <w:r w:rsidR="00423D1F" w:rsidRPr="00DC6802">
              <w:rPr>
                <w:rStyle w:val="Hipercze"/>
                <w:rFonts w:eastAsia="Cambria"/>
                <w:noProof/>
              </w:rPr>
              <w:t>§ 11. Zasady wykorzystywania Sztucznej Inteligencji (AI)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_Toc239952456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42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1482619" w14:textId="1BFAE2C3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57" w:history="1">
            <w:r w:rsidR="00423D1F" w:rsidRPr="00DC6802">
              <w:rPr>
                <w:rStyle w:val="Hipercze"/>
                <w:rFonts w:eastAsia="Cambria"/>
                <w:noProof/>
              </w:rPr>
              <w:t>§ 12. Indywidualny program lub tok nauki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_Toc239952457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42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7EA52D7" w14:textId="049DDBA8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58" w:history="1">
            <w:r w:rsidR="00423D1F" w:rsidRPr="00DC6802">
              <w:rPr>
                <w:rStyle w:val="Hipercze"/>
                <w:rFonts w:eastAsia="Cambria"/>
                <w:noProof/>
              </w:rPr>
              <w:t>Rozdział XIII Ocenianie zewnętrzne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_Toc239952458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44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378E011" w14:textId="280D4805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59" w:history="1">
            <w:r w:rsidR="00423D1F" w:rsidRPr="00DC6802">
              <w:rPr>
                <w:rStyle w:val="Hipercze"/>
                <w:rFonts w:eastAsia="Cambria"/>
                <w:noProof/>
              </w:rPr>
              <w:t>§ 1. System oceniania zewnętrznego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_Toc239952459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44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3F38BD79" w14:textId="6C621BB3" w:rsidR="00423D1F" w:rsidRDefault="00EB22FF">
          <w:pPr>
            <w:pStyle w:val="Spistreci2"/>
            <w:tabs>
              <w:tab w:val="right" w:leader="dot" w:pos="9344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60" w:history="1">
            <w:r w:rsidR="00423D1F" w:rsidRPr="00DC6802">
              <w:rPr>
                <w:rStyle w:val="Hipercze"/>
                <w:rFonts w:eastAsia="Cambria"/>
                <w:noProof/>
              </w:rPr>
              <w:t>§ 2. Sposoby dostosowania warunków przeprowadzania egzaminu do potrzeb i możliwości uczniów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_Toc239952460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44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7EC9A7DD" w14:textId="0DC443F6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61" w:history="1">
            <w:r w:rsidR="00423D1F" w:rsidRPr="00DC6802">
              <w:rPr>
                <w:rStyle w:val="Hipercze"/>
                <w:rFonts w:eastAsia="Cambria"/>
                <w:noProof/>
              </w:rPr>
              <w:t>Rozdział XIV Gospodarka finansowa szkoły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_Toc239952461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45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1939D27B" w14:textId="080D076E" w:rsidR="00423D1F" w:rsidRDefault="00EB22FF">
          <w:pPr>
            <w:pStyle w:val="Spistreci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239952462" w:history="1">
            <w:r w:rsidR="00423D1F" w:rsidRPr="00DC6802">
              <w:rPr>
                <w:rStyle w:val="Hipercze"/>
                <w:rFonts w:eastAsia="Cambria"/>
                <w:noProof/>
              </w:rPr>
              <w:t>Rozdział XV Postanowienia przejściowe i końcowe</w:t>
            </w:r>
            <w:r w:rsidR="00423D1F">
              <w:rPr>
                <w:noProof/>
                <w:webHidden/>
              </w:rPr>
              <w:tab/>
            </w:r>
            <w:r w:rsidR="00423D1F">
              <w:rPr>
                <w:noProof/>
                <w:webHidden/>
              </w:rPr>
              <w:fldChar w:fldCharType="begin"/>
            </w:r>
            <w:r w:rsidR="00423D1F">
              <w:rPr>
                <w:noProof/>
                <w:webHidden/>
              </w:rPr>
              <w:instrText xml:space="preserve"> PAGEREF _Toc239952462 \h </w:instrText>
            </w:r>
            <w:r w:rsidR="00423D1F">
              <w:rPr>
                <w:noProof/>
                <w:webHidden/>
              </w:rPr>
            </w:r>
            <w:r w:rsidR="00423D1F">
              <w:rPr>
                <w:noProof/>
                <w:webHidden/>
              </w:rPr>
              <w:fldChar w:fldCharType="separate"/>
            </w:r>
            <w:r w:rsidR="00423D1F">
              <w:rPr>
                <w:noProof/>
                <w:webHidden/>
              </w:rPr>
              <w:t>45</w:t>
            </w:r>
            <w:r w:rsidR="00423D1F">
              <w:rPr>
                <w:noProof/>
                <w:webHidden/>
              </w:rPr>
              <w:fldChar w:fldCharType="end"/>
            </w:r>
          </w:hyperlink>
        </w:p>
        <w:p w14:paraId="1D106218" w14:textId="5A4C82A3" w:rsidR="00CF7E50" w:rsidRDefault="00CF7E50">
          <w:r w:rsidRPr="00521DAA">
            <w:rPr>
              <w:b/>
              <w:bCs/>
              <w:sz w:val="18"/>
              <w:szCs w:val="18"/>
            </w:rPr>
            <w:fldChar w:fldCharType="end"/>
          </w:r>
        </w:p>
      </w:sdtContent>
    </w:sdt>
    <w:p w14:paraId="0CF2535F" w14:textId="10673CBE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0" w:name="_Toc117534153"/>
      <w:bookmarkStart w:id="1" w:name="_Toc239952392"/>
      <w:r w:rsidRPr="00CF7E50">
        <w:rPr>
          <w:rFonts w:eastAsia="Cambria"/>
          <w:sz w:val="28"/>
          <w:szCs w:val="28"/>
        </w:rPr>
        <w:t xml:space="preserve">Rozdział 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Przepisy definiujące</w:t>
      </w:r>
      <w:bookmarkEnd w:id="0"/>
      <w:bookmarkEnd w:id="1"/>
    </w:p>
    <w:p w14:paraId="74FC572E" w14:textId="423EDEA6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2" w:name="_Toc117534154"/>
      <w:bookmarkStart w:id="3" w:name="_Toc239952393"/>
      <w:r w:rsidRPr="00CF7E50">
        <w:rPr>
          <w:rFonts w:eastAsia="Cambria"/>
          <w:sz w:val="24"/>
          <w:szCs w:val="24"/>
        </w:rPr>
        <w:t xml:space="preserve">§ 1. Podstawa istnienia Szkoły Podstawowej </w:t>
      </w:r>
      <w:r w:rsidR="0027267C" w:rsidRPr="00CF7E50">
        <w:rPr>
          <w:rFonts w:eastAsia="Cambria"/>
          <w:sz w:val="24"/>
          <w:szCs w:val="24"/>
        </w:rPr>
        <w:t>im.</w:t>
      </w:r>
      <w:r w:rsidR="00CF7E50" w:rsidRPr="00CF7E50">
        <w:rPr>
          <w:rFonts w:eastAsia="Cambria"/>
          <w:sz w:val="24"/>
          <w:szCs w:val="24"/>
        </w:rPr>
        <w:t xml:space="preserve"> </w:t>
      </w:r>
      <w:r w:rsidRPr="00CF7E50">
        <w:rPr>
          <w:rFonts w:eastAsia="Cambria"/>
          <w:sz w:val="24"/>
          <w:szCs w:val="24"/>
        </w:rPr>
        <w:t>Bohateró</w:t>
      </w:r>
      <w:r w:rsidR="00B44119">
        <w:rPr>
          <w:rFonts w:eastAsia="Cambria"/>
          <w:sz w:val="24"/>
          <w:szCs w:val="24"/>
        </w:rPr>
        <w:t>w </w:t>
      </w:r>
      <w:r w:rsidRPr="00CF7E50">
        <w:rPr>
          <w:rFonts w:eastAsia="Cambria"/>
          <w:sz w:val="24"/>
          <w:szCs w:val="24"/>
        </w:rPr>
        <w:t>Armi</w:t>
      </w:r>
      <w:r w:rsidR="00B44119">
        <w:rPr>
          <w:rFonts w:eastAsia="Cambria"/>
          <w:sz w:val="24"/>
          <w:szCs w:val="24"/>
        </w:rPr>
        <w:t>i </w:t>
      </w:r>
      <w:r w:rsidRPr="00CF7E50">
        <w:rPr>
          <w:rFonts w:eastAsia="Cambria"/>
          <w:sz w:val="24"/>
          <w:szCs w:val="24"/>
        </w:rPr>
        <w:t xml:space="preserve">Krajowej </w:t>
      </w:r>
      <w:r w:rsidR="00B44119">
        <w:rPr>
          <w:rFonts w:eastAsia="Cambria"/>
          <w:sz w:val="24"/>
          <w:szCs w:val="24"/>
        </w:rPr>
        <w:t>w </w:t>
      </w:r>
      <w:r w:rsidRPr="00CF7E50">
        <w:rPr>
          <w:rFonts w:eastAsia="Cambria"/>
          <w:sz w:val="24"/>
          <w:szCs w:val="24"/>
        </w:rPr>
        <w:t>Prusach</w:t>
      </w:r>
      <w:bookmarkEnd w:id="2"/>
      <w:bookmarkEnd w:id="3"/>
    </w:p>
    <w:p w14:paraId="0FA96970" w14:textId="1966A1AF" w:rsidR="00FC0B9D" w:rsidRPr="00CF7E50" w:rsidRDefault="003D1BA4" w:rsidP="00552102">
      <w:pPr>
        <w:spacing w:after="0" w:line="240" w:lineRule="auto"/>
        <w:ind w:left="342" w:right="9" w:firstLine="707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Ośmioletnia Szkoła Podstawowa </w:t>
      </w:r>
      <w:r w:rsidR="0027267C" w:rsidRPr="00CF7E50">
        <w:rPr>
          <w:rFonts w:eastAsia="Times New Roman" w:cstheme="minorHAnsi"/>
          <w:szCs w:val="20"/>
        </w:rPr>
        <w:t>im.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Bohateró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Prusach powstała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mocy prawa na podstawie art. 191 ust. 1 ustawy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dnia 14 grudnia 2016 r. Przepisy wprowadzające ustawę  Praw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oświatowe </w:t>
      </w:r>
      <w:r w:rsidR="00B44119">
        <w:rPr>
          <w:rFonts w:eastAsia="Times New Roman" w:cstheme="minorHAnsi"/>
          <w:szCs w:val="20"/>
        </w:rPr>
        <w:t>(Dz. </w:t>
      </w:r>
      <w:r w:rsidRPr="00CF7E50">
        <w:rPr>
          <w:rFonts w:eastAsia="Times New Roman" w:cstheme="minorHAnsi"/>
          <w:szCs w:val="20"/>
        </w:rPr>
        <w:t xml:space="preserve">U.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2017 r. poz. 60).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dniem 1 września 2017 r. Zespół Szkół Publicznych </w:t>
      </w:r>
      <w:r w:rsidR="009E3334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Prusach, stał się ośmioletnią Szkołą Podstawową </w:t>
      </w:r>
      <w:r w:rsidR="0027267C" w:rsidRPr="00CF7E50">
        <w:rPr>
          <w:rFonts w:eastAsia="Times New Roman" w:cstheme="minorHAnsi"/>
          <w:szCs w:val="20"/>
        </w:rPr>
        <w:t>im.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Bohateró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Prusach.</w:t>
      </w:r>
    </w:p>
    <w:p w14:paraId="0C6E8647" w14:textId="06D9B09B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4" w:name="_Toc117534155"/>
      <w:bookmarkStart w:id="5" w:name="_Toc239952394"/>
      <w:r w:rsidRPr="00CF7E50">
        <w:rPr>
          <w:rFonts w:eastAsia="Cambria"/>
          <w:sz w:val="24"/>
          <w:szCs w:val="24"/>
        </w:rPr>
        <w:t xml:space="preserve">§ 2. Określenia używane </w:t>
      </w:r>
      <w:r w:rsidR="00B44119">
        <w:rPr>
          <w:rFonts w:eastAsia="Cambria"/>
          <w:sz w:val="24"/>
          <w:szCs w:val="24"/>
        </w:rPr>
        <w:t>w </w:t>
      </w:r>
      <w:r w:rsidRPr="00CF7E50">
        <w:rPr>
          <w:rFonts w:eastAsia="Cambria"/>
          <w:sz w:val="24"/>
          <w:szCs w:val="24"/>
        </w:rPr>
        <w:t>statucie</w:t>
      </w:r>
      <w:bookmarkEnd w:id="4"/>
      <w:bookmarkEnd w:id="5"/>
    </w:p>
    <w:p w14:paraId="3D428FFC" w14:textId="16C66FE5" w:rsidR="00FC0B9D" w:rsidRPr="00CF7E50" w:rsidRDefault="003D1BA4" w:rsidP="00552102">
      <w:pPr>
        <w:spacing w:after="0" w:line="240" w:lineRule="auto"/>
        <w:ind w:left="1064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Ilekroć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dalszych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przepisach jest mowa be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bliższeg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określenia o:</w:t>
      </w:r>
    </w:p>
    <w:p w14:paraId="3D9A7BDB" w14:textId="3AA828C3" w:rsidR="00FC0B9D" w:rsidRPr="00CF7E50" w:rsidRDefault="003D1BA4" w:rsidP="00552102">
      <w:pPr>
        <w:numPr>
          <w:ilvl w:val="0"/>
          <w:numId w:val="1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ustawie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rozumieć ustawę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dnia 7 września 1991 r.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systemie oświaty </w:t>
      </w:r>
      <w:r w:rsidR="00B44119">
        <w:rPr>
          <w:rFonts w:eastAsia="Times New Roman" w:cstheme="minorHAnsi"/>
          <w:szCs w:val="20"/>
        </w:rPr>
        <w:t>(Dz. </w:t>
      </w:r>
      <w:r w:rsidR="00677E00" w:rsidRPr="00677E00">
        <w:rPr>
          <w:rFonts w:eastAsia="Times New Roman" w:cstheme="minorHAnsi"/>
          <w:szCs w:val="20"/>
        </w:rPr>
        <w:t xml:space="preserve">U. </w:t>
      </w:r>
      <w:r w:rsidR="00B44119">
        <w:rPr>
          <w:rFonts w:eastAsia="Times New Roman" w:cstheme="minorHAnsi"/>
          <w:szCs w:val="20"/>
        </w:rPr>
        <w:t>z </w:t>
      </w:r>
      <w:r w:rsidR="00677E00" w:rsidRPr="00677E00">
        <w:rPr>
          <w:rFonts w:eastAsia="Times New Roman" w:cstheme="minorHAnsi"/>
          <w:szCs w:val="20"/>
        </w:rPr>
        <w:t>2025 r. poz. </w:t>
      </w:r>
      <w:r w:rsidR="00677E00" w:rsidRPr="00521DAA">
        <w:rPr>
          <w:rFonts w:eastAsia="Times New Roman" w:cstheme="minorHAnsi"/>
          <w:szCs w:val="20"/>
        </w:rPr>
        <w:t>881</w:t>
      </w:r>
      <w:r w:rsidR="00677E00" w:rsidRPr="00677E00">
        <w:rPr>
          <w:rFonts w:eastAsia="Times New Roman" w:cstheme="minorHAnsi"/>
          <w:szCs w:val="20"/>
        </w:rPr>
        <w:t>)</w:t>
      </w:r>
      <w:r w:rsidRPr="00CF7E50">
        <w:rPr>
          <w:rFonts w:eastAsia="Times New Roman" w:cstheme="minorHAnsi"/>
          <w:szCs w:val="20"/>
        </w:rPr>
        <w:t>);</w:t>
      </w:r>
    </w:p>
    <w:p w14:paraId="6A8E5B12" w14:textId="0AB41370" w:rsidR="00FC0B9D" w:rsidRPr="00CF7E50" w:rsidRDefault="003D1BA4" w:rsidP="00552102">
      <w:pPr>
        <w:numPr>
          <w:ilvl w:val="0"/>
          <w:numId w:val="1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ustawie praw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oświatowe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rozumieć ustawę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dnia 14 grudnia 2016 r. Praw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oświatowe </w:t>
      </w:r>
      <w:r w:rsidR="00B44119">
        <w:rPr>
          <w:rFonts w:eastAsia="Times New Roman" w:cstheme="minorHAnsi"/>
          <w:szCs w:val="20"/>
        </w:rPr>
        <w:t>(Dz. </w:t>
      </w:r>
      <w:r w:rsidR="00677E00" w:rsidRPr="00677E00">
        <w:rPr>
          <w:rFonts w:eastAsia="Times New Roman" w:cstheme="minorHAnsi"/>
          <w:szCs w:val="20"/>
        </w:rPr>
        <w:t xml:space="preserve">U. </w:t>
      </w:r>
      <w:r w:rsidR="00B44119">
        <w:rPr>
          <w:rFonts w:eastAsia="Times New Roman" w:cstheme="minorHAnsi"/>
          <w:szCs w:val="20"/>
        </w:rPr>
        <w:t>z </w:t>
      </w:r>
      <w:r w:rsidR="00677E00" w:rsidRPr="00677E00">
        <w:rPr>
          <w:rFonts w:eastAsia="Times New Roman" w:cstheme="minorHAnsi"/>
          <w:szCs w:val="20"/>
        </w:rPr>
        <w:t>2025 r. poz. </w:t>
      </w:r>
      <w:r w:rsidR="00677E00" w:rsidRPr="00521DAA">
        <w:rPr>
          <w:rFonts w:eastAsia="Times New Roman" w:cstheme="minorHAnsi"/>
          <w:szCs w:val="20"/>
        </w:rPr>
        <w:t>1043</w:t>
      </w:r>
      <w:r w:rsidR="00677E00" w:rsidRPr="00677E00">
        <w:rPr>
          <w:rFonts w:eastAsia="Times New Roman" w:cstheme="minorHAnsi"/>
          <w:szCs w:val="20"/>
        </w:rPr>
        <w:t> </w:t>
      </w:r>
      <w:r w:rsidR="00B44119">
        <w:rPr>
          <w:rFonts w:eastAsia="Times New Roman" w:cstheme="minorHAnsi"/>
          <w:szCs w:val="20"/>
        </w:rPr>
        <w:t>i </w:t>
      </w:r>
      <w:r w:rsidR="00677E00" w:rsidRPr="00521DAA">
        <w:rPr>
          <w:rFonts w:eastAsia="Times New Roman" w:cstheme="minorHAnsi"/>
          <w:szCs w:val="20"/>
        </w:rPr>
        <w:t>1160</w:t>
      </w:r>
      <w:r w:rsidR="00677E00" w:rsidRPr="00677E00">
        <w:rPr>
          <w:rFonts w:eastAsia="Times New Roman" w:cstheme="minorHAnsi"/>
          <w:szCs w:val="20"/>
        </w:rPr>
        <w:t>)</w:t>
      </w:r>
      <w:r w:rsidR="00677E00" w:rsidRPr="00677E00">
        <w:rPr>
          <w:rFonts w:ascii="Arial" w:hAnsi="Arial" w:cs="Arial"/>
          <w:color w:val="657380"/>
          <w:sz w:val="17"/>
          <w:szCs w:val="17"/>
          <w:shd w:val="clear" w:color="auto" w:fill="FFFFFF"/>
        </w:rPr>
        <w:t xml:space="preserve"> </w:t>
      </w:r>
      <w:r w:rsidR="00B44119">
        <w:rPr>
          <w:rFonts w:eastAsia="Times New Roman" w:cstheme="minorHAnsi"/>
          <w:szCs w:val="20"/>
        </w:rPr>
        <w:t>(Dz. </w:t>
      </w:r>
      <w:r w:rsidR="00677E00" w:rsidRPr="00677E00">
        <w:rPr>
          <w:rFonts w:eastAsia="Times New Roman" w:cstheme="minorHAnsi"/>
          <w:szCs w:val="20"/>
        </w:rPr>
        <w:t xml:space="preserve">U. </w:t>
      </w:r>
      <w:r w:rsidR="00B44119">
        <w:rPr>
          <w:rFonts w:eastAsia="Times New Roman" w:cstheme="minorHAnsi"/>
          <w:szCs w:val="20"/>
        </w:rPr>
        <w:t>z </w:t>
      </w:r>
      <w:r w:rsidR="00677E00" w:rsidRPr="00677E00">
        <w:rPr>
          <w:rFonts w:eastAsia="Times New Roman" w:cstheme="minorHAnsi"/>
          <w:szCs w:val="20"/>
        </w:rPr>
        <w:t>2025 r. poz. </w:t>
      </w:r>
      <w:r w:rsidR="00677E00" w:rsidRPr="00521DAA">
        <w:rPr>
          <w:rFonts w:eastAsia="Times New Roman" w:cstheme="minorHAnsi"/>
          <w:szCs w:val="20"/>
        </w:rPr>
        <w:t>1043</w:t>
      </w:r>
      <w:r w:rsidR="00677E00" w:rsidRPr="00677E00">
        <w:rPr>
          <w:rFonts w:eastAsia="Times New Roman" w:cstheme="minorHAnsi"/>
          <w:szCs w:val="20"/>
        </w:rPr>
        <w:t> </w:t>
      </w:r>
      <w:r w:rsidR="00B44119">
        <w:rPr>
          <w:rFonts w:eastAsia="Times New Roman" w:cstheme="minorHAnsi"/>
          <w:szCs w:val="20"/>
        </w:rPr>
        <w:t>i </w:t>
      </w:r>
      <w:r w:rsidR="00677E00" w:rsidRPr="00521DAA">
        <w:rPr>
          <w:rFonts w:eastAsia="Times New Roman" w:cstheme="minorHAnsi"/>
          <w:szCs w:val="20"/>
        </w:rPr>
        <w:t>1160</w:t>
      </w:r>
      <w:r w:rsidR="00677E00" w:rsidRPr="00677E00">
        <w:rPr>
          <w:rFonts w:eastAsia="Times New Roman" w:cstheme="minorHAnsi"/>
          <w:szCs w:val="20"/>
        </w:rPr>
        <w:t>)</w:t>
      </w:r>
      <w:r w:rsidR="00677E00" w:rsidRPr="00677E00" w:rsidDel="00677E0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(Dz. </w:t>
      </w:r>
      <w:r w:rsidR="00677E00" w:rsidRPr="00677E00">
        <w:rPr>
          <w:rFonts w:eastAsia="Times New Roman" w:cstheme="minorHAnsi"/>
          <w:szCs w:val="20"/>
        </w:rPr>
        <w:t xml:space="preserve">U. </w:t>
      </w:r>
      <w:r w:rsidR="00B44119">
        <w:rPr>
          <w:rFonts w:eastAsia="Times New Roman" w:cstheme="minorHAnsi"/>
          <w:szCs w:val="20"/>
        </w:rPr>
        <w:t>z </w:t>
      </w:r>
      <w:r w:rsidR="00677E00" w:rsidRPr="00677E00">
        <w:rPr>
          <w:rFonts w:eastAsia="Times New Roman" w:cstheme="minorHAnsi"/>
          <w:szCs w:val="20"/>
        </w:rPr>
        <w:t>2025 r. poz. </w:t>
      </w:r>
      <w:r w:rsidR="00677E00" w:rsidRPr="00521DAA">
        <w:rPr>
          <w:rFonts w:eastAsia="Times New Roman" w:cstheme="minorHAnsi"/>
          <w:szCs w:val="20"/>
        </w:rPr>
        <w:t>1043</w:t>
      </w:r>
      <w:r w:rsidR="00677E00" w:rsidRPr="00677E00">
        <w:rPr>
          <w:rFonts w:eastAsia="Times New Roman" w:cstheme="minorHAnsi"/>
          <w:szCs w:val="20"/>
        </w:rPr>
        <w:t> </w:t>
      </w:r>
      <w:r w:rsidR="00B44119">
        <w:rPr>
          <w:rFonts w:eastAsia="Times New Roman" w:cstheme="minorHAnsi"/>
          <w:szCs w:val="20"/>
        </w:rPr>
        <w:t>i </w:t>
      </w:r>
      <w:r w:rsidR="00677E00" w:rsidRPr="00521DAA">
        <w:rPr>
          <w:rFonts w:eastAsia="Times New Roman" w:cstheme="minorHAnsi"/>
          <w:szCs w:val="20"/>
        </w:rPr>
        <w:t>1160</w:t>
      </w:r>
      <w:r w:rsidR="00677E00" w:rsidRPr="00677E00">
        <w:rPr>
          <w:rFonts w:eastAsia="Times New Roman" w:cstheme="minorHAnsi"/>
          <w:szCs w:val="20"/>
        </w:rPr>
        <w:t>)</w:t>
      </w:r>
      <w:r w:rsidR="00677E00" w:rsidRPr="00677E00" w:rsidDel="00677E0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(Dz. </w:t>
      </w:r>
      <w:r w:rsidR="00677E00" w:rsidRPr="00677E00">
        <w:rPr>
          <w:rFonts w:eastAsia="Times New Roman" w:cstheme="minorHAnsi"/>
          <w:szCs w:val="20"/>
        </w:rPr>
        <w:t xml:space="preserve">U. </w:t>
      </w:r>
      <w:r w:rsidR="00B44119">
        <w:rPr>
          <w:rFonts w:eastAsia="Times New Roman" w:cstheme="minorHAnsi"/>
          <w:szCs w:val="20"/>
        </w:rPr>
        <w:t>z </w:t>
      </w:r>
      <w:r w:rsidR="00677E00" w:rsidRPr="00677E00">
        <w:rPr>
          <w:rFonts w:eastAsia="Times New Roman" w:cstheme="minorHAnsi"/>
          <w:szCs w:val="20"/>
        </w:rPr>
        <w:t>2025 r. poz. </w:t>
      </w:r>
      <w:r w:rsidR="00677E00" w:rsidRPr="00521DAA">
        <w:rPr>
          <w:rFonts w:eastAsia="Times New Roman" w:cstheme="minorHAnsi"/>
          <w:szCs w:val="20"/>
        </w:rPr>
        <w:t>1043</w:t>
      </w:r>
      <w:r w:rsidR="00677E00" w:rsidRPr="00677E00">
        <w:rPr>
          <w:rFonts w:eastAsia="Times New Roman" w:cstheme="minorHAnsi"/>
          <w:szCs w:val="20"/>
        </w:rPr>
        <w:t> </w:t>
      </w:r>
      <w:r w:rsidR="00B44119">
        <w:rPr>
          <w:rFonts w:eastAsia="Times New Roman" w:cstheme="minorHAnsi"/>
          <w:szCs w:val="20"/>
        </w:rPr>
        <w:t>i </w:t>
      </w:r>
      <w:r w:rsidR="00677E00" w:rsidRPr="00521DAA">
        <w:rPr>
          <w:rFonts w:eastAsia="Times New Roman" w:cstheme="minorHAnsi"/>
          <w:szCs w:val="20"/>
        </w:rPr>
        <w:t>1160</w:t>
      </w:r>
      <w:r w:rsidR="00677E00" w:rsidRPr="00677E00">
        <w:rPr>
          <w:rFonts w:eastAsia="Times New Roman" w:cstheme="minorHAnsi"/>
          <w:szCs w:val="20"/>
        </w:rPr>
        <w:t>)</w:t>
      </w:r>
      <w:r w:rsidR="00677E00" w:rsidRPr="00677E00" w:rsidDel="00677E0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;</w:t>
      </w:r>
    </w:p>
    <w:p w14:paraId="7248AB8F" w14:textId="7574CE12" w:rsidR="00FC0B9D" w:rsidRPr="00CF7E50" w:rsidRDefault="003D1BA4" w:rsidP="00552102">
      <w:pPr>
        <w:numPr>
          <w:ilvl w:val="0"/>
          <w:numId w:val="1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rozporządzeniu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 oceniania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rozumieć rozporządzenie MEN </w:t>
      </w:r>
      <w:r w:rsidR="009E3334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dnia </w:t>
      </w:r>
      <w:r w:rsidR="00677E00">
        <w:rPr>
          <w:rFonts w:eastAsia="Times New Roman" w:cstheme="minorHAnsi"/>
          <w:szCs w:val="20"/>
        </w:rPr>
        <w:t>22 luteg</w:t>
      </w:r>
      <w:r w:rsidR="00B44119">
        <w:rPr>
          <w:rFonts w:eastAsia="Times New Roman" w:cstheme="minorHAnsi"/>
          <w:szCs w:val="20"/>
        </w:rPr>
        <w:t>o </w:t>
      </w:r>
      <w:r w:rsidR="00677E00">
        <w:rPr>
          <w:rFonts w:eastAsia="Times New Roman" w:cstheme="minorHAnsi"/>
          <w:szCs w:val="20"/>
        </w:rPr>
        <w:t>2019</w:t>
      </w:r>
      <w:r w:rsidRPr="00CF7E50">
        <w:rPr>
          <w:rFonts w:eastAsia="Times New Roman" w:cstheme="minorHAnsi"/>
          <w:szCs w:val="20"/>
        </w:rPr>
        <w:t xml:space="preserve"> r</w:t>
      </w:r>
      <w:r w:rsidRPr="00E637C9">
        <w:rPr>
          <w:rFonts w:eastAsia="Times New Roman" w:cstheme="minorHAnsi"/>
          <w:szCs w:val="20"/>
        </w:rPr>
        <w:t xml:space="preserve">. </w:t>
      </w:r>
      <w:r w:rsidR="00B44119">
        <w:rPr>
          <w:rFonts w:eastAsia="Times New Roman" w:cstheme="minorHAnsi"/>
          <w:szCs w:val="20"/>
        </w:rPr>
        <w:t>w </w:t>
      </w:r>
      <w:r w:rsidR="00677E00" w:rsidRPr="00521DAA">
        <w:rPr>
          <w:rFonts w:eastAsia="Times New Roman" w:cstheme="minorHAnsi"/>
          <w:szCs w:val="20"/>
        </w:rPr>
        <w:t xml:space="preserve">sprawie oceniania, klasyfikowania </w:t>
      </w:r>
      <w:r w:rsidR="00B44119">
        <w:rPr>
          <w:rFonts w:eastAsia="Times New Roman" w:cstheme="minorHAnsi"/>
          <w:szCs w:val="20"/>
        </w:rPr>
        <w:t>i </w:t>
      </w:r>
      <w:r w:rsidR="00677E00" w:rsidRPr="00521DAA">
        <w:rPr>
          <w:rFonts w:eastAsia="Times New Roman" w:cstheme="minorHAnsi"/>
          <w:szCs w:val="20"/>
        </w:rPr>
        <w:t>promowania ucznió</w:t>
      </w:r>
      <w:r w:rsidR="00B44119">
        <w:rPr>
          <w:rFonts w:eastAsia="Times New Roman" w:cstheme="minorHAnsi"/>
          <w:szCs w:val="20"/>
        </w:rPr>
        <w:t>w i </w:t>
      </w:r>
      <w:r w:rsidR="00677E00" w:rsidRPr="00521DAA">
        <w:rPr>
          <w:rFonts w:eastAsia="Times New Roman" w:cstheme="minorHAnsi"/>
          <w:szCs w:val="20"/>
        </w:rPr>
        <w:t xml:space="preserve">słuchaczy </w:t>
      </w:r>
      <w:r w:rsidR="00B44119">
        <w:rPr>
          <w:rFonts w:eastAsia="Times New Roman" w:cstheme="minorHAnsi"/>
          <w:szCs w:val="20"/>
        </w:rPr>
        <w:t>w </w:t>
      </w:r>
      <w:r w:rsidR="00677E00" w:rsidRPr="00521DAA">
        <w:rPr>
          <w:rFonts w:eastAsia="Times New Roman" w:cstheme="minorHAnsi"/>
          <w:szCs w:val="20"/>
        </w:rPr>
        <w:t>szkołach publicznych</w:t>
      </w:r>
      <w:r w:rsidR="00677E00" w:rsidRPr="00677E00" w:rsidDel="00677E0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(Dz. </w:t>
      </w:r>
      <w:r w:rsidR="00677E00" w:rsidRPr="00677E00">
        <w:rPr>
          <w:rFonts w:eastAsia="Times New Roman" w:cstheme="minorHAnsi"/>
          <w:szCs w:val="20"/>
        </w:rPr>
        <w:t xml:space="preserve">U. </w:t>
      </w:r>
      <w:r w:rsidR="00B44119">
        <w:rPr>
          <w:rFonts w:eastAsia="Times New Roman" w:cstheme="minorHAnsi"/>
          <w:szCs w:val="20"/>
        </w:rPr>
        <w:t>z </w:t>
      </w:r>
      <w:r w:rsidR="00677E00" w:rsidRPr="00677E00">
        <w:rPr>
          <w:rFonts w:eastAsia="Times New Roman" w:cstheme="minorHAnsi"/>
          <w:szCs w:val="20"/>
        </w:rPr>
        <w:t>2023 r. poz. </w:t>
      </w:r>
      <w:r w:rsidR="00677E00" w:rsidRPr="00521DAA">
        <w:rPr>
          <w:rFonts w:eastAsia="Times New Roman" w:cstheme="minorHAnsi"/>
          <w:szCs w:val="20"/>
        </w:rPr>
        <w:t>2572</w:t>
      </w:r>
      <w:r w:rsidR="00677E00" w:rsidRPr="00677E00">
        <w:rPr>
          <w:rFonts w:eastAsia="Times New Roman" w:cstheme="minorHAnsi"/>
          <w:szCs w:val="20"/>
        </w:rPr>
        <w:t xml:space="preserve">, </w:t>
      </w:r>
      <w:r w:rsidR="00B44119">
        <w:rPr>
          <w:rFonts w:eastAsia="Times New Roman" w:cstheme="minorHAnsi"/>
          <w:szCs w:val="20"/>
        </w:rPr>
        <w:t>z </w:t>
      </w:r>
      <w:r w:rsidR="00677E00" w:rsidRPr="00677E00">
        <w:rPr>
          <w:rFonts w:eastAsia="Times New Roman" w:cstheme="minorHAnsi"/>
          <w:szCs w:val="20"/>
        </w:rPr>
        <w:t>2024 r. poz. </w:t>
      </w:r>
      <w:r w:rsidR="00677E00" w:rsidRPr="00521DAA">
        <w:rPr>
          <w:rFonts w:eastAsia="Times New Roman" w:cstheme="minorHAnsi"/>
          <w:szCs w:val="20"/>
        </w:rPr>
        <w:t>438</w:t>
      </w:r>
      <w:r w:rsidR="00677E00" w:rsidRPr="00677E00">
        <w:rPr>
          <w:rFonts w:eastAsia="Times New Roman" w:cstheme="minorHAnsi"/>
          <w:szCs w:val="20"/>
        </w:rPr>
        <w:t> ora</w:t>
      </w:r>
      <w:r w:rsidR="00B44119">
        <w:rPr>
          <w:rFonts w:eastAsia="Times New Roman" w:cstheme="minorHAnsi"/>
          <w:szCs w:val="20"/>
        </w:rPr>
        <w:t>z z </w:t>
      </w:r>
      <w:r w:rsidR="00677E00" w:rsidRPr="00677E00">
        <w:rPr>
          <w:rFonts w:eastAsia="Times New Roman" w:cstheme="minorHAnsi"/>
          <w:szCs w:val="20"/>
        </w:rPr>
        <w:t>2025 r. poz. </w:t>
      </w:r>
      <w:r w:rsidR="00677E00" w:rsidRPr="00521DAA">
        <w:rPr>
          <w:rFonts w:eastAsia="Times New Roman" w:cstheme="minorHAnsi"/>
          <w:szCs w:val="20"/>
        </w:rPr>
        <w:t>778</w:t>
      </w:r>
      <w:r w:rsidRPr="00CF7E50">
        <w:rPr>
          <w:rFonts w:eastAsia="Times New Roman" w:cstheme="minorHAnsi"/>
          <w:szCs w:val="20"/>
        </w:rPr>
        <w:t>);</w:t>
      </w:r>
    </w:p>
    <w:p w14:paraId="68EA8DF9" w14:textId="6C28A65A" w:rsidR="00FC0B9D" w:rsidRPr="00CF7E50" w:rsidRDefault="003D1BA4" w:rsidP="00552102">
      <w:pPr>
        <w:numPr>
          <w:ilvl w:val="0"/>
          <w:numId w:val="1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rozporządzeniu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 ramowych planó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nauczania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rozumieć rozporządzenie MEN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dnia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dnia </w:t>
      </w:r>
      <w:r w:rsidR="00677E00">
        <w:rPr>
          <w:rFonts w:eastAsia="Times New Roman" w:cstheme="minorHAnsi"/>
          <w:szCs w:val="20"/>
        </w:rPr>
        <w:t>24 maja 2024</w:t>
      </w:r>
      <w:r w:rsidRPr="00CF7E50">
        <w:rPr>
          <w:rFonts w:eastAsia="Times New Roman" w:cstheme="minorHAnsi"/>
          <w:szCs w:val="20"/>
        </w:rPr>
        <w:t xml:space="preserve"> r.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 ramowych planó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nauczania dla publicznych szkół </w:t>
      </w:r>
      <w:r w:rsidR="00B44119">
        <w:rPr>
          <w:rFonts w:eastAsia="Times New Roman" w:cstheme="minorHAnsi"/>
          <w:szCs w:val="20"/>
        </w:rPr>
        <w:t>(Dz. </w:t>
      </w:r>
      <w:r w:rsidR="00677E00" w:rsidRPr="00677E00">
        <w:rPr>
          <w:rFonts w:eastAsia="Times New Roman" w:cstheme="minorHAnsi"/>
          <w:szCs w:val="20"/>
        </w:rPr>
        <w:t>U. poz. 781 ora</w:t>
      </w:r>
      <w:r w:rsidR="00B44119">
        <w:rPr>
          <w:rFonts w:eastAsia="Times New Roman" w:cstheme="minorHAnsi"/>
          <w:szCs w:val="20"/>
        </w:rPr>
        <w:t>z z </w:t>
      </w:r>
      <w:r w:rsidR="00677E00" w:rsidRPr="00677E00">
        <w:rPr>
          <w:rFonts w:eastAsia="Times New Roman" w:cstheme="minorHAnsi"/>
          <w:szCs w:val="20"/>
        </w:rPr>
        <w:t>2025 r. poz. </w:t>
      </w:r>
      <w:r w:rsidR="00677E00" w:rsidRPr="00521DAA">
        <w:rPr>
          <w:rFonts w:eastAsia="Times New Roman" w:cstheme="minorHAnsi"/>
          <w:szCs w:val="20"/>
        </w:rPr>
        <w:t>363</w:t>
      </w:r>
      <w:r w:rsidRPr="00CF7E50">
        <w:rPr>
          <w:rFonts w:eastAsia="Times New Roman" w:cstheme="minorHAnsi"/>
          <w:szCs w:val="20"/>
        </w:rPr>
        <w:t>);</w:t>
      </w:r>
    </w:p>
    <w:p w14:paraId="09558192" w14:textId="29DCD4D2" w:rsidR="00FC0B9D" w:rsidRPr="00CF7E50" w:rsidRDefault="003D1BA4" w:rsidP="00552102">
      <w:pPr>
        <w:numPr>
          <w:ilvl w:val="0"/>
          <w:numId w:val="1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statucie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rozumieć statut Szkoły Podstawowej </w:t>
      </w:r>
      <w:r w:rsidR="0027267C" w:rsidRPr="00CF7E50">
        <w:rPr>
          <w:rFonts w:eastAsia="Times New Roman" w:cstheme="minorHAnsi"/>
          <w:szCs w:val="20"/>
        </w:rPr>
        <w:t>im.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Bohateró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Prusach;</w:t>
      </w:r>
    </w:p>
    <w:p w14:paraId="30587809" w14:textId="1C9DB6F2" w:rsidR="00FC0B9D" w:rsidRPr="00CF7E50" w:rsidRDefault="003D1BA4" w:rsidP="00552102">
      <w:pPr>
        <w:numPr>
          <w:ilvl w:val="0"/>
          <w:numId w:val="1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dyrektorze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rozumieć dyrektora Szkoły Podstawowej</w:t>
      </w:r>
      <w:r w:rsidR="00F57DEC">
        <w:rPr>
          <w:rFonts w:eastAsia="Times New Roman" w:cstheme="minorHAnsi"/>
          <w:szCs w:val="20"/>
        </w:rPr>
        <w:t xml:space="preserve"> im.</w:t>
      </w:r>
      <w:r w:rsidRPr="00CF7E50">
        <w:rPr>
          <w:rFonts w:eastAsia="Times New Roman" w:cstheme="minorHAnsi"/>
          <w:szCs w:val="20"/>
        </w:rPr>
        <w:t xml:space="preserve"> Bohateró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Prusach;</w:t>
      </w:r>
    </w:p>
    <w:p w14:paraId="4D01BB60" w14:textId="732B9EB4" w:rsidR="00FC0B9D" w:rsidRPr="00CF7E50" w:rsidRDefault="003D1BA4" w:rsidP="00552102">
      <w:pPr>
        <w:numPr>
          <w:ilvl w:val="0"/>
          <w:numId w:val="1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wicedyrektorze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rozumieć wicedyrektora Szkoły Podstawowej </w:t>
      </w:r>
      <w:r w:rsidR="0027267C" w:rsidRPr="00CF7E50">
        <w:rPr>
          <w:rFonts w:eastAsia="Times New Roman" w:cstheme="minorHAnsi"/>
          <w:szCs w:val="20"/>
        </w:rPr>
        <w:t>im.</w:t>
      </w:r>
      <w:r w:rsidR="009E3334">
        <w:rPr>
          <w:rFonts w:eastAsia="Times New Roman" w:cstheme="minorHAnsi"/>
          <w:szCs w:val="20"/>
        </w:rPr>
        <w:t> </w:t>
      </w:r>
      <w:r w:rsidRPr="00CF7E50">
        <w:rPr>
          <w:rFonts w:eastAsia="Times New Roman" w:cstheme="minorHAnsi"/>
          <w:szCs w:val="20"/>
        </w:rPr>
        <w:t>Bohateró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Prusach;</w:t>
      </w:r>
    </w:p>
    <w:p w14:paraId="567E1E00" w14:textId="675F402D" w:rsidR="00FC0B9D" w:rsidRPr="00CF7E50" w:rsidRDefault="003D1BA4" w:rsidP="00552102">
      <w:pPr>
        <w:numPr>
          <w:ilvl w:val="0"/>
          <w:numId w:val="1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uczniach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rodzicach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rozumieć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szkoły podstawowej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ich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lub prawnych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opiekunów;</w:t>
      </w:r>
    </w:p>
    <w:p w14:paraId="3F51D4D2" w14:textId="173B6A8F" w:rsidR="00FC0B9D" w:rsidRPr="00CF7E50" w:rsidRDefault="003D1BA4" w:rsidP="00552102">
      <w:pPr>
        <w:numPr>
          <w:ilvl w:val="0"/>
          <w:numId w:val="1"/>
        </w:numPr>
        <w:tabs>
          <w:tab w:val="left" w:pos="1257"/>
        </w:tabs>
        <w:spacing w:after="0" w:line="240" w:lineRule="auto"/>
        <w:ind w:left="125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organie prowadzącym szkołę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rozumieć Gminę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Kondratowice;</w:t>
      </w:r>
    </w:p>
    <w:p w14:paraId="415E4891" w14:textId="39B00E7E" w:rsidR="00FC0B9D" w:rsidRPr="00CF7E50" w:rsidRDefault="003D1BA4" w:rsidP="00552102">
      <w:pPr>
        <w:numPr>
          <w:ilvl w:val="0"/>
          <w:numId w:val="1"/>
        </w:numPr>
        <w:tabs>
          <w:tab w:val="left" w:pos="1257"/>
        </w:tabs>
        <w:spacing w:after="0" w:line="240" w:lineRule="auto"/>
        <w:ind w:left="125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organie sprawującym nadzór pedagogiczny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rozumieć</w:t>
      </w:r>
    </w:p>
    <w:p w14:paraId="5912B911" w14:textId="6251CD77" w:rsidR="00FC0B9D" w:rsidRPr="00CF7E50" w:rsidRDefault="003D1BA4" w:rsidP="00552102">
      <w:pPr>
        <w:spacing w:after="0" w:line="240" w:lineRule="auto"/>
        <w:ind w:left="1256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Dolnośląskieg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Kuratora Oświaty we Wrocławiu;</w:t>
      </w:r>
    </w:p>
    <w:p w14:paraId="3E52AB93" w14:textId="0F402F81" w:rsidR="00FC0B9D" w:rsidRPr="00CF7E50" w:rsidRDefault="003D1BA4" w:rsidP="00552102">
      <w:pPr>
        <w:numPr>
          <w:ilvl w:val="0"/>
          <w:numId w:val="2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radzie pedagogicznej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rozumieć radę pedagogiczną Szkoły Podstawowej </w:t>
      </w:r>
      <w:r w:rsidR="0027267C" w:rsidRPr="00CF7E50">
        <w:rPr>
          <w:rFonts w:eastAsia="Times New Roman" w:cstheme="minorHAnsi"/>
          <w:szCs w:val="20"/>
        </w:rPr>
        <w:t>im.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Bohateró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Prusach;</w:t>
      </w:r>
    </w:p>
    <w:p w14:paraId="048CFD8C" w14:textId="24D3A0F8" w:rsidR="00FC0B9D" w:rsidRPr="00CF7E50" w:rsidRDefault="003D1BA4" w:rsidP="00552102">
      <w:pPr>
        <w:numPr>
          <w:ilvl w:val="0"/>
          <w:numId w:val="2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radzie szkoły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rozumieć radę Szkoły Podstawowej</w:t>
      </w:r>
      <w:r w:rsidR="006A1EFC" w:rsidRPr="00CF7E50">
        <w:rPr>
          <w:rFonts w:eastAsia="Times New Roman" w:cstheme="minorHAnsi"/>
          <w:szCs w:val="20"/>
        </w:rPr>
        <w:t xml:space="preserve"> </w:t>
      </w:r>
      <w:r w:rsidR="0027267C" w:rsidRPr="00CF7E50">
        <w:rPr>
          <w:rFonts w:eastAsia="Times New Roman" w:cstheme="minorHAnsi"/>
          <w:szCs w:val="20"/>
        </w:rPr>
        <w:t>im.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Bohateró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Prusach;</w:t>
      </w:r>
    </w:p>
    <w:p w14:paraId="64129F7D" w14:textId="315850E6" w:rsidR="00FC0B9D" w:rsidRPr="00CF7E50" w:rsidRDefault="003D1BA4" w:rsidP="00552102">
      <w:pPr>
        <w:numPr>
          <w:ilvl w:val="0"/>
          <w:numId w:val="2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specyficznych trudnościach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uczeniu się -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rozumieć trudnośc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uczeniu się odnoszące się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w </w:t>
      </w:r>
      <w:r w:rsidRPr="00CF7E50">
        <w:rPr>
          <w:rFonts w:eastAsia="Times New Roman" w:cstheme="minorHAnsi"/>
          <w:szCs w:val="20"/>
        </w:rPr>
        <w:t>normie intelektualnej, którzy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mają</w:t>
      </w:r>
      <w:r w:rsidR="0027267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trudnośc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przyswajaniu treśc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nauczania, wynikające ze specyfik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ich funkcjonowania percepcyjno-motoryczneg</w:t>
      </w:r>
      <w:r w:rsidR="00B44119">
        <w:rPr>
          <w:rFonts w:eastAsia="Times New Roman" w:cstheme="minorHAnsi"/>
          <w:szCs w:val="20"/>
        </w:rPr>
        <w:t>o i </w:t>
      </w:r>
      <w:r w:rsidRPr="00CF7E50">
        <w:rPr>
          <w:rFonts w:eastAsia="Times New Roman" w:cstheme="minorHAnsi"/>
          <w:szCs w:val="20"/>
        </w:rPr>
        <w:t>poznawczego, nieuwarunkowane schorzeniam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neurologicznymi;</w:t>
      </w:r>
    </w:p>
    <w:p w14:paraId="397D6583" w14:textId="2015AFC2" w:rsidR="00FC0B9D" w:rsidRPr="00CF7E50" w:rsidRDefault="003D1BA4" w:rsidP="00552102">
      <w:pPr>
        <w:numPr>
          <w:ilvl w:val="0"/>
          <w:numId w:val="3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szkole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rozumieć Szkołę Podstawową </w:t>
      </w:r>
      <w:r w:rsidR="0027267C" w:rsidRPr="00CF7E50">
        <w:rPr>
          <w:rFonts w:eastAsia="Times New Roman" w:cstheme="minorHAnsi"/>
          <w:szCs w:val="20"/>
        </w:rPr>
        <w:t>im.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Bohateró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Prusach;</w:t>
      </w:r>
    </w:p>
    <w:p w14:paraId="1AAC2A09" w14:textId="722B6AEC" w:rsidR="00FC0B9D" w:rsidRPr="00CF7E50" w:rsidRDefault="003D1BA4" w:rsidP="00552102">
      <w:pPr>
        <w:numPr>
          <w:ilvl w:val="0"/>
          <w:numId w:val="3"/>
        </w:numPr>
        <w:tabs>
          <w:tab w:val="left" w:pos="1257"/>
        </w:tabs>
        <w:spacing w:after="0" w:line="240" w:lineRule="auto"/>
        <w:ind w:left="125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>szkole podstawowej – należy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rozumieć Szkołę Podstawową </w:t>
      </w:r>
      <w:r w:rsidR="0027267C" w:rsidRPr="00CF7E50">
        <w:rPr>
          <w:rFonts w:eastAsia="Times New Roman" w:cstheme="minorHAnsi"/>
          <w:szCs w:val="20"/>
        </w:rPr>
        <w:t>im.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Bohateró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Prusach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oddziałam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zamiejscow</w:t>
      </w:r>
      <w:r w:rsidR="006840B6" w:rsidRPr="00CF7E50">
        <w:rPr>
          <w:rFonts w:eastAsia="Times New Roman" w:cstheme="minorHAnsi"/>
          <w:szCs w:val="20"/>
        </w:rPr>
        <w:t>ym</w:t>
      </w:r>
      <w:r w:rsidR="00B44119">
        <w:rPr>
          <w:rFonts w:eastAsia="Times New Roman" w:cstheme="minorHAnsi"/>
          <w:szCs w:val="20"/>
        </w:rPr>
        <w:t>i </w:t>
      </w:r>
      <w:r w:rsidR="006840B6" w:rsidRPr="00CF7E50">
        <w:rPr>
          <w:rFonts w:eastAsia="Times New Roman" w:cstheme="minorHAnsi"/>
          <w:szCs w:val="20"/>
        </w:rPr>
        <w:t xml:space="preserve">(nauczanie wczesnoszkolne)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Księginicach Wielkich;</w:t>
      </w:r>
    </w:p>
    <w:p w14:paraId="59D54DC5" w14:textId="59938E45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6" w:name="_Toc117534156"/>
      <w:bookmarkStart w:id="7" w:name="_Toc239952395"/>
      <w:r w:rsidRPr="00CF7E50">
        <w:rPr>
          <w:rFonts w:eastAsia="Cambria"/>
          <w:sz w:val="28"/>
          <w:szCs w:val="28"/>
        </w:rPr>
        <w:t>Rozdział I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 xml:space="preserve">Nazwa 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siedziba szkoły</w:t>
      </w:r>
      <w:bookmarkEnd w:id="6"/>
      <w:bookmarkEnd w:id="7"/>
    </w:p>
    <w:p w14:paraId="3B600343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8" w:name="_Toc117534157"/>
      <w:bookmarkStart w:id="9" w:name="_Toc239952396"/>
      <w:r w:rsidRPr="00CF7E50">
        <w:rPr>
          <w:rFonts w:eastAsia="Cambria"/>
          <w:sz w:val="24"/>
          <w:szCs w:val="24"/>
        </w:rPr>
        <w:t>§ 1. Nazwa szkoły</w:t>
      </w:r>
      <w:bookmarkEnd w:id="8"/>
      <w:bookmarkEnd w:id="9"/>
    </w:p>
    <w:p w14:paraId="6D69EAB1" w14:textId="42A399BB" w:rsidR="00FC0B9D" w:rsidRPr="00CF7E50" w:rsidRDefault="003D1BA4" w:rsidP="00552102">
      <w:pPr>
        <w:spacing w:after="0" w:line="240" w:lineRule="auto"/>
        <w:ind w:left="342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Szkoła Podstawowa </w:t>
      </w:r>
      <w:r w:rsidR="0027267C" w:rsidRPr="00CF7E50">
        <w:rPr>
          <w:rFonts w:eastAsia="Times New Roman" w:cstheme="minorHAnsi"/>
          <w:szCs w:val="20"/>
        </w:rPr>
        <w:t>im.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Bohateró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Prusach.</w:t>
      </w:r>
    </w:p>
    <w:p w14:paraId="054ABA33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0" w:name="_Toc117534158"/>
      <w:bookmarkStart w:id="11" w:name="_Toc239952397"/>
      <w:r w:rsidRPr="00CF7E50">
        <w:rPr>
          <w:rFonts w:eastAsia="Cambria"/>
          <w:sz w:val="24"/>
          <w:szCs w:val="24"/>
        </w:rPr>
        <w:t>§ 2. Siedziba szkoły</w:t>
      </w:r>
      <w:bookmarkEnd w:id="10"/>
      <w:bookmarkEnd w:id="11"/>
    </w:p>
    <w:p w14:paraId="1ED5E6A2" w14:textId="77777777" w:rsidR="00FC0B9D" w:rsidRPr="00CF7E50" w:rsidRDefault="003D1BA4" w:rsidP="00275BDC">
      <w:pPr>
        <w:pStyle w:val="Akapitzlist"/>
        <w:numPr>
          <w:ilvl w:val="0"/>
          <w:numId w:val="55"/>
        </w:numPr>
        <w:spacing w:after="0" w:line="240" w:lineRule="auto"/>
        <w:ind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ul. Parkowa 1, 57-150 Prusy.</w:t>
      </w:r>
    </w:p>
    <w:p w14:paraId="32EA6795" w14:textId="105F2419" w:rsidR="00FC0B9D" w:rsidRPr="00CF7E50" w:rsidRDefault="003D1BA4" w:rsidP="00275BDC">
      <w:pPr>
        <w:pStyle w:val="Akapitzlist"/>
        <w:numPr>
          <w:ilvl w:val="0"/>
          <w:numId w:val="55"/>
        </w:numPr>
        <w:spacing w:after="0" w:line="240" w:lineRule="auto"/>
        <w:ind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Inne lokalizacje prowadzenia zajęć: oddziały zamiejscowe: Księginice Wielkie 32, </w:t>
      </w:r>
      <w:r w:rsidR="00B44119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57-150 Prusy - oddziały edukacj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wczesnoszkolnej.</w:t>
      </w:r>
    </w:p>
    <w:p w14:paraId="0C78E4EA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2" w:name="_Toc117534159"/>
      <w:bookmarkStart w:id="13" w:name="_Toc239952398"/>
      <w:r w:rsidRPr="00CF7E50">
        <w:rPr>
          <w:rFonts w:eastAsia="Cambria"/>
          <w:sz w:val="24"/>
          <w:szCs w:val="24"/>
        </w:rPr>
        <w:t>§ 3. Ceremoniał szkolny</w:t>
      </w:r>
      <w:bookmarkEnd w:id="12"/>
      <w:bookmarkEnd w:id="13"/>
    </w:p>
    <w:p w14:paraId="14F29125" w14:textId="6C59C070" w:rsidR="00FC0B9D" w:rsidRPr="00CF7E50" w:rsidRDefault="003D1BA4" w:rsidP="00275BDC">
      <w:pPr>
        <w:numPr>
          <w:ilvl w:val="0"/>
          <w:numId w:val="58"/>
        </w:numPr>
        <w:tabs>
          <w:tab w:val="left" w:pos="1136"/>
          <w:tab w:val="left" w:pos="113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Szkoła posiada własny sztandar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ceremoniał jak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elementy symbolik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wiążącej całą społeczność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szkolną.</w:t>
      </w:r>
    </w:p>
    <w:p w14:paraId="5C7148F2" w14:textId="09892044" w:rsidR="00FC0B9D" w:rsidRPr="002B3BDA" w:rsidRDefault="003D1BA4" w:rsidP="00275BDC">
      <w:pPr>
        <w:numPr>
          <w:ilvl w:val="0"/>
          <w:numId w:val="58"/>
        </w:numPr>
        <w:tabs>
          <w:tab w:val="left" w:pos="1136"/>
          <w:tab w:val="left" w:pos="113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 w:rsidRPr="002B3BDA">
        <w:rPr>
          <w:rFonts w:eastAsia="Times New Roman" w:cstheme="minorHAnsi"/>
          <w:szCs w:val="20"/>
        </w:rPr>
        <w:t>Ustala się, że Dniem Patrona (Bohateró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 xml:space="preserve">Krajowej) jest </w:t>
      </w:r>
      <w:r w:rsidRPr="00493557">
        <w:rPr>
          <w:rFonts w:eastAsia="Times New Roman" w:cstheme="minorHAnsi"/>
          <w:szCs w:val="20"/>
        </w:rPr>
        <w:t>14</w:t>
      </w:r>
      <w:r w:rsidR="00B760FC" w:rsidRPr="00493557">
        <w:rPr>
          <w:rFonts w:eastAsia="Times New Roman" w:cstheme="minorHAnsi"/>
          <w:szCs w:val="20"/>
        </w:rPr>
        <w:t xml:space="preserve"> </w:t>
      </w:r>
      <w:r w:rsidRPr="00493557">
        <w:rPr>
          <w:rFonts w:eastAsia="Times New Roman" w:cstheme="minorHAnsi"/>
          <w:szCs w:val="20"/>
        </w:rPr>
        <w:t>lutego.</w:t>
      </w:r>
      <w:r w:rsidR="002B3BDA" w:rsidRPr="00493557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 xml:space="preserve">przypadku, gdy dzień ten przypada 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>okresie feri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>zimowych lub bezpośredni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nich</w:t>
      </w:r>
      <w:r w:rsidR="00B760FC" w:rsidRPr="00B760FC">
        <w:rPr>
          <w:rFonts w:eastAsia="Times New Roman" w:cstheme="minorHAnsi"/>
          <w:color w:val="FF0000"/>
          <w:szCs w:val="20"/>
        </w:rPr>
        <w:t>,</w:t>
      </w:r>
      <w:r w:rsidRPr="002B3BDA">
        <w:rPr>
          <w:rFonts w:eastAsia="Times New Roman" w:cstheme="minorHAnsi"/>
          <w:szCs w:val="20"/>
        </w:rPr>
        <w:t xml:space="preserve"> Dzień Patrona będzie obchodzony 1 marca. Dyrektor na początku roku szkolneg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podaje d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 xml:space="preserve">publicznej wiadomości, 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>jakim dniu będzie obchodzony Dzień Patrona (</w:t>
      </w:r>
      <w:r w:rsidR="00B44119">
        <w:rPr>
          <w:rFonts w:eastAsia="Times New Roman" w:cstheme="minorHAnsi"/>
          <w:szCs w:val="20"/>
        </w:rPr>
        <w:t>co </w:t>
      </w:r>
      <w:r w:rsidRPr="002B3BDA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zasady będzie t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dzień roboczy).</w:t>
      </w:r>
    </w:p>
    <w:p w14:paraId="01086228" w14:textId="716FAB6A" w:rsidR="00FC0B9D" w:rsidRPr="002B3BDA" w:rsidRDefault="00B44119" w:rsidP="00275BDC">
      <w:pPr>
        <w:numPr>
          <w:ilvl w:val="0"/>
          <w:numId w:val="58"/>
        </w:numPr>
        <w:tabs>
          <w:tab w:val="left" w:pos="1136"/>
          <w:tab w:val="left" w:pos="113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Co </w:t>
      </w:r>
      <w:r w:rsidR="003D1BA4" w:rsidRPr="002B3BDA">
        <w:rPr>
          <w:rFonts w:eastAsia="Times New Roman" w:cstheme="minorHAnsi"/>
          <w:szCs w:val="20"/>
        </w:rPr>
        <w:t>pięć lat, 27 września, obchodzona jest rocznica nadania imienia Bohateró</w:t>
      </w:r>
      <w:r>
        <w:rPr>
          <w:rFonts w:eastAsia="Times New Roman" w:cstheme="minorHAnsi"/>
          <w:szCs w:val="20"/>
        </w:rPr>
        <w:t>w </w:t>
      </w:r>
      <w:r w:rsidR="003D1BA4" w:rsidRPr="002B3BDA">
        <w:rPr>
          <w:rFonts w:eastAsia="Times New Roman" w:cstheme="minorHAnsi"/>
          <w:szCs w:val="20"/>
        </w:rPr>
        <w:t>Armi</w:t>
      </w:r>
      <w:r>
        <w:rPr>
          <w:rFonts w:eastAsia="Times New Roman" w:cstheme="minorHAnsi"/>
          <w:szCs w:val="20"/>
        </w:rPr>
        <w:t>i </w:t>
      </w:r>
      <w:r w:rsidR="003D1BA4" w:rsidRPr="002B3BDA">
        <w:rPr>
          <w:rFonts w:eastAsia="Times New Roman" w:cstheme="minorHAnsi"/>
          <w:szCs w:val="20"/>
        </w:rPr>
        <w:t>Krajowej naszej szkole.</w:t>
      </w:r>
    </w:p>
    <w:p w14:paraId="3EF296B1" w14:textId="77777777" w:rsidR="002B3BDA" w:rsidRDefault="003D1BA4" w:rsidP="00275BDC">
      <w:pPr>
        <w:numPr>
          <w:ilvl w:val="0"/>
          <w:numId w:val="58"/>
        </w:numPr>
        <w:tabs>
          <w:tab w:val="left" w:pos="1136"/>
          <w:tab w:val="left" w:pos="113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 w:rsidRPr="002B3BDA">
        <w:rPr>
          <w:rFonts w:eastAsia="Times New Roman" w:cstheme="minorHAnsi"/>
          <w:szCs w:val="20"/>
        </w:rPr>
        <w:t>Ceremoniał szkolny przewiduje</w:t>
      </w:r>
      <w:r w:rsidR="002B3BDA">
        <w:rPr>
          <w:rFonts w:eastAsia="Times New Roman" w:cstheme="minorHAnsi"/>
          <w:szCs w:val="20"/>
        </w:rPr>
        <w:t>:</w:t>
      </w:r>
    </w:p>
    <w:p w14:paraId="531092F8" w14:textId="3C2BC6D1" w:rsidR="00FC0B9D" w:rsidRPr="002B3BDA" w:rsidRDefault="002B3BDA">
      <w:pPr>
        <w:numPr>
          <w:ilvl w:val="0"/>
          <w:numId w:val="4"/>
        </w:numPr>
        <w:tabs>
          <w:tab w:val="left" w:pos="1648"/>
        </w:tabs>
        <w:spacing w:after="0" w:line="240" w:lineRule="auto"/>
        <w:ind w:left="1647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U</w:t>
      </w:r>
      <w:r w:rsidR="003D1BA4" w:rsidRPr="002B3BDA">
        <w:rPr>
          <w:rFonts w:eastAsia="Times New Roman" w:cstheme="minorHAnsi"/>
          <w:szCs w:val="20"/>
        </w:rPr>
        <w:t xml:space="preserve">czestniczenie sztandaru </w:t>
      </w:r>
      <w:r w:rsidR="00B44119">
        <w:rPr>
          <w:rFonts w:eastAsia="Times New Roman" w:cstheme="minorHAnsi"/>
          <w:szCs w:val="20"/>
        </w:rPr>
        <w:t>w </w:t>
      </w:r>
      <w:r w:rsidR="003D1BA4" w:rsidRPr="002B3BDA">
        <w:rPr>
          <w:rFonts w:eastAsia="Times New Roman" w:cstheme="minorHAnsi"/>
          <w:szCs w:val="20"/>
        </w:rPr>
        <w:t>następujących uroczystościach szkolnych:</w:t>
      </w:r>
    </w:p>
    <w:p w14:paraId="3DE328AF" w14:textId="5AF99AEE" w:rsidR="00FC0B9D" w:rsidRPr="00CF7E50" w:rsidRDefault="003D1BA4">
      <w:pPr>
        <w:numPr>
          <w:ilvl w:val="0"/>
          <w:numId w:val="4"/>
        </w:numPr>
        <w:tabs>
          <w:tab w:val="left" w:pos="2516"/>
          <w:tab w:val="left" w:pos="2517"/>
        </w:tabs>
        <w:spacing w:after="0" w:line="240" w:lineRule="auto"/>
        <w:ind w:left="2516" w:right="9" w:hanging="75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rozpoczęcie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zakończenie roku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szkolnego,</w:t>
      </w:r>
    </w:p>
    <w:p w14:paraId="4E9C8D53" w14:textId="4E78502A" w:rsidR="00FC0B9D" w:rsidRPr="00CF7E50" w:rsidRDefault="003D1BA4">
      <w:pPr>
        <w:numPr>
          <w:ilvl w:val="0"/>
          <w:numId w:val="4"/>
        </w:numPr>
        <w:tabs>
          <w:tab w:val="left" w:pos="2516"/>
          <w:tab w:val="left" w:pos="2517"/>
        </w:tabs>
        <w:spacing w:after="0" w:line="240" w:lineRule="auto"/>
        <w:ind w:left="2516" w:right="9" w:hanging="75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ślubowanie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klas pierwszych (pasowanie na ucznia),</w:t>
      </w:r>
    </w:p>
    <w:p w14:paraId="66E69B7E" w14:textId="77777777" w:rsidR="00FC0B9D" w:rsidRPr="00CF7E50" w:rsidRDefault="003D1BA4">
      <w:pPr>
        <w:numPr>
          <w:ilvl w:val="0"/>
          <w:numId w:val="4"/>
        </w:numPr>
        <w:tabs>
          <w:tab w:val="left" w:pos="2516"/>
          <w:tab w:val="left" w:pos="2517"/>
        </w:tabs>
        <w:spacing w:after="0" w:line="240" w:lineRule="auto"/>
        <w:ind w:left="2516" w:right="9" w:hanging="75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pożegnanie absolwentów,</w:t>
      </w:r>
    </w:p>
    <w:p w14:paraId="37E811A8" w14:textId="4C29E08E" w:rsidR="00FC0B9D" w:rsidRPr="00CF7E50" w:rsidRDefault="003D1BA4">
      <w:pPr>
        <w:numPr>
          <w:ilvl w:val="0"/>
          <w:numId w:val="4"/>
        </w:numPr>
        <w:tabs>
          <w:tab w:val="left" w:pos="2516"/>
          <w:tab w:val="left" w:pos="2517"/>
        </w:tabs>
        <w:spacing w:after="0" w:line="240" w:lineRule="auto"/>
        <w:ind w:left="2516" w:right="9" w:hanging="75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święta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rocznice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państwowe,</w:t>
      </w:r>
    </w:p>
    <w:p w14:paraId="5CFA2E8D" w14:textId="77777777" w:rsidR="00FC0B9D" w:rsidRPr="00CF7E50" w:rsidRDefault="003D1BA4">
      <w:pPr>
        <w:numPr>
          <w:ilvl w:val="0"/>
          <w:numId w:val="4"/>
        </w:numPr>
        <w:tabs>
          <w:tab w:val="left" w:pos="2516"/>
          <w:tab w:val="left" w:pos="2517"/>
        </w:tabs>
        <w:spacing w:after="0" w:line="240" w:lineRule="auto"/>
        <w:ind w:left="2516" w:right="9" w:hanging="75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Dzień Patrona,</w:t>
      </w:r>
    </w:p>
    <w:p w14:paraId="04D8ACDF" w14:textId="68B649FE" w:rsidR="00FC0B9D" w:rsidRPr="00CF7E50" w:rsidRDefault="003D1BA4">
      <w:pPr>
        <w:numPr>
          <w:ilvl w:val="0"/>
          <w:numId w:val="4"/>
        </w:numPr>
        <w:tabs>
          <w:tab w:val="left" w:pos="2516"/>
          <w:tab w:val="left" w:pos="2517"/>
        </w:tabs>
        <w:spacing w:after="0" w:line="240" w:lineRule="auto"/>
        <w:ind w:left="2516" w:right="9" w:hanging="75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uroczystośc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pogrzebowe pracownikó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szkoły obecnych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emerytowanych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za zgodą rodziny.</w:t>
      </w:r>
    </w:p>
    <w:p w14:paraId="076C8BBB" w14:textId="06A1C7F2" w:rsidR="00FC0B9D" w:rsidRPr="00CF7E50" w:rsidRDefault="00B760FC">
      <w:pPr>
        <w:numPr>
          <w:ilvl w:val="0"/>
          <w:numId w:val="4"/>
        </w:numPr>
        <w:tabs>
          <w:tab w:val="left" w:pos="2516"/>
          <w:tab w:val="left" w:pos="2517"/>
        </w:tabs>
        <w:spacing w:after="0" w:line="240" w:lineRule="auto"/>
        <w:ind w:left="1647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U</w:t>
      </w:r>
      <w:r w:rsidR="003D1BA4" w:rsidRPr="00CF7E50">
        <w:rPr>
          <w:rFonts w:eastAsia="Times New Roman" w:cstheme="minorHAnsi"/>
          <w:szCs w:val="20"/>
        </w:rPr>
        <w:t xml:space="preserve">czestniczenie sztandaru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innych uroczystościach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 xml:space="preserve">związanych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patronem, mszach świętych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intencj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Ojczyzny,</w:t>
      </w:r>
    </w:p>
    <w:p w14:paraId="6A39388F" w14:textId="5E184CA7" w:rsidR="00FC0B9D" w:rsidRPr="00CF7E50" w:rsidRDefault="009E3334">
      <w:pPr>
        <w:numPr>
          <w:ilvl w:val="0"/>
          <w:numId w:val="4"/>
        </w:numPr>
        <w:tabs>
          <w:tab w:val="left" w:pos="1648"/>
        </w:tabs>
        <w:spacing w:after="0" w:line="240" w:lineRule="auto"/>
        <w:ind w:left="1647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Galowy strój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podczas uroczystośc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szkolnych,</w:t>
      </w:r>
    </w:p>
    <w:p w14:paraId="303BA58F" w14:textId="213D6042" w:rsidR="00FC0B9D" w:rsidRPr="00CF7E50" w:rsidRDefault="009E3334">
      <w:pPr>
        <w:numPr>
          <w:ilvl w:val="0"/>
          <w:numId w:val="4"/>
        </w:numPr>
        <w:tabs>
          <w:tab w:val="left" w:pos="1648"/>
        </w:tabs>
        <w:spacing w:after="0" w:line="240" w:lineRule="auto"/>
        <w:ind w:left="1647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Stałe</w:t>
      </w:r>
      <w:r w:rsidR="003D1BA4" w:rsidRPr="00CF7E50">
        <w:rPr>
          <w:rFonts w:eastAsia="Times New Roman" w:cstheme="minorHAnsi"/>
          <w:szCs w:val="20"/>
        </w:rPr>
        <w:t xml:space="preserve"> przechowywanie sztandaru szkoły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oszklonej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gablocie,</w:t>
      </w:r>
    </w:p>
    <w:p w14:paraId="7B4B3018" w14:textId="62ADBC69" w:rsidR="00FC0B9D" w:rsidRPr="00CF7E50" w:rsidRDefault="009E3334">
      <w:pPr>
        <w:numPr>
          <w:ilvl w:val="0"/>
          <w:numId w:val="4"/>
        </w:numPr>
        <w:tabs>
          <w:tab w:val="left" w:pos="1648"/>
        </w:tabs>
        <w:spacing w:after="0" w:line="240" w:lineRule="auto"/>
        <w:ind w:left="1647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Poczty sztandarowe wyłaniają (na początku czerwca) wychowawcy klas siódmych </w:t>
      </w:r>
      <w:r w:rsidR="00EE13D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ósmych szkoły podstawowej. Każda klasa wyłania jeden skład pocztu. 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pocztu powołuje się ucznió</w:t>
      </w:r>
      <w:r w:rsidR="00B44119">
        <w:rPr>
          <w:rFonts w:eastAsia="Times New Roman" w:cstheme="minorHAnsi"/>
          <w:szCs w:val="20"/>
        </w:rPr>
        <w:t>w o </w:t>
      </w:r>
      <w:r w:rsidR="003D1BA4" w:rsidRPr="00CF7E50">
        <w:rPr>
          <w:rFonts w:eastAsia="Times New Roman" w:cstheme="minorHAnsi"/>
          <w:szCs w:val="20"/>
        </w:rPr>
        <w:t xml:space="preserve">nienagannej postawie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wyróżniających się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nauce. Członkowie pocztu zobowiązan</w:t>
      </w:r>
      <w:r w:rsidR="00B44119">
        <w:rPr>
          <w:rFonts w:eastAsia="Times New Roman" w:cstheme="minorHAnsi"/>
          <w:szCs w:val="20"/>
        </w:rPr>
        <w:t>i są </w:t>
      </w:r>
      <w:r w:rsidR="003D1BA4"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wcześniejszeg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przećwiczenia swojeg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udziału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ceremoniale szkolnym pod kierunkiem opiekuna. Sprawowanie pieczy nad sztandarem jest obowiązkiem pocztó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sztandarowych, nauczyciela – opiekuna ora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wychowawcó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klas,</w:t>
      </w:r>
    </w:p>
    <w:p w14:paraId="0E80FE0F" w14:textId="382EAC75" w:rsidR="00FC0B9D" w:rsidRPr="00CF7E50" w:rsidRDefault="009E3334">
      <w:pPr>
        <w:numPr>
          <w:ilvl w:val="0"/>
          <w:numId w:val="4"/>
        </w:numPr>
        <w:tabs>
          <w:tab w:val="left" w:pos="1647"/>
          <w:tab w:val="left" w:pos="1648"/>
        </w:tabs>
        <w:spacing w:after="0" w:line="240" w:lineRule="auto"/>
        <w:ind w:left="1647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Przekazanie sztandaru prze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absolwentó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szkoły odbywa się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podczas uroczysteg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zakończenia roku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szkolnego.</w:t>
      </w:r>
    </w:p>
    <w:p w14:paraId="059F4A50" w14:textId="12BFB742" w:rsidR="00FC0B9D" w:rsidRPr="00CF7E50" w:rsidRDefault="003D1BA4" w:rsidP="00275BDC">
      <w:pPr>
        <w:numPr>
          <w:ilvl w:val="0"/>
          <w:numId w:val="58"/>
        </w:numPr>
        <w:tabs>
          <w:tab w:val="left" w:pos="1136"/>
          <w:tab w:val="left" w:pos="113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Stałe miejsce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symbolice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obrzędowośc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szkolnej mają polskie symbole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narodowe:</w:t>
      </w:r>
    </w:p>
    <w:p w14:paraId="4AF28FC4" w14:textId="5B2300BA" w:rsidR="00FC0B9D" w:rsidRPr="00CF7E50" w:rsidRDefault="00B760FC">
      <w:pPr>
        <w:numPr>
          <w:ilvl w:val="0"/>
          <w:numId w:val="4"/>
        </w:numPr>
        <w:tabs>
          <w:tab w:val="left" w:pos="1797"/>
        </w:tabs>
        <w:spacing w:after="0" w:line="240" w:lineRule="auto"/>
        <w:ind w:left="179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G</w:t>
      </w:r>
      <w:r w:rsidR="003D1BA4" w:rsidRPr="00CF7E50">
        <w:rPr>
          <w:rFonts w:eastAsia="Times New Roman" w:cstheme="minorHAnsi"/>
          <w:szCs w:val="20"/>
        </w:rPr>
        <w:t>odł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państwowe jest umieszczone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każdej sal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lekcyjnej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pomieszczeniach administracyjnych,</w:t>
      </w:r>
    </w:p>
    <w:p w14:paraId="56822E97" w14:textId="721AB630" w:rsidR="00FC0B9D" w:rsidRPr="00CF7E50" w:rsidRDefault="003D1BA4">
      <w:pPr>
        <w:numPr>
          <w:ilvl w:val="0"/>
          <w:numId w:val="4"/>
        </w:numPr>
        <w:tabs>
          <w:tab w:val="left" w:pos="1797"/>
        </w:tabs>
        <w:spacing w:after="0" w:line="240" w:lineRule="auto"/>
        <w:ind w:left="179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flaga państwowa jest wywieszana na budynku podczas uroczystośc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państwowych </w:t>
      </w:r>
      <w:r w:rsidR="00EE13D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szkolnych,</w:t>
      </w:r>
    </w:p>
    <w:p w14:paraId="5B422F45" w14:textId="2CF87B52" w:rsidR="00FC0B9D" w:rsidRPr="00CF7E50" w:rsidRDefault="003D1BA4">
      <w:pPr>
        <w:numPr>
          <w:ilvl w:val="0"/>
          <w:numId w:val="4"/>
        </w:numPr>
        <w:tabs>
          <w:tab w:val="left" w:pos="1797"/>
        </w:tabs>
        <w:spacing w:after="0" w:line="240" w:lineRule="auto"/>
        <w:ind w:left="179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 xml:space="preserve">hymn państwowy grany jest lub śpiewany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 podczas uroczystośc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szkolnych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państwowych,</w:t>
      </w:r>
    </w:p>
    <w:p w14:paraId="151C50CC" w14:textId="168EBA12" w:rsidR="00FC0B9D" w:rsidRPr="00CF7E50" w:rsidRDefault="003D1BA4">
      <w:pPr>
        <w:numPr>
          <w:ilvl w:val="0"/>
          <w:numId w:val="4"/>
        </w:numPr>
        <w:tabs>
          <w:tab w:val="left" w:pos="1797"/>
        </w:tabs>
        <w:spacing w:after="0" w:line="240" w:lineRule="auto"/>
        <w:ind w:left="179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symbole narodowe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szkolne otaczane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 xml:space="preserve">należną im czcią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szacunkiem.</w:t>
      </w:r>
    </w:p>
    <w:p w14:paraId="7A5456B5" w14:textId="0ACCFA5E" w:rsidR="00FC0B9D" w:rsidRPr="00CF7E50" w:rsidRDefault="003D1BA4" w:rsidP="00275BDC">
      <w:pPr>
        <w:numPr>
          <w:ilvl w:val="0"/>
          <w:numId w:val="58"/>
        </w:numPr>
        <w:tabs>
          <w:tab w:val="left" w:pos="1136"/>
          <w:tab w:val="left" w:pos="113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Szczegółowe instrukcje związane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ceremoniałem szkolnym zatwierdza dyrektor szkoły.</w:t>
      </w:r>
    </w:p>
    <w:p w14:paraId="108F4B3A" w14:textId="6E9B8BFB" w:rsidR="00FC0B9D" w:rsidRPr="00CF7E50" w:rsidRDefault="00B42AAF" w:rsidP="00275BDC">
      <w:pPr>
        <w:numPr>
          <w:ilvl w:val="0"/>
          <w:numId w:val="58"/>
        </w:numPr>
        <w:tabs>
          <w:tab w:val="left" w:pos="1136"/>
          <w:tab w:val="left" w:pos="113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Ceremoniał szkolny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postę</w:t>
      </w:r>
      <w:r w:rsidR="003D1BA4" w:rsidRPr="00CF7E50">
        <w:rPr>
          <w:rFonts w:eastAsia="Times New Roman" w:cstheme="minorHAnsi"/>
          <w:szCs w:val="20"/>
        </w:rPr>
        <w:t xml:space="preserve">powanie ze sztandarem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Szkole Podstawowej </w:t>
      </w:r>
      <w:r w:rsidR="0027267C" w:rsidRPr="00CF7E50">
        <w:rPr>
          <w:rFonts w:eastAsia="Times New Roman" w:cstheme="minorHAnsi"/>
          <w:szCs w:val="20"/>
        </w:rPr>
        <w:t>im.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Bohateró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Prusach stanow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załącznik 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Statutu.</w:t>
      </w:r>
    </w:p>
    <w:p w14:paraId="6445B215" w14:textId="0430E77B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14" w:name="_Toc117534160"/>
      <w:bookmarkStart w:id="15" w:name="_Toc239952399"/>
      <w:r w:rsidRPr="00CF7E50">
        <w:rPr>
          <w:rFonts w:eastAsia="Cambria"/>
          <w:sz w:val="28"/>
          <w:szCs w:val="28"/>
        </w:rPr>
        <w:t>Rozdział II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 xml:space="preserve">Organ prowadzący 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inne informacje</w:t>
      </w:r>
      <w:bookmarkEnd w:id="14"/>
      <w:bookmarkEnd w:id="15"/>
    </w:p>
    <w:p w14:paraId="4D109095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6" w:name="_Toc117534161"/>
      <w:bookmarkStart w:id="17" w:name="_Toc239952400"/>
      <w:r w:rsidRPr="00CF7E50">
        <w:rPr>
          <w:rFonts w:eastAsia="Cambria"/>
          <w:sz w:val="24"/>
          <w:szCs w:val="24"/>
        </w:rPr>
        <w:t>§ 1. Organ prowadzący, organ nadzorujący</w:t>
      </w:r>
      <w:bookmarkEnd w:id="16"/>
      <w:bookmarkEnd w:id="17"/>
    </w:p>
    <w:p w14:paraId="0F8794AD" w14:textId="77777777" w:rsidR="00FC0B9D" w:rsidRPr="00CF7E50" w:rsidRDefault="003D1BA4">
      <w:pPr>
        <w:numPr>
          <w:ilvl w:val="0"/>
          <w:numId w:val="5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Organem założycielskim szkoły jest Gmina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Kondratowice.</w:t>
      </w:r>
    </w:p>
    <w:p w14:paraId="5F5F5D94" w14:textId="77777777" w:rsidR="00FC0B9D" w:rsidRPr="00CF7E50" w:rsidRDefault="003D1BA4">
      <w:pPr>
        <w:numPr>
          <w:ilvl w:val="0"/>
          <w:numId w:val="5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Organem prowadzącym szkołę jest Gmina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Kondratowice.</w:t>
      </w:r>
    </w:p>
    <w:p w14:paraId="6895E176" w14:textId="427A5AF1" w:rsidR="00FC0B9D" w:rsidRPr="00CF7E50" w:rsidRDefault="003D1BA4">
      <w:pPr>
        <w:numPr>
          <w:ilvl w:val="0"/>
          <w:numId w:val="5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Nadzór pedagogiczny sprawuje Dolnośląsk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Kurator Oświaty we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Wrocławiu.</w:t>
      </w:r>
    </w:p>
    <w:p w14:paraId="58F75EE2" w14:textId="77777777" w:rsidR="00FC0B9D" w:rsidRPr="00CF7E50" w:rsidRDefault="003D1BA4">
      <w:pPr>
        <w:numPr>
          <w:ilvl w:val="0"/>
          <w:numId w:val="5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Szkoła jest jednostką organizacyjną Gminy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Kondratowice.</w:t>
      </w:r>
    </w:p>
    <w:p w14:paraId="05E6E441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8" w:name="_Toc117534162"/>
      <w:bookmarkStart w:id="19" w:name="_Toc239952401"/>
      <w:r w:rsidRPr="00CF7E50">
        <w:rPr>
          <w:rFonts w:eastAsia="Cambria"/>
          <w:sz w:val="24"/>
          <w:szCs w:val="24"/>
        </w:rPr>
        <w:t>§ 2. Mienie szkoły, kadra, obwód szkoły</w:t>
      </w:r>
      <w:bookmarkEnd w:id="18"/>
      <w:bookmarkEnd w:id="19"/>
    </w:p>
    <w:p w14:paraId="05CF4445" w14:textId="77777777" w:rsidR="00FC0B9D" w:rsidRPr="00CF7E50" w:rsidRDefault="003D1BA4">
      <w:pPr>
        <w:numPr>
          <w:ilvl w:val="0"/>
          <w:numId w:val="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Szkoła jest szkołą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publiczną.</w:t>
      </w:r>
    </w:p>
    <w:p w14:paraId="2DB63A23" w14:textId="30BF9016" w:rsidR="00FC0B9D" w:rsidRPr="00CF7E50" w:rsidRDefault="003D1BA4" w:rsidP="00EE13D7">
      <w:pPr>
        <w:numPr>
          <w:ilvl w:val="0"/>
          <w:numId w:val="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Szkoła Podstawowa </w:t>
      </w:r>
      <w:r w:rsidR="0027267C" w:rsidRPr="00CF7E50">
        <w:rPr>
          <w:rFonts w:eastAsia="Times New Roman" w:cstheme="minorHAnsi"/>
          <w:szCs w:val="20"/>
        </w:rPr>
        <w:t>im.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Bohateró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Armi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Krajowej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Prusach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dniem 1 września2017</w:t>
      </w:r>
      <w:r w:rsid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r. przejęła mienie Zespołu Szkół Publicznych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Prusach.</w:t>
      </w:r>
    </w:p>
    <w:p w14:paraId="42E11AF8" w14:textId="5F934787" w:rsidR="00FC0B9D" w:rsidRPr="00CF7E50" w:rsidRDefault="003D1BA4">
      <w:pPr>
        <w:numPr>
          <w:ilvl w:val="0"/>
          <w:numId w:val="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Szkoła umożliwia realizację obowiązku szkolnego</w:t>
      </w:r>
      <w:r w:rsidR="00B760FC" w:rsidRPr="00B760FC">
        <w:rPr>
          <w:rFonts w:eastAsia="Times New Roman" w:cstheme="minorHAnsi"/>
          <w:color w:val="FF0000"/>
          <w:szCs w:val="20"/>
        </w:rPr>
        <w:t>,</w:t>
      </w:r>
      <w:r w:rsidRPr="00CF7E50">
        <w:rPr>
          <w:rFonts w:eastAsia="Times New Roman" w:cstheme="minorHAnsi"/>
          <w:szCs w:val="20"/>
        </w:rPr>
        <w:t xml:space="preserve"> zapewniając bezpłatne nauczanie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zakresie ramowych planó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nauczania określonych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MEN.</w:t>
      </w:r>
    </w:p>
    <w:p w14:paraId="50D47628" w14:textId="1E135475" w:rsidR="00FC0B9D" w:rsidRPr="00CF7E50" w:rsidRDefault="003D1BA4">
      <w:pPr>
        <w:numPr>
          <w:ilvl w:val="0"/>
          <w:numId w:val="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Szkoła zatrudnia 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posiadających kwalifikacje określone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odrębnych przepisach.</w:t>
      </w:r>
    </w:p>
    <w:p w14:paraId="01C5C31D" w14:textId="4E3E9938" w:rsidR="00FC0B9D" w:rsidRPr="00CF7E50" w:rsidRDefault="003D1BA4">
      <w:pPr>
        <w:numPr>
          <w:ilvl w:val="0"/>
          <w:numId w:val="7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Szkoła realizuje podstawy programowe określone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Ministra Edukacj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Narodowej.</w:t>
      </w:r>
    </w:p>
    <w:p w14:paraId="1ADAD633" w14:textId="46A6F16F" w:rsidR="00FC0B9D" w:rsidRPr="00CF7E50" w:rsidRDefault="003D1BA4">
      <w:pPr>
        <w:numPr>
          <w:ilvl w:val="0"/>
          <w:numId w:val="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Szkoła może prowadzić oddziały integracyjne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sportowe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może wprowadzać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zestawu programó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autorskie programy nauczania 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odrębnym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przepisami.</w:t>
      </w:r>
    </w:p>
    <w:p w14:paraId="585831E1" w14:textId="5C9BE8A7" w:rsidR="00FC0B9D" w:rsidRPr="00CF7E50" w:rsidRDefault="003D1BA4">
      <w:pPr>
        <w:numPr>
          <w:ilvl w:val="0"/>
          <w:numId w:val="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obwodu szkoły należą miejscowości: Białobrzezie, Brochocinek,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Czerwieniec,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Edwardów, Gołostowice, Górka Sobocka, Grzegorzów, Janowiczki, Jezierzyce Małe, Karczyn, Komorowice, Kondratowice, Księginice Wielkie, Lipowa, Maleszów, Podgaj, Prusy, Rakowice, Sadowice, Skała, Stachów, Zarzyca.</w:t>
      </w:r>
    </w:p>
    <w:p w14:paraId="4A7E5CEE" w14:textId="0ECECB74" w:rsidR="00FC0B9D" w:rsidRPr="00CF7E50" w:rsidRDefault="00B44119">
      <w:pPr>
        <w:numPr>
          <w:ilvl w:val="0"/>
          <w:numId w:val="7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szkole obowiązuje pięciodniowy tydzień pracy. Szkoła jest placówką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feryjną.</w:t>
      </w:r>
    </w:p>
    <w:p w14:paraId="193EF97C" w14:textId="134C1631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20" w:name="_Toc117534163"/>
      <w:bookmarkStart w:id="21" w:name="_Toc239952402"/>
      <w:r w:rsidRPr="00CF7E50">
        <w:rPr>
          <w:rFonts w:eastAsia="Cambria"/>
          <w:sz w:val="28"/>
          <w:szCs w:val="28"/>
        </w:rPr>
        <w:t xml:space="preserve">Rozdział IV Cele 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zadania szkoły</w:t>
      </w:r>
      <w:bookmarkEnd w:id="20"/>
      <w:bookmarkEnd w:id="21"/>
    </w:p>
    <w:p w14:paraId="343D6F48" w14:textId="1CA93FDD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22" w:name="_Toc117534164"/>
      <w:bookmarkStart w:id="23" w:name="_Toc239952403"/>
      <w:r w:rsidRPr="00CF7E50">
        <w:rPr>
          <w:rFonts w:eastAsia="Cambria"/>
          <w:sz w:val="24"/>
          <w:szCs w:val="24"/>
        </w:rPr>
        <w:t xml:space="preserve">§ 1. Cele </w:t>
      </w:r>
      <w:r w:rsidR="00B44119">
        <w:rPr>
          <w:rFonts w:eastAsia="Cambria"/>
          <w:sz w:val="24"/>
          <w:szCs w:val="24"/>
        </w:rPr>
        <w:t>i </w:t>
      </w:r>
      <w:r w:rsidRPr="00CF7E50">
        <w:rPr>
          <w:rFonts w:eastAsia="Cambria"/>
          <w:sz w:val="24"/>
          <w:szCs w:val="24"/>
        </w:rPr>
        <w:t>zadania szkoły</w:t>
      </w:r>
      <w:bookmarkEnd w:id="22"/>
      <w:bookmarkEnd w:id="23"/>
    </w:p>
    <w:p w14:paraId="216A5181" w14:textId="53453C25" w:rsidR="00FC0B9D" w:rsidRDefault="003D1BA4" w:rsidP="00877EC8">
      <w:pPr>
        <w:spacing w:after="0" w:line="240" w:lineRule="auto"/>
        <w:ind w:right="9" w:firstLine="707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Zadaniem szkoły jest zapewnienie uczniom pełneg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rozwoju umysłowego, moralno- emocjonalneg</w:t>
      </w:r>
      <w:r w:rsidR="00B44119">
        <w:rPr>
          <w:rFonts w:eastAsia="Times New Roman" w:cstheme="minorHAnsi"/>
          <w:szCs w:val="20"/>
        </w:rPr>
        <w:t>o i </w:t>
      </w:r>
      <w:r w:rsidRPr="00CF7E50">
        <w:rPr>
          <w:rFonts w:eastAsia="Times New Roman" w:cstheme="minorHAnsi"/>
          <w:szCs w:val="20"/>
        </w:rPr>
        <w:t>fizyczneg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 xml:space="preserve">zgodzie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ich potrzebam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możliwościam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psychofizycznym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warunkach poszanowania ich godnośc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osobistej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wolnośc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światopoglądowej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wyznaniowej. Szkoła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szczególności:</w:t>
      </w:r>
    </w:p>
    <w:p w14:paraId="1AE88765" w14:textId="626CDE61" w:rsidR="00D0178F" w:rsidRPr="00BC1222" w:rsidRDefault="00A6694E" w:rsidP="00BC1222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R</w:t>
      </w:r>
      <w:r w:rsidR="00D0178F" w:rsidRPr="00BC1222">
        <w:rPr>
          <w:rFonts w:eastAsia="Times New Roman" w:cstheme="minorHAnsi"/>
          <w:szCs w:val="20"/>
        </w:rPr>
        <w:t>ozwija kompetencj</w:t>
      </w:r>
      <w:r>
        <w:rPr>
          <w:rFonts w:eastAsia="Times New Roman" w:cstheme="minorHAnsi"/>
          <w:szCs w:val="20"/>
        </w:rPr>
        <w:t>e</w:t>
      </w:r>
      <w:r w:rsidR="00D0178F" w:rsidRPr="00BC1222">
        <w:rPr>
          <w:rFonts w:eastAsia="Times New Roman" w:cstheme="minorHAnsi"/>
          <w:szCs w:val="20"/>
        </w:rPr>
        <w:t xml:space="preserve"> kluczow</w:t>
      </w:r>
      <w:r>
        <w:rPr>
          <w:rFonts w:eastAsia="Times New Roman" w:cstheme="minorHAnsi"/>
          <w:szCs w:val="20"/>
        </w:rPr>
        <w:t>e</w:t>
      </w:r>
      <w:r w:rsidR="00D0178F" w:rsidRPr="00BC1222">
        <w:rPr>
          <w:rFonts w:eastAsia="Times New Roman" w:cstheme="minorHAnsi"/>
          <w:szCs w:val="20"/>
        </w:rPr>
        <w:t xml:space="preserve"> uczniów</w:t>
      </w:r>
      <w:r>
        <w:rPr>
          <w:rFonts w:eastAsia="Times New Roman" w:cstheme="minorHAnsi"/>
          <w:szCs w:val="20"/>
        </w:rPr>
        <w:t>.</w:t>
      </w:r>
    </w:p>
    <w:p w14:paraId="659EDE2B" w14:textId="71A563B5" w:rsidR="00D0178F" w:rsidRPr="00BC1222" w:rsidRDefault="00A6694E" w:rsidP="00BC1222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K</w:t>
      </w:r>
      <w:r w:rsidR="00D0178F" w:rsidRPr="00BC1222">
        <w:rPr>
          <w:rFonts w:eastAsia="Times New Roman" w:cstheme="minorHAnsi"/>
          <w:szCs w:val="20"/>
        </w:rPr>
        <w:t>ształt</w:t>
      </w:r>
      <w:r>
        <w:rPr>
          <w:rFonts w:eastAsia="Times New Roman" w:cstheme="minorHAnsi"/>
          <w:szCs w:val="20"/>
        </w:rPr>
        <w:t>uje</w:t>
      </w:r>
      <w:r w:rsidR="00D0178F" w:rsidRPr="00BC1222">
        <w:rPr>
          <w:rFonts w:eastAsia="Times New Roman" w:cstheme="minorHAnsi"/>
          <w:szCs w:val="20"/>
        </w:rPr>
        <w:t xml:space="preserve"> umiejętnoś</w:t>
      </w:r>
      <w:r>
        <w:rPr>
          <w:rFonts w:eastAsia="Times New Roman" w:cstheme="minorHAnsi"/>
          <w:szCs w:val="20"/>
        </w:rPr>
        <w:t>ć</w:t>
      </w:r>
      <w:r w:rsidR="00D0178F" w:rsidRPr="00BC1222">
        <w:rPr>
          <w:rFonts w:eastAsia="Times New Roman" w:cstheme="minorHAnsi"/>
          <w:szCs w:val="20"/>
        </w:rPr>
        <w:t xml:space="preserve"> samodzielneg</w:t>
      </w:r>
      <w:r w:rsidR="00B44119">
        <w:rPr>
          <w:rFonts w:eastAsia="Times New Roman" w:cstheme="minorHAnsi"/>
          <w:szCs w:val="20"/>
        </w:rPr>
        <w:t>o </w:t>
      </w:r>
      <w:r w:rsidR="00D0178F" w:rsidRPr="00BC1222">
        <w:rPr>
          <w:rFonts w:eastAsia="Times New Roman" w:cstheme="minorHAnsi"/>
          <w:szCs w:val="20"/>
        </w:rPr>
        <w:t>uczenia się</w:t>
      </w:r>
      <w:r>
        <w:rPr>
          <w:rFonts w:eastAsia="Times New Roman" w:cstheme="minorHAnsi"/>
          <w:szCs w:val="20"/>
        </w:rPr>
        <w:t>.</w:t>
      </w:r>
    </w:p>
    <w:p w14:paraId="1ABE0578" w14:textId="16941755" w:rsidR="00D0178F" w:rsidRPr="00BC1222" w:rsidRDefault="00A6694E" w:rsidP="00BC1222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R</w:t>
      </w:r>
      <w:r w:rsidR="00D0178F" w:rsidRPr="00BC1222">
        <w:rPr>
          <w:rFonts w:eastAsia="Times New Roman" w:cstheme="minorHAnsi"/>
          <w:szCs w:val="20"/>
        </w:rPr>
        <w:t>ozwija kompetencj</w:t>
      </w:r>
      <w:r>
        <w:rPr>
          <w:rFonts w:eastAsia="Times New Roman" w:cstheme="minorHAnsi"/>
          <w:szCs w:val="20"/>
        </w:rPr>
        <w:t>e</w:t>
      </w:r>
      <w:r w:rsidR="00D0178F" w:rsidRPr="00BC1222">
        <w:rPr>
          <w:rFonts w:eastAsia="Times New Roman" w:cstheme="minorHAnsi"/>
          <w:szCs w:val="20"/>
        </w:rPr>
        <w:t xml:space="preserve"> społeczn</w:t>
      </w:r>
      <w:r>
        <w:rPr>
          <w:rFonts w:eastAsia="Times New Roman" w:cstheme="minorHAnsi"/>
          <w:szCs w:val="20"/>
        </w:rPr>
        <w:t>e</w:t>
      </w:r>
      <w:r w:rsidR="00D0178F" w:rsidRPr="00BC1222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i </w:t>
      </w:r>
      <w:r w:rsidR="00D0178F" w:rsidRPr="00BC1222">
        <w:rPr>
          <w:rFonts w:eastAsia="Times New Roman" w:cstheme="minorHAnsi"/>
          <w:szCs w:val="20"/>
        </w:rPr>
        <w:t>obywatelski</w:t>
      </w:r>
      <w:r>
        <w:rPr>
          <w:rFonts w:eastAsia="Times New Roman" w:cstheme="minorHAnsi"/>
          <w:szCs w:val="20"/>
        </w:rPr>
        <w:t>e.</w:t>
      </w:r>
    </w:p>
    <w:p w14:paraId="06E48B03" w14:textId="71DD37DE" w:rsidR="00D0178F" w:rsidRPr="00BC1222" w:rsidRDefault="00A6694E" w:rsidP="00BC1222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D0178F" w:rsidRPr="00BC1222">
        <w:rPr>
          <w:rFonts w:eastAsia="Times New Roman" w:cstheme="minorHAnsi"/>
          <w:szCs w:val="20"/>
        </w:rPr>
        <w:t>spiera dobrostan psychiczn</w:t>
      </w:r>
      <w:r>
        <w:rPr>
          <w:rFonts w:eastAsia="Times New Roman" w:cstheme="minorHAnsi"/>
          <w:szCs w:val="20"/>
        </w:rPr>
        <w:t xml:space="preserve">y </w:t>
      </w:r>
      <w:r w:rsidR="00B44119">
        <w:rPr>
          <w:rFonts w:eastAsia="Times New Roman" w:cstheme="minorHAnsi"/>
          <w:szCs w:val="20"/>
        </w:rPr>
        <w:t>i </w:t>
      </w:r>
      <w:r w:rsidR="00D0178F" w:rsidRPr="00BC1222">
        <w:rPr>
          <w:rFonts w:eastAsia="Times New Roman" w:cstheme="minorHAnsi"/>
          <w:szCs w:val="20"/>
        </w:rPr>
        <w:t>fizyczn</w:t>
      </w:r>
      <w:r>
        <w:rPr>
          <w:rFonts w:eastAsia="Times New Roman" w:cstheme="minorHAnsi"/>
          <w:szCs w:val="20"/>
        </w:rPr>
        <w:t>y</w:t>
      </w:r>
      <w:r w:rsidR="00D0178F" w:rsidRPr="00BC1222">
        <w:rPr>
          <w:rFonts w:eastAsia="Times New Roman" w:cstheme="minorHAnsi"/>
          <w:szCs w:val="20"/>
        </w:rPr>
        <w:t xml:space="preserve"> uczniów</w:t>
      </w:r>
      <w:r>
        <w:rPr>
          <w:rFonts w:eastAsia="Times New Roman" w:cstheme="minorHAnsi"/>
          <w:szCs w:val="20"/>
        </w:rPr>
        <w:t>.</w:t>
      </w:r>
    </w:p>
    <w:p w14:paraId="08B5B155" w14:textId="2010B686" w:rsidR="00D0178F" w:rsidRPr="00BC1222" w:rsidRDefault="00A6694E" w:rsidP="00BC1222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O</w:t>
      </w:r>
      <w:r w:rsidR="00D0178F" w:rsidRPr="00BC1222">
        <w:rPr>
          <w:rFonts w:eastAsia="Times New Roman" w:cstheme="minorHAnsi"/>
          <w:szCs w:val="20"/>
        </w:rPr>
        <w:t>rganiz</w:t>
      </w:r>
      <w:r>
        <w:rPr>
          <w:rFonts w:eastAsia="Times New Roman" w:cstheme="minorHAnsi"/>
          <w:szCs w:val="20"/>
        </w:rPr>
        <w:t>uje</w:t>
      </w:r>
      <w:r w:rsidR="00D0178F" w:rsidRPr="00BC1222">
        <w:rPr>
          <w:rFonts w:eastAsia="Times New Roman" w:cstheme="minorHAnsi"/>
          <w:szCs w:val="20"/>
        </w:rPr>
        <w:t xml:space="preserve"> proces uczenia się opart</w:t>
      </w:r>
      <w:r>
        <w:rPr>
          <w:rFonts w:eastAsia="Times New Roman" w:cstheme="minorHAnsi"/>
          <w:szCs w:val="20"/>
        </w:rPr>
        <w:t>y</w:t>
      </w:r>
      <w:r w:rsidR="00D0178F" w:rsidRPr="00BC1222">
        <w:rPr>
          <w:rFonts w:eastAsia="Times New Roman" w:cstheme="minorHAnsi"/>
          <w:szCs w:val="20"/>
        </w:rPr>
        <w:t xml:space="preserve"> na doświadczeniu, współpracy </w:t>
      </w:r>
      <w:r w:rsidR="00B44119">
        <w:rPr>
          <w:rFonts w:eastAsia="Times New Roman" w:cstheme="minorHAnsi"/>
          <w:szCs w:val="20"/>
        </w:rPr>
        <w:t>i </w:t>
      </w:r>
      <w:r w:rsidR="00D0178F" w:rsidRPr="00BC1222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="00D0178F" w:rsidRPr="00BC1222">
        <w:rPr>
          <w:rFonts w:eastAsia="Times New Roman" w:cstheme="minorHAnsi"/>
          <w:szCs w:val="20"/>
        </w:rPr>
        <w:t>projektó</w:t>
      </w:r>
      <w:r w:rsidR="00B44119">
        <w:rPr>
          <w:rFonts w:eastAsia="Times New Roman" w:cstheme="minorHAnsi"/>
          <w:szCs w:val="20"/>
        </w:rPr>
        <w:t>w </w:t>
      </w:r>
      <w:r w:rsidR="00D0178F" w:rsidRPr="00BC1222">
        <w:rPr>
          <w:rFonts w:eastAsia="Times New Roman" w:cstheme="minorHAnsi"/>
          <w:szCs w:val="20"/>
        </w:rPr>
        <w:t>edukacyjnych</w:t>
      </w:r>
      <w:r>
        <w:rPr>
          <w:rFonts w:eastAsia="Times New Roman" w:cstheme="minorHAnsi"/>
          <w:szCs w:val="20"/>
        </w:rPr>
        <w:t>.</w:t>
      </w:r>
    </w:p>
    <w:p w14:paraId="7308E333" w14:textId="20395C34" w:rsidR="00D0178F" w:rsidRPr="00A6694E" w:rsidRDefault="00A6694E" w:rsidP="00BC1222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P</w:t>
      </w:r>
      <w:r w:rsidR="00D0178F" w:rsidRPr="00BC1222">
        <w:rPr>
          <w:rFonts w:eastAsia="Times New Roman" w:cstheme="minorHAnsi"/>
          <w:szCs w:val="20"/>
        </w:rPr>
        <w:t>rzygotow</w:t>
      </w:r>
      <w:r>
        <w:rPr>
          <w:rFonts w:eastAsia="Times New Roman" w:cstheme="minorHAnsi"/>
          <w:szCs w:val="20"/>
        </w:rPr>
        <w:t>uje</w:t>
      </w:r>
      <w:r w:rsidR="00D0178F" w:rsidRPr="00BC1222">
        <w:rPr>
          <w:rFonts w:eastAsia="Times New Roman" w:cstheme="minorHAnsi"/>
          <w:szCs w:val="20"/>
        </w:rPr>
        <w:t xml:space="preserve"> ucznió</w:t>
      </w:r>
      <w:r w:rsidR="00B44119">
        <w:rPr>
          <w:rFonts w:eastAsia="Times New Roman" w:cstheme="minorHAnsi"/>
          <w:szCs w:val="20"/>
        </w:rPr>
        <w:t>w </w:t>
      </w:r>
      <w:r w:rsidR="00D0178F" w:rsidRPr="00BC1222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="00D0178F" w:rsidRPr="00BC1222">
        <w:rPr>
          <w:rFonts w:eastAsia="Times New Roman" w:cstheme="minorHAnsi"/>
          <w:szCs w:val="20"/>
        </w:rPr>
        <w:t xml:space="preserve">funkcjonowania </w:t>
      </w:r>
      <w:r w:rsidR="00B44119">
        <w:rPr>
          <w:rFonts w:eastAsia="Times New Roman" w:cstheme="minorHAnsi"/>
          <w:szCs w:val="20"/>
        </w:rPr>
        <w:t>w </w:t>
      </w:r>
      <w:r w:rsidR="00D0178F" w:rsidRPr="00BC1222">
        <w:rPr>
          <w:rFonts w:eastAsia="Times New Roman" w:cstheme="minorHAnsi"/>
          <w:szCs w:val="20"/>
        </w:rPr>
        <w:t>społeczeństwie cyfrowym.</w:t>
      </w:r>
    </w:p>
    <w:p w14:paraId="06C5969C" w14:textId="45C5FE3D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Umożliwia zdobycie wiedzy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umiejętnośc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zakresie określonym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podstawę programową.</w:t>
      </w:r>
    </w:p>
    <w:p w14:paraId="652FA2DB" w14:textId="3ABD9D72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Umożliwia zdobycie wiedzy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umiejętnośc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niezbędnych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uzyskania świadectwa ukończenia szkoły, przystąpienia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egzaminó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zewnętrznych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kontynuowania nauki.</w:t>
      </w:r>
    </w:p>
    <w:p w14:paraId="6F8790A2" w14:textId="2D6061BD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Umożliwia absolwentom dokonanie świadomeg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wyboru dalszeg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kierunku kształcenia poprze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organizowanie doradztwa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zawodowego.</w:t>
      </w:r>
    </w:p>
    <w:p w14:paraId="3EC49854" w14:textId="6E62691E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Umożliwia rozwijanie zainteresowań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talentó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poprzez:</w:t>
      </w:r>
    </w:p>
    <w:p w14:paraId="1714A390" w14:textId="7C7FB80E" w:rsidR="00FC0B9D" w:rsidRPr="00CF7E50" w:rsidRDefault="00B760FC">
      <w:pPr>
        <w:numPr>
          <w:ilvl w:val="0"/>
          <w:numId w:val="8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lastRenderedPageBreak/>
        <w:t>K</w:t>
      </w:r>
      <w:r w:rsidR="003D1BA4" w:rsidRPr="00CF7E50">
        <w:rPr>
          <w:rFonts w:eastAsia="Times New Roman" w:cstheme="minorHAnsi"/>
          <w:szCs w:val="20"/>
        </w:rPr>
        <w:t>ształcenie postawy dociekliwośc</w:t>
      </w:r>
      <w:r w:rsidR="00B44119">
        <w:rPr>
          <w:rFonts w:eastAsia="Times New Roman" w:cstheme="minorHAnsi"/>
          <w:szCs w:val="20"/>
        </w:rPr>
        <w:t>i i </w:t>
      </w:r>
      <w:r w:rsidR="003D1BA4" w:rsidRPr="00CF7E50">
        <w:rPr>
          <w:rFonts w:eastAsia="Times New Roman" w:cstheme="minorHAnsi"/>
          <w:szCs w:val="20"/>
        </w:rPr>
        <w:t>refleksyjności,</w:t>
      </w:r>
    </w:p>
    <w:p w14:paraId="0DD38503" w14:textId="266CEB03" w:rsidR="00FC0B9D" w:rsidRPr="00CF7E50" w:rsidRDefault="003D1BA4">
      <w:pPr>
        <w:numPr>
          <w:ilvl w:val="0"/>
          <w:numId w:val="8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atrakcyjny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nowatorsk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proces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nauczania,</w:t>
      </w:r>
    </w:p>
    <w:p w14:paraId="06A27253" w14:textId="334308DE" w:rsidR="00FC0B9D" w:rsidRPr="00CF7E50" w:rsidRDefault="003D1BA4">
      <w:pPr>
        <w:numPr>
          <w:ilvl w:val="0"/>
          <w:numId w:val="8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realizację programó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autorskich,</w:t>
      </w:r>
    </w:p>
    <w:p w14:paraId="21089067" w14:textId="399ECAF0" w:rsidR="00FC0B9D" w:rsidRPr="00CF7E50" w:rsidRDefault="003D1BA4">
      <w:pPr>
        <w:numPr>
          <w:ilvl w:val="0"/>
          <w:numId w:val="8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organizację indywidualneg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toku nauczania dla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szczególnie uzdolnionych,</w:t>
      </w:r>
    </w:p>
    <w:p w14:paraId="60988660" w14:textId="2B4F84C3" w:rsidR="00FC0B9D" w:rsidRPr="00CF7E50" w:rsidRDefault="003D1BA4">
      <w:pPr>
        <w:numPr>
          <w:ilvl w:val="0"/>
          <w:numId w:val="8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organizację konkursów, kółek zainteresowań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innych zajęć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ramach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posiadanych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szkołę środków,</w:t>
      </w:r>
    </w:p>
    <w:p w14:paraId="5667EB3D" w14:textId="6746722D" w:rsidR="00FC0B9D" w:rsidRPr="00CF7E50" w:rsidRDefault="003D1BA4">
      <w:pPr>
        <w:numPr>
          <w:ilvl w:val="0"/>
          <w:numId w:val="8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możliwość ukończenia szkoły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skróconym czasie na podstawie odrębnych przepisów,</w:t>
      </w:r>
    </w:p>
    <w:p w14:paraId="6BB85F3F" w14:textId="017836D8" w:rsidR="00FC0B9D" w:rsidRPr="00CF7E50" w:rsidRDefault="003D1BA4">
      <w:pPr>
        <w:numPr>
          <w:ilvl w:val="0"/>
          <w:numId w:val="8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współpracę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ośrodkam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kulturalnymi, sportowym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itp.</w:t>
      </w:r>
    </w:p>
    <w:p w14:paraId="3783406D" w14:textId="218F9F7A" w:rsidR="00E5428C" w:rsidRPr="00CF7E50" w:rsidRDefault="00E5428C" w:rsidP="00E5428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Zapewnia uczniom opiekę psychologiczną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pedagogiczną poprzez:</w:t>
      </w:r>
    </w:p>
    <w:p w14:paraId="414B6240" w14:textId="011E1E88" w:rsidR="00E5428C" w:rsidRPr="00CF7E50" w:rsidRDefault="00E5428C" w:rsidP="00E5428C">
      <w:pPr>
        <w:numPr>
          <w:ilvl w:val="0"/>
          <w:numId w:val="8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stałą współpracę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poradnią psychologiczno-pedagogiczną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innymi</w:t>
      </w:r>
    </w:p>
    <w:p w14:paraId="04050420" w14:textId="13918C6D" w:rsidR="00E5428C" w:rsidRPr="00CF7E50" w:rsidRDefault="00E5428C" w:rsidP="00E5428C">
      <w:pPr>
        <w:spacing w:after="0" w:line="240" w:lineRule="auto"/>
        <w:ind w:left="1436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instytucjam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zajmującym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się problemam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opiekuńczo-wychowawczymi,</w:t>
      </w:r>
    </w:p>
    <w:p w14:paraId="4F7BEF0E" w14:textId="65E9CFE4" w:rsidR="00E5428C" w:rsidRPr="00CF7E50" w:rsidRDefault="00E5428C" w:rsidP="00E5428C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możliwość korzystania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pomocy pedagoga szkolnego, </w:t>
      </w:r>
      <w:r>
        <w:rPr>
          <w:rFonts w:eastAsia="Times New Roman" w:cstheme="minorHAnsi"/>
          <w:szCs w:val="20"/>
        </w:rPr>
        <w:t xml:space="preserve">pedagoga specjalnego, </w:t>
      </w:r>
      <w:r w:rsidRPr="00CF7E50">
        <w:rPr>
          <w:rFonts w:eastAsia="Times New Roman" w:cstheme="minorHAnsi"/>
          <w:szCs w:val="20"/>
        </w:rPr>
        <w:t>psychologa szkolnego, logopedy, doradcy zawodoweg</w:t>
      </w:r>
      <w:r w:rsidR="00B44119">
        <w:rPr>
          <w:rFonts w:eastAsia="Times New Roman" w:cstheme="minorHAnsi"/>
          <w:szCs w:val="20"/>
        </w:rPr>
        <w:t>o i </w:t>
      </w:r>
      <w:r w:rsidRPr="00CF7E50">
        <w:rPr>
          <w:rFonts w:eastAsia="Times New Roman" w:cstheme="minorHAnsi"/>
          <w:szCs w:val="20"/>
        </w:rPr>
        <w:t xml:space="preserve">wychowawcy klasy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rozwiązywaniu ich problemów,</w:t>
      </w:r>
    </w:p>
    <w:p w14:paraId="608EC519" w14:textId="0BBD4FD4" w:rsidR="00E5428C" w:rsidRPr="00CF7E50" w:rsidRDefault="00E5428C" w:rsidP="00E5428C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prowadzenie działań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zakresu profilaktyk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uzależnień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promocj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zdroweg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stylu życia,</w:t>
      </w:r>
    </w:p>
    <w:p w14:paraId="602C4831" w14:textId="32DC9C97" w:rsidR="00E5428C" w:rsidRDefault="00E5428C" w:rsidP="00E5428C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wspomaganie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mających trudnośc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nauce poprze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organizację zajęć wyrównawczych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ramach posiadanych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szkołę środków,</w:t>
      </w:r>
    </w:p>
    <w:p w14:paraId="1DDA6029" w14:textId="7FA0175B" w:rsidR="00E5428C" w:rsidRPr="008D02A7" w:rsidRDefault="00E5428C" w:rsidP="00E5428C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8D02A7">
        <w:rPr>
          <w:rFonts w:eastAsia="Times New Roman" w:cstheme="minorHAnsi"/>
          <w:szCs w:val="20"/>
        </w:rPr>
        <w:t>organizację nauczania indywidualneg</w:t>
      </w:r>
      <w:r w:rsidR="00B44119">
        <w:rPr>
          <w:rFonts w:eastAsia="Times New Roman" w:cstheme="minorHAnsi"/>
          <w:szCs w:val="20"/>
        </w:rPr>
        <w:t>o </w:t>
      </w:r>
      <w:r w:rsidRPr="008D02A7">
        <w:rPr>
          <w:rFonts w:eastAsia="Times New Roman" w:cstheme="minorHAnsi"/>
          <w:szCs w:val="20"/>
        </w:rPr>
        <w:t xml:space="preserve">lub </w:t>
      </w:r>
      <w:r w:rsidRPr="007E70E8">
        <w:rPr>
          <w:rFonts w:eastAsia="Times New Roman" w:cstheme="minorHAnsi"/>
          <w:szCs w:val="20"/>
        </w:rPr>
        <w:t>zindywidualizowanej</w:t>
      </w:r>
      <w:r w:rsidRPr="008D02A7">
        <w:rPr>
          <w:rFonts w:eastAsia="Times New Roman" w:cstheme="minorHAnsi"/>
          <w:szCs w:val="20"/>
        </w:rPr>
        <w:t xml:space="preserve"> ścieżk</w:t>
      </w:r>
      <w:r w:rsidR="00B44119">
        <w:rPr>
          <w:rFonts w:eastAsia="Times New Roman" w:cstheme="minorHAnsi"/>
          <w:szCs w:val="20"/>
        </w:rPr>
        <w:t>i </w:t>
      </w:r>
      <w:r w:rsidRPr="008D02A7">
        <w:rPr>
          <w:rFonts w:eastAsia="Times New Roman" w:cstheme="minorHAnsi"/>
          <w:szCs w:val="20"/>
        </w:rPr>
        <w:t xml:space="preserve">kształcenia zgodnie </w:t>
      </w:r>
      <w:r w:rsidR="00B44119">
        <w:rPr>
          <w:rFonts w:eastAsia="Times New Roman" w:cstheme="minorHAnsi"/>
          <w:szCs w:val="20"/>
        </w:rPr>
        <w:t>z </w:t>
      </w:r>
      <w:r w:rsidRPr="008D02A7">
        <w:rPr>
          <w:rFonts w:eastAsia="Times New Roman" w:cstheme="minorHAnsi"/>
          <w:szCs w:val="20"/>
        </w:rPr>
        <w:t>odrębnym</w:t>
      </w:r>
      <w:r w:rsidR="00B44119">
        <w:rPr>
          <w:rFonts w:eastAsia="Times New Roman" w:cstheme="minorHAnsi"/>
          <w:szCs w:val="20"/>
        </w:rPr>
        <w:t>i </w:t>
      </w:r>
      <w:r w:rsidRPr="008D02A7">
        <w:rPr>
          <w:rFonts w:eastAsia="Times New Roman" w:cstheme="minorHAnsi"/>
          <w:szCs w:val="20"/>
        </w:rPr>
        <w:t>przepisami,</w:t>
      </w:r>
    </w:p>
    <w:p w14:paraId="5DA7CEFF" w14:textId="770A9D6E" w:rsidR="00E5428C" w:rsidRPr="006A4543" w:rsidRDefault="00E5428C" w:rsidP="00E5428C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8D02A7">
        <w:rPr>
          <w:rFonts w:eastAsia="Times New Roman" w:cstheme="minorHAnsi"/>
          <w:szCs w:val="20"/>
        </w:rPr>
        <w:t>wsparcie nauczyciela współorganizująceg</w:t>
      </w:r>
      <w:r w:rsidR="00B44119">
        <w:rPr>
          <w:rFonts w:eastAsia="Times New Roman" w:cstheme="minorHAnsi"/>
          <w:szCs w:val="20"/>
        </w:rPr>
        <w:t>o </w:t>
      </w:r>
      <w:r w:rsidRPr="008D02A7">
        <w:rPr>
          <w:rFonts w:eastAsia="Times New Roman" w:cstheme="minorHAnsi"/>
          <w:szCs w:val="20"/>
        </w:rPr>
        <w:t>kształcenie,</w:t>
      </w:r>
    </w:p>
    <w:p w14:paraId="09BCFF21" w14:textId="416D3C40" w:rsidR="00E5428C" w:rsidRPr="00CF7E50" w:rsidRDefault="00E5428C" w:rsidP="00E5428C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wydłużenie, 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odrębnym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przepisami, etapu edukacyjneg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dla ucznia.</w:t>
      </w:r>
    </w:p>
    <w:p w14:paraId="6B582F5B" w14:textId="17EEC63B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Kształtuje środowisk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wychowawcze sprzyjające realizowaniu celó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zasad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określonych </w:t>
      </w:r>
      <w:r w:rsidR="009E3334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ustawie, stosownie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warunkó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szkoły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wieku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uczniów.</w:t>
      </w:r>
    </w:p>
    <w:p w14:paraId="311DB3F0" w14:textId="55319D0E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Sprawuje opiekę nad uczniam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odpowiedni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ich potrzeb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szkoły:</w:t>
      </w:r>
    </w:p>
    <w:p w14:paraId="5B8CDE05" w14:textId="73D1C05F" w:rsidR="00FC0B9D" w:rsidRPr="00CF7E50" w:rsidRDefault="00B760FC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U</w:t>
      </w:r>
      <w:r w:rsidR="003D1BA4" w:rsidRPr="00CF7E50">
        <w:rPr>
          <w:rFonts w:eastAsia="Times New Roman" w:cstheme="minorHAnsi"/>
          <w:szCs w:val="20"/>
        </w:rPr>
        <w:t>możliwia spożywanie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posiłków,</w:t>
      </w:r>
    </w:p>
    <w:p w14:paraId="462E4BDE" w14:textId="13E5247E" w:rsidR="00FC0B9D" w:rsidRPr="00CF7E50" w:rsidRDefault="003D1BA4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współpracuje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instytucjam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wspomagającymi,</w:t>
      </w:r>
    </w:p>
    <w:p w14:paraId="79216C9F" w14:textId="4E47359C" w:rsidR="00FC0B9D" w:rsidRPr="00493557" w:rsidRDefault="003D1BA4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493557">
        <w:rPr>
          <w:rFonts w:eastAsia="Times New Roman" w:cstheme="minorHAnsi"/>
          <w:szCs w:val="20"/>
        </w:rPr>
        <w:t xml:space="preserve">udziela pomocy stypendialnej </w:t>
      </w:r>
      <w:r w:rsidR="00B44119">
        <w:rPr>
          <w:rFonts w:eastAsia="Times New Roman" w:cstheme="minorHAnsi"/>
          <w:szCs w:val="20"/>
        </w:rPr>
        <w:t>i </w:t>
      </w:r>
      <w:r w:rsidRPr="00493557">
        <w:rPr>
          <w:rFonts w:eastAsia="Times New Roman" w:cstheme="minorHAnsi"/>
          <w:szCs w:val="20"/>
        </w:rPr>
        <w:t xml:space="preserve">zapomóg zgodnie </w:t>
      </w:r>
      <w:r w:rsidR="00B44119">
        <w:rPr>
          <w:rFonts w:eastAsia="Times New Roman" w:cstheme="minorHAnsi"/>
          <w:szCs w:val="20"/>
        </w:rPr>
        <w:t>z </w:t>
      </w:r>
      <w:r w:rsidRPr="00493557">
        <w:rPr>
          <w:rFonts w:eastAsia="Times New Roman" w:cstheme="minorHAnsi"/>
          <w:szCs w:val="20"/>
        </w:rPr>
        <w:t>odrębnym</w:t>
      </w:r>
      <w:r w:rsidR="00B44119">
        <w:rPr>
          <w:rFonts w:eastAsia="Times New Roman" w:cstheme="minorHAnsi"/>
          <w:szCs w:val="20"/>
        </w:rPr>
        <w:t>i </w:t>
      </w:r>
      <w:r w:rsidRPr="00493557">
        <w:rPr>
          <w:rFonts w:eastAsia="Times New Roman" w:cstheme="minorHAnsi"/>
          <w:szCs w:val="20"/>
        </w:rPr>
        <w:t>przepisami.</w:t>
      </w:r>
    </w:p>
    <w:p w14:paraId="1250FBF6" w14:textId="7E415174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Szkoła uwzględnia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swojej pracy Konwencję Pra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Dziecka.</w:t>
      </w:r>
    </w:p>
    <w:p w14:paraId="47DECAEF" w14:textId="77777777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Szkoła realizuje program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wychowawczo-profilaktyczny.</w:t>
      </w:r>
    </w:p>
    <w:p w14:paraId="491C0000" w14:textId="0A607A6C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Szkoła umożliwia uczniom podtrzymanie poczucia tożsamośc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narodowej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poprzez:</w:t>
      </w:r>
    </w:p>
    <w:p w14:paraId="5238DD49" w14:textId="2603A4C5" w:rsidR="00FC0B9D" w:rsidRPr="00CF7E50" w:rsidRDefault="00B760FC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D</w:t>
      </w:r>
      <w:r w:rsidR="003D1BA4" w:rsidRPr="00CF7E50">
        <w:rPr>
          <w:rFonts w:eastAsia="Times New Roman" w:cstheme="minorHAnsi"/>
          <w:szCs w:val="20"/>
        </w:rPr>
        <w:t>ostarczanie wiedzy dotyczącej histori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kraju,</w:t>
      </w:r>
    </w:p>
    <w:p w14:paraId="6A8E18D3" w14:textId="50FCD289" w:rsidR="00FC0B9D" w:rsidRPr="00CF7E50" w:rsidRDefault="003D1BA4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kształtowanie szacunku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symbol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bar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narodowych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poszanowania konstytucj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RP,</w:t>
      </w:r>
    </w:p>
    <w:p w14:paraId="685B58A7" w14:textId="3227398C" w:rsidR="00FC0B9D" w:rsidRPr="00CF7E50" w:rsidRDefault="003D1BA4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udział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obchodach rocznic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państwowych.</w:t>
      </w:r>
    </w:p>
    <w:p w14:paraId="1364DE21" w14:textId="2327D3FB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Szkoła umożliwia uczniom podtrzymanie poczucia tożsamośc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etnicznej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poprzez:</w:t>
      </w:r>
    </w:p>
    <w:p w14:paraId="1FAA5B34" w14:textId="5A6DC7AA" w:rsidR="00FC0B9D" w:rsidRPr="00CF7E50" w:rsidRDefault="00B760FC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Z</w:t>
      </w:r>
      <w:r w:rsidR="003D1BA4" w:rsidRPr="00CF7E50">
        <w:rPr>
          <w:rFonts w:eastAsia="Times New Roman" w:cstheme="minorHAnsi"/>
          <w:szCs w:val="20"/>
        </w:rPr>
        <w:t xml:space="preserve">apoznanie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kulturą regionalną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podtrzymanie jej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tradycji,</w:t>
      </w:r>
    </w:p>
    <w:p w14:paraId="65798ABE" w14:textId="554F5BB0" w:rsidR="00FC0B9D" w:rsidRPr="00CF7E50" w:rsidRDefault="003D1BA4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poznawanie histori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własneg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regionu.</w:t>
      </w:r>
    </w:p>
    <w:p w14:paraId="02CC855A" w14:textId="4F335D75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Szkoła umożliwia uczniom podtrzymanie poczucia tożsamośc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językowej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poprzez:</w:t>
      </w:r>
    </w:p>
    <w:p w14:paraId="7B247781" w14:textId="44B6656D" w:rsidR="00FC0B9D" w:rsidRPr="00CF7E50" w:rsidRDefault="00B760FC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3D1BA4" w:rsidRPr="00CF7E50">
        <w:rPr>
          <w:rFonts w:eastAsia="Times New Roman" w:cstheme="minorHAnsi"/>
          <w:szCs w:val="20"/>
        </w:rPr>
        <w:t>drażanie 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posługiwania się </w:t>
      </w:r>
      <w:r w:rsidR="00B42AAF" w:rsidRPr="00CF7E50">
        <w:rPr>
          <w:rFonts w:eastAsia="Times New Roman" w:cstheme="minorHAnsi"/>
          <w:szCs w:val="20"/>
        </w:rPr>
        <w:t>językiem o</w:t>
      </w:r>
      <w:r w:rsidR="003D1BA4" w:rsidRPr="00CF7E50">
        <w:rPr>
          <w:rFonts w:eastAsia="Times New Roman" w:cstheme="minorHAnsi"/>
          <w:szCs w:val="20"/>
        </w:rPr>
        <w:t>gólnopolskim,</w:t>
      </w:r>
    </w:p>
    <w:p w14:paraId="41097758" w14:textId="78165B5A" w:rsidR="00FC0B9D" w:rsidRPr="00CF7E50" w:rsidRDefault="003D1BA4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dbałość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czystość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piękn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języka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ojczystego,</w:t>
      </w:r>
    </w:p>
    <w:p w14:paraId="23342F88" w14:textId="106BD9E5" w:rsidR="00FC0B9D" w:rsidRPr="00CF7E50" w:rsidRDefault="003D1BA4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zaznajamianie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elementam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wiedzy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języku.</w:t>
      </w:r>
    </w:p>
    <w:p w14:paraId="24102F9A" w14:textId="673EAF2E" w:rsidR="00FC0B9D" w:rsidRPr="00CF7E50" w:rsidRDefault="003D1BA4" w:rsidP="00275BDC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Szkoła umożliwia uczniom podtrzymanie poczucia tożsamośc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religijnej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poprzez:</w:t>
      </w:r>
    </w:p>
    <w:p w14:paraId="1BFEED75" w14:textId="7DDAF46C" w:rsidR="00FC0B9D" w:rsidRPr="00CF7E50" w:rsidRDefault="00B760FC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O</w:t>
      </w:r>
      <w:r w:rsidR="003D1BA4" w:rsidRPr="00CF7E50">
        <w:rPr>
          <w:rFonts w:eastAsia="Times New Roman" w:cstheme="minorHAnsi"/>
          <w:szCs w:val="20"/>
        </w:rPr>
        <w:t>rganizowanie nauk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religi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na życzenie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rodziców,</w:t>
      </w:r>
    </w:p>
    <w:p w14:paraId="1DE8520F" w14:textId="57D8F490" w:rsidR="00FC0B9D" w:rsidRPr="00CF7E50" w:rsidRDefault="003D1BA4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tworzenie właściwej atmosfery wokół sprawy religi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szkole,</w:t>
      </w:r>
    </w:p>
    <w:p w14:paraId="74A0D7E5" w14:textId="5F707568" w:rsidR="00FC0B9D" w:rsidRDefault="003D1BA4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tworzenie klimatu szacunku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tolerancj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dla osób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odmiennych poglądach religijnych.</w:t>
      </w:r>
    </w:p>
    <w:p w14:paraId="3EC06EBA" w14:textId="44757310" w:rsidR="003E3A34" w:rsidRPr="00BC1222" w:rsidRDefault="003E3A34" w:rsidP="00BC1222">
      <w:pPr>
        <w:numPr>
          <w:ilvl w:val="0"/>
          <w:numId w:val="5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BC1222">
        <w:rPr>
          <w:rFonts w:eastAsia="Times New Roman" w:cstheme="minorHAnsi"/>
          <w:szCs w:val="20"/>
        </w:rPr>
        <w:t>Szkoła rozwija kompetencje cyfrowe ucznió</w:t>
      </w:r>
      <w:r w:rsidR="00B44119">
        <w:rPr>
          <w:rFonts w:eastAsia="Times New Roman" w:cstheme="minorHAnsi"/>
          <w:szCs w:val="20"/>
        </w:rPr>
        <w:t>w </w:t>
      </w:r>
      <w:r w:rsidRPr="00BC1222">
        <w:rPr>
          <w:rFonts w:eastAsia="Times New Roman" w:cstheme="minorHAnsi"/>
          <w:szCs w:val="20"/>
        </w:rPr>
        <w:t>poprzez:</w:t>
      </w:r>
    </w:p>
    <w:p w14:paraId="7764B4A7" w14:textId="267A224E" w:rsidR="003E3A34" w:rsidRPr="00BC1222" w:rsidRDefault="003E3A34" w:rsidP="00BC1222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BC1222">
        <w:rPr>
          <w:rFonts w:eastAsia="Times New Roman" w:cstheme="minorHAnsi"/>
          <w:szCs w:val="20"/>
        </w:rPr>
        <w:t xml:space="preserve">odpowiedzialne korzystanie </w:t>
      </w:r>
      <w:r w:rsidR="00B44119">
        <w:rPr>
          <w:rFonts w:eastAsia="Times New Roman" w:cstheme="minorHAnsi"/>
          <w:szCs w:val="20"/>
        </w:rPr>
        <w:t>z </w:t>
      </w:r>
      <w:r w:rsidRPr="00BC1222">
        <w:rPr>
          <w:rFonts w:eastAsia="Times New Roman" w:cstheme="minorHAnsi"/>
          <w:szCs w:val="20"/>
        </w:rPr>
        <w:t>technologi</w:t>
      </w:r>
      <w:r w:rsidR="00B44119">
        <w:rPr>
          <w:rFonts w:eastAsia="Times New Roman" w:cstheme="minorHAnsi"/>
          <w:szCs w:val="20"/>
        </w:rPr>
        <w:t>i </w:t>
      </w:r>
      <w:r w:rsidRPr="00BC1222">
        <w:rPr>
          <w:rFonts w:eastAsia="Times New Roman" w:cstheme="minorHAnsi"/>
          <w:szCs w:val="20"/>
        </w:rPr>
        <w:t>informacyjno-komunikacyjnych,</w:t>
      </w:r>
    </w:p>
    <w:p w14:paraId="6D7357C3" w14:textId="77777777" w:rsidR="003E3A34" w:rsidRPr="00BC1222" w:rsidRDefault="003E3A34" w:rsidP="00BC1222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BC1222">
        <w:rPr>
          <w:rFonts w:eastAsia="Times New Roman" w:cstheme="minorHAnsi"/>
          <w:szCs w:val="20"/>
        </w:rPr>
        <w:t>edukację medialną,</w:t>
      </w:r>
    </w:p>
    <w:p w14:paraId="7CFABFA9" w14:textId="77777777" w:rsidR="003E3A34" w:rsidRPr="00BC1222" w:rsidRDefault="003E3A34" w:rsidP="00BC1222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BC1222">
        <w:rPr>
          <w:rFonts w:eastAsia="Times New Roman" w:cstheme="minorHAnsi"/>
          <w:szCs w:val="20"/>
        </w:rPr>
        <w:t>krytyczną analizę informacji,</w:t>
      </w:r>
    </w:p>
    <w:p w14:paraId="40A53689" w14:textId="7821EF93" w:rsidR="003E3A34" w:rsidRPr="003E3A34" w:rsidRDefault="003E3A34" w:rsidP="00BC1222">
      <w:pPr>
        <w:numPr>
          <w:ilvl w:val="0"/>
          <w:numId w:val="9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BC1222">
        <w:rPr>
          <w:rFonts w:eastAsia="Times New Roman" w:cstheme="minorHAnsi"/>
          <w:szCs w:val="20"/>
        </w:rPr>
        <w:t xml:space="preserve">bezpieczne korzystanie </w:t>
      </w:r>
      <w:r w:rsidR="00B44119">
        <w:rPr>
          <w:rFonts w:eastAsia="Times New Roman" w:cstheme="minorHAnsi"/>
          <w:szCs w:val="20"/>
        </w:rPr>
        <w:t>z </w:t>
      </w:r>
      <w:r w:rsidRPr="00BC1222">
        <w:rPr>
          <w:rFonts w:eastAsia="Times New Roman" w:cstheme="minorHAnsi"/>
          <w:szCs w:val="20"/>
        </w:rPr>
        <w:t>zasobó</w:t>
      </w:r>
      <w:r w:rsidR="00B44119">
        <w:rPr>
          <w:rFonts w:eastAsia="Times New Roman" w:cstheme="minorHAnsi"/>
          <w:szCs w:val="20"/>
        </w:rPr>
        <w:t>w </w:t>
      </w:r>
      <w:r w:rsidRPr="00BC1222">
        <w:rPr>
          <w:rFonts w:eastAsia="Times New Roman" w:cstheme="minorHAnsi"/>
          <w:szCs w:val="20"/>
        </w:rPr>
        <w:t>cyfrowych.</w:t>
      </w:r>
    </w:p>
    <w:p w14:paraId="3C5BC4BF" w14:textId="3E872AE2" w:rsidR="00FC0B9D" w:rsidRPr="00CF7E50" w:rsidRDefault="003D1BA4" w:rsidP="008E2D7C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24" w:name="_Toc239952404"/>
      <w:r w:rsidRPr="00CF7E50">
        <w:rPr>
          <w:rFonts w:eastAsia="Cambria"/>
          <w:sz w:val="24"/>
          <w:szCs w:val="24"/>
        </w:rPr>
        <w:lastRenderedPageBreak/>
        <w:t xml:space="preserve">§ 2. Zakres </w:t>
      </w:r>
      <w:r w:rsidR="00B44119">
        <w:rPr>
          <w:rFonts w:eastAsia="Cambria"/>
          <w:sz w:val="24"/>
          <w:szCs w:val="24"/>
        </w:rPr>
        <w:t>i </w:t>
      </w:r>
      <w:r w:rsidRPr="00CF7E50">
        <w:rPr>
          <w:rFonts w:eastAsia="Cambria"/>
          <w:sz w:val="24"/>
          <w:szCs w:val="24"/>
        </w:rPr>
        <w:t>sposób wykonywania zadań opiekuńczych szkoły</w:t>
      </w:r>
      <w:bookmarkEnd w:id="24"/>
    </w:p>
    <w:p w14:paraId="7E6D97CD" w14:textId="58372B08" w:rsidR="00FC0B9D" w:rsidRPr="002B3BDA" w:rsidRDefault="003D1BA4" w:rsidP="00275BDC">
      <w:pPr>
        <w:numPr>
          <w:ilvl w:val="0"/>
          <w:numId w:val="6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2B3BDA">
        <w:rPr>
          <w:rFonts w:eastAsia="Times New Roman" w:cstheme="minorHAnsi"/>
          <w:szCs w:val="20"/>
        </w:rPr>
        <w:t>Opiekę nad uczniam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>przebywającym</w:t>
      </w:r>
      <w:r w:rsidR="00B44119">
        <w:rPr>
          <w:rFonts w:eastAsia="Times New Roman" w:cstheme="minorHAnsi"/>
          <w:szCs w:val="20"/>
        </w:rPr>
        <w:t>i w </w:t>
      </w:r>
      <w:r w:rsidRPr="002B3BDA">
        <w:rPr>
          <w:rFonts w:eastAsia="Times New Roman" w:cstheme="minorHAnsi"/>
          <w:szCs w:val="20"/>
        </w:rPr>
        <w:t xml:space="preserve">szkole podczas zajęć obowiązkowych, nadobowiązkowych 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>pozalekcyjnych sprawują nauczyciele prowadzący w/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 xml:space="preserve">formy zajęć. </w:t>
      </w:r>
    </w:p>
    <w:p w14:paraId="4D659F23" w14:textId="634F3337" w:rsidR="00FC0B9D" w:rsidRPr="00CF7E50" w:rsidRDefault="003D1BA4" w:rsidP="00275BDC">
      <w:pPr>
        <w:numPr>
          <w:ilvl w:val="0"/>
          <w:numId w:val="6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Podczas zajęć poza terenem szkoły ora</w:t>
      </w:r>
      <w:r w:rsidR="00B44119">
        <w:rPr>
          <w:rFonts w:eastAsia="Times New Roman" w:cstheme="minorHAnsi"/>
          <w:szCs w:val="20"/>
        </w:rPr>
        <w:t>z w </w:t>
      </w:r>
      <w:r w:rsidRPr="00CF7E50">
        <w:rPr>
          <w:rFonts w:eastAsia="Times New Roman" w:cstheme="minorHAnsi"/>
          <w:szCs w:val="20"/>
        </w:rPr>
        <w:t>trakcie wycieczek opiekę nad uczniam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sprawują nauczyciele organizujący zajęcia poza szkołą lub wycieczk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(kierownik wycieczk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opiekunowie) stosownie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obowiązujących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 zakresie przepisów. Nauczyciel – kierownik wycieczk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wypełnia kartę wycieczki, ustalając jej dokładny przebieg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określając odpowiedzialność opiekunó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za poszczególne grupy uczestnikó</w:t>
      </w:r>
      <w:r w:rsidR="00B44119">
        <w:rPr>
          <w:rFonts w:eastAsia="Times New Roman" w:cstheme="minorHAnsi"/>
          <w:szCs w:val="20"/>
        </w:rPr>
        <w:t>w i w </w:t>
      </w:r>
      <w:r w:rsidRPr="00CF7E50">
        <w:rPr>
          <w:rFonts w:eastAsia="Times New Roman" w:cstheme="minorHAnsi"/>
          <w:szCs w:val="20"/>
        </w:rPr>
        <w:t xml:space="preserve">terminie, </w:t>
      </w:r>
      <w:r w:rsidR="00B44119">
        <w:rPr>
          <w:rFonts w:eastAsia="Times New Roman" w:cstheme="minorHAnsi"/>
          <w:szCs w:val="20"/>
        </w:rPr>
        <w:t>co </w:t>
      </w:r>
      <w:r w:rsidRPr="00CF7E50">
        <w:rPr>
          <w:rFonts w:eastAsia="Times New Roman" w:cstheme="minorHAnsi"/>
          <w:szCs w:val="20"/>
        </w:rPr>
        <w:t>najmniej dwóch 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przed planowanym wyjazdem</w:t>
      </w:r>
      <w:r w:rsidR="00B760FC" w:rsidRPr="00B760FC">
        <w:rPr>
          <w:rFonts w:eastAsia="Times New Roman" w:cstheme="minorHAnsi"/>
          <w:color w:val="FF0000"/>
          <w:szCs w:val="20"/>
        </w:rPr>
        <w:t>,</w:t>
      </w:r>
      <w:r w:rsidRPr="00CF7E50">
        <w:rPr>
          <w:rFonts w:eastAsia="Times New Roman" w:cstheme="minorHAnsi"/>
          <w:szCs w:val="20"/>
        </w:rPr>
        <w:t xml:space="preserve"> przedstawia ją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zatwierdzenia dyrektorow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(wicedyrektorowi) szkoły.</w:t>
      </w:r>
    </w:p>
    <w:p w14:paraId="4E96F1BB" w14:textId="13ADDD9A" w:rsidR="00FC0B9D" w:rsidRPr="00CF7E50" w:rsidRDefault="003D1BA4" w:rsidP="00275BDC">
      <w:pPr>
        <w:numPr>
          <w:ilvl w:val="0"/>
          <w:numId w:val="6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Podczas przer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międzylekcyjnych organizowane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dyżury nauczycielskie.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Nauczyciel pełniący dyżur odpowiada za bezpieczeństw</w:t>
      </w:r>
      <w:r w:rsidR="00B44119">
        <w:rPr>
          <w:rFonts w:eastAsia="Times New Roman" w:cstheme="minorHAnsi"/>
          <w:szCs w:val="20"/>
        </w:rPr>
        <w:t>o i </w:t>
      </w:r>
      <w:r w:rsidRPr="00CF7E50">
        <w:rPr>
          <w:rFonts w:eastAsia="Times New Roman" w:cstheme="minorHAnsi"/>
          <w:szCs w:val="20"/>
        </w:rPr>
        <w:t>właściwe zachowanie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na wyznaczonym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terenie.</w:t>
      </w:r>
    </w:p>
    <w:p w14:paraId="0FC481FB" w14:textId="3C8BBA4E" w:rsidR="00FC0B9D" w:rsidRPr="00493557" w:rsidRDefault="003D1BA4" w:rsidP="00275BDC">
      <w:pPr>
        <w:numPr>
          <w:ilvl w:val="0"/>
          <w:numId w:val="6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493557">
        <w:rPr>
          <w:rFonts w:eastAsia="Times New Roman" w:cstheme="minorHAnsi"/>
          <w:szCs w:val="20"/>
        </w:rPr>
        <w:t>Podczas impre</w:t>
      </w:r>
      <w:r w:rsidR="00B44119">
        <w:rPr>
          <w:rFonts w:eastAsia="Times New Roman" w:cstheme="minorHAnsi"/>
          <w:szCs w:val="20"/>
        </w:rPr>
        <w:t>z </w:t>
      </w:r>
      <w:r w:rsidRPr="00493557">
        <w:rPr>
          <w:rFonts w:eastAsia="Times New Roman" w:cstheme="minorHAnsi"/>
          <w:szCs w:val="20"/>
        </w:rPr>
        <w:t>organizowanych prze</w:t>
      </w:r>
      <w:r w:rsidR="00B44119">
        <w:rPr>
          <w:rFonts w:eastAsia="Times New Roman" w:cstheme="minorHAnsi"/>
          <w:szCs w:val="20"/>
        </w:rPr>
        <w:t>z </w:t>
      </w:r>
      <w:r w:rsidRPr="00493557">
        <w:rPr>
          <w:rFonts w:eastAsia="Times New Roman" w:cstheme="minorHAnsi"/>
          <w:szCs w:val="20"/>
        </w:rPr>
        <w:t xml:space="preserve">szkołę </w:t>
      </w:r>
      <w:r w:rsidR="00B44119">
        <w:rPr>
          <w:rFonts w:eastAsia="Times New Roman" w:cstheme="minorHAnsi"/>
          <w:szCs w:val="20"/>
        </w:rPr>
        <w:t>w </w:t>
      </w:r>
      <w:r w:rsidRPr="00493557">
        <w:rPr>
          <w:rFonts w:eastAsia="Times New Roman" w:cstheme="minorHAnsi"/>
          <w:szCs w:val="20"/>
        </w:rPr>
        <w:t>czasie pozalekcyjnym, opiekę</w:t>
      </w:r>
      <w:r w:rsidR="00B42AAF" w:rsidRPr="00493557">
        <w:rPr>
          <w:rFonts w:eastAsia="Times New Roman" w:cstheme="minorHAnsi"/>
          <w:szCs w:val="20"/>
        </w:rPr>
        <w:t xml:space="preserve"> </w:t>
      </w:r>
      <w:r w:rsidRPr="00493557">
        <w:rPr>
          <w:rFonts w:eastAsia="Times New Roman" w:cstheme="minorHAnsi"/>
          <w:szCs w:val="20"/>
        </w:rPr>
        <w:t>nad uczniam</w:t>
      </w:r>
      <w:r w:rsidR="00B44119">
        <w:rPr>
          <w:rFonts w:eastAsia="Times New Roman" w:cstheme="minorHAnsi"/>
          <w:szCs w:val="20"/>
        </w:rPr>
        <w:t>i </w:t>
      </w:r>
      <w:r w:rsidRPr="00493557">
        <w:rPr>
          <w:rFonts w:eastAsia="Times New Roman" w:cstheme="minorHAnsi"/>
          <w:szCs w:val="20"/>
        </w:rPr>
        <w:t>sprawują wyznaczen</w:t>
      </w:r>
      <w:r w:rsidR="00B44119">
        <w:rPr>
          <w:rFonts w:eastAsia="Times New Roman" w:cstheme="minorHAnsi"/>
          <w:szCs w:val="20"/>
        </w:rPr>
        <w:t>i </w:t>
      </w:r>
      <w:r w:rsidRPr="00493557">
        <w:rPr>
          <w:rFonts w:eastAsia="Times New Roman" w:cstheme="minorHAnsi"/>
          <w:szCs w:val="20"/>
        </w:rPr>
        <w:t>nauczyciele, którzy mogą być wspomagan</w:t>
      </w:r>
      <w:r w:rsidR="00B44119">
        <w:rPr>
          <w:rFonts w:eastAsia="Times New Roman" w:cstheme="minorHAnsi"/>
          <w:szCs w:val="20"/>
        </w:rPr>
        <w:t>i </w:t>
      </w:r>
      <w:r w:rsidRPr="00493557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493557">
        <w:rPr>
          <w:rFonts w:eastAsia="Times New Roman" w:cstheme="minorHAnsi"/>
          <w:szCs w:val="20"/>
        </w:rPr>
        <w:t>rodziców.</w:t>
      </w:r>
    </w:p>
    <w:p w14:paraId="00BB3502" w14:textId="77CAE27E" w:rsidR="00FC0B9D" w:rsidRPr="00CF7E50" w:rsidRDefault="003D1BA4" w:rsidP="00275BDC">
      <w:pPr>
        <w:numPr>
          <w:ilvl w:val="0"/>
          <w:numId w:val="6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Dla uczniów, którzy muszą dłużej przebywać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 ze względu na czas pracy ich rodziców, organizację dojazdu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szkoły lub inne okolicznośc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wymagające zapewnienia uczniow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opiek</w:t>
      </w:r>
      <w:r w:rsidR="00B44119">
        <w:rPr>
          <w:rFonts w:eastAsia="Times New Roman" w:cstheme="minorHAnsi"/>
          <w:szCs w:val="20"/>
        </w:rPr>
        <w:t>i </w:t>
      </w:r>
      <w:r w:rsidR="009E3334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szkole, szkoła organizuje zajęcia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świetlicowe.</w:t>
      </w:r>
    </w:p>
    <w:p w14:paraId="28ED3165" w14:textId="455333EC" w:rsidR="00FC0B9D" w:rsidRPr="00CF7E50" w:rsidRDefault="003D1BA4" w:rsidP="00275BDC">
      <w:pPr>
        <w:numPr>
          <w:ilvl w:val="0"/>
          <w:numId w:val="6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Uczniowie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zaburzeniam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rozwojowym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bądź uszkodzeniam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narządó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ruchu powinn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być otoczen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szczególną troską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wychowawcę klasy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wszystkich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uczących.</w:t>
      </w:r>
    </w:p>
    <w:p w14:paraId="6702E745" w14:textId="0A18D29B" w:rsidR="00FC0B9D" w:rsidRPr="00CF7E50" w:rsidRDefault="003D1BA4" w:rsidP="00275BDC">
      <w:pPr>
        <w:numPr>
          <w:ilvl w:val="0"/>
          <w:numId w:val="6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Dyrektor szkoły powierza każdy oddział szczególnej opiece wychowawczej jednemu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uczących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 oddziale, zwanemu dalej wychowawcą. Dla zapewnienia ciągłośc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pracy wychowawczej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jej skutecznośc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przyjmuje się zasadę, że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wychowawca prowadz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swój oddział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cały etap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edukacyjny.</w:t>
      </w:r>
    </w:p>
    <w:p w14:paraId="756F42FA" w14:textId="7214D0A1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25" w:name="_Toc117534165"/>
      <w:bookmarkStart w:id="26" w:name="_Toc239952405"/>
      <w:r w:rsidRPr="00CF7E50">
        <w:rPr>
          <w:rFonts w:eastAsia="Cambria"/>
          <w:sz w:val="24"/>
          <w:szCs w:val="24"/>
        </w:rPr>
        <w:t>§ 3. Formy opiek</w:t>
      </w:r>
      <w:r w:rsidR="00B44119">
        <w:rPr>
          <w:rFonts w:eastAsia="Cambria"/>
          <w:sz w:val="24"/>
          <w:szCs w:val="24"/>
        </w:rPr>
        <w:t>i i </w:t>
      </w:r>
      <w:r w:rsidRPr="00CF7E50">
        <w:rPr>
          <w:rFonts w:eastAsia="Cambria"/>
          <w:sz w:val="24"/>
          <w:szCs w:val="24"/>
        </w:rPr>
        <w:t xml:space="preserve">pomocy uczniom, którym </w:t>
      </w:r>
      <w:r w:rsidR="00B44119">
        <w:rPr>
          <w:rFonts w:eastAsia="Cambria"/>
          <w:sz w:val="24"/>
          <w:szCs w:val="24"/>
        </w:rPr>
        <w:t>z </w:t>
      </w:r>
      <w:r w:rsidRPr="00CF7E50">
        <w:rPr>
          <w:rFonts w:eastAsia="Cambria"/>
          <w:sz w:val="24"/>
          <w:szCs w:val="24"/>
        </w:rPr>
        <w:t xml:space="preserve">przyczyn rozwojowych, rodzinnych lub losowych jest potrzebna pomoc </w:t>
      </w:r>
      <w:r w:rsidR="00B44119">
        <w:rPr>
          <w:rFonts w:eastAsia="Cambria"/>
          <w:sz w:val="24"/>
          <w:szCs w:val="24"/>
        </w:rPr>
        <w:t>i </w:t>
      </w:r>
      <w:r w:rsidRPr="00CF7E50">
        <w:rPr>
          <w:rFonts w:eastAsia="Cambria"/>
          <w:sz w:val="24"/>
          <w:szCs w:val="24"/>
        </w:rPr>
        <w:t>wsparcie</w:t>
      </w:r>
      <w:bookmarkEnd w:id="25"/>
      <w:bookmarkEnd w:id="26"/>
    </w:p>
    <w:p w14:paraId="7E7C5D8F" w14:textId="075443FC" w:rsidR="00FC0B9D" w:rsidRPr="00CF7E50" w:rsidRDefault="003D1BA4" w:rsidP="002B3BDA">
      <w:pPr>
        <w:spacing w:after="0" w:line="240" w:lineRule="auto"/>
        <w:ind w:right="9" w:firstLine="355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Szkoła udziela pomocy uczniom, którym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przyczyn rozwojowych rodzinnych lub</w:t>
      </w:r>
      <w:r w:rsid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losowych potrzebna jest pomoc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wsparcie. Zadania te wypełniają wszyscy nauczyciele, a</w:t>
      </w:r>
      <w:r w:rsid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szczególnie wychowawcy. Opieka ta sprawowana jest poprzez:</w:t>
      </w:r>
    </w:p>
    <w:p w14:paraId="041E25EC" w14:textId="3C207DDB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Dokonywanie okresowej oceny sytuacj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wychowawczej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szkole.</w:t>
      </w:r>
    </w:p>
    <w:p w14:paraId="13A182AA" w14:textId="33D4579B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Dbanie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realizację obowiązku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szkoły.</w:t>
      </w:r>
    </w:p>
    <w:p w14:paraId="361E6284" w14:textId="0EF37D48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Udzielanie rodzicom porad ułatwiających rozwiązywanie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nich trudnośc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wychowywaniu własnych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dzieci.</w:t>
      </w:r>
    </w:p>
    <w:p w14:paraId="46B6229E" w14:textId="4587C7D3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Rozpoznawanie warunkó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życia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sprawiających trudnośc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zadań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szkoły.</w:t>
      </w:r>
    </w:p>
    <w:p w14:paraId="545AD7DF" w14:textId="2E86D418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Rozpoznawanie sposobó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spędzania czasu wolneg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wymagających szczególnej pomocy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opiek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wychowawczej.</w:t>
      </w:r>
    </w:p>
    <w:p w14:paraId="3C186300" w14:textId="4701850D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Opracowywanie wnioskó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dotyczących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wymagających szczególnej opiek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pomocy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wychowawczej.</w:t>
      </w:r>
    </w:p>
    <w:p w14:paraId="0E9ABA70" w14:textId="3C15F005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Stworzenie uczniom warunkó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pozwalających skorzystać  </w:t>
      </w:r>
      <w:r w:rsidR="0027267C" w:rsidRPr="00CF7E50">
        <w:rPr>
          <w:rFonts w:eastAsia="Times New Roman" w:cstheme="minorHAnsi"/>
          <w:szCs w:val="20"/>
        </w:rPr>
        <w:t>z</w:t>
      </w:r>
      <w:r w:rsidR="0063509F">
        <w:rPr>
          <w:rFonts w:eastAsia="Times New Roman" w:cstheme="minorHAnsi"/>
          <w:szCs w:val="20"/>
        </w:rPr>
        <w:t>e</w:t>
      </w:r>
      <w:r w:rsid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zorganizowanych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form wypoczynku rekreacyjno-turystycznego.</w:t>
      </w:r>
    </w:p>
    <w:p w14:paraId="60EF2072" w14:textId="632CFC10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Organizowanie pomocy wyrównującej brak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wiadomościach szkolnych uczniom napotykającym na szczególne trudnośc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nauce.</w:t>
      </w:r>
    </w:p>
    <w:p w14:paraId="50BC9360" w14:textId="1D0C78C8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Opracowywanie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realizowanie programó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profilaktycznych obejmujących nie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tylk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uczniów, ale także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rodziców.</w:t>
      </w:r>
    </w:p>
    <w:p w14:paraId="6D6E9B2B" w14:textId="5DA179D0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Przygotowywanie wnioskó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poradn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psychologiczno- pedagogicznej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celu stwierdzenia podłoża brakó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sposobó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ich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usunięcia.</w:t>
      </w:r>
    </w:p>
    <w:p w14:paraId="4743C3E5" w14:textId="61D4D557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Organizowanie opiek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 xml:space="preserve">pomocy materialnej uczniom opuszczonym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osieroconym, uczniom </w:t>
      </w:r>
      <w:r w:rsidR="009E3334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rodzin zagrożonych alkoholizmem, zdemoralizowanych, uczniom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rodzin wielodzietnych mających szczególne trudnośc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materialne, organizowanie pomocy uczniom kalekim, przewlekle chorym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itp.</w:t>
      </w:r>
    </w:p>
    <w:p w14:paraId="0DBF0B06" w14:textId="28DB4C58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 xml:space="preserve">Zorganizowanie dożywiania uczniom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rodzin posiadających szczególnie trudne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warunk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materialne przy współudziale instytucj</w:t>
      </w:r>
      <w:r w:rsidR="00B44119">
        <w:rPr>
          <w:rFonts w:eastAsia="Times New Roman" w:cstheme="minorHAnsi"/>
          <w:szCs w:val="20"/>
        </w:rPr>
        <w:t>i </w:t>
      </w:r>
      <w:r w:rsidR="00F57DEC" w:rsidRPr="00B70C0C">
        <w:rPr>
          <w:i/>
          <w:iCs/>
        </w:rPr>
        <w:t>, których działalność obejmuje pomoc materialną</w:t>
      </w:r>
      <w:r w:rsidR="00F57DEC">
        <w:rPr>
          <w:i/>
          <w:iCs/>
        </w:rPr>
        <w:t>.</w:t>
      </w:r>
    </w:p>
    <w:p w14:paraId="7516AF0E" w14:textId="7EC658F0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bookmarkStart w:id="27" w:name="_Hlk180428981"/>
      <w:r w:rsidRPr="00CF7E50">
        <w:rPr>
          <w:rFonts w:eastAsia="Times New Roman" w:cstheme="minorHAnsi"/>
          <w:szCs w:val="20"/>
        </w:rPr>
        <w:t xml:space="preserve">Współpracę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pielęgniarką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szkolną.</w:t>
      </w:r>
      <w:bookmarkEnd w:id="27"/>
    </w:p>
    <w:p w14:paraId="0246B00A" w14:textId="05C34D33" w:rsidR="00FC0B9D" w:rsidRPr="00CF7E50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Współpracę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poradnią psychologiczno- pedagogiczną, Gminnym Ośrodkiem Pomocy Społecznej, Gminnym Zespołem Interdyscyplinarnym, Sądem Rodzinnym, policją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instytucjam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wspierającym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pracę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szkoły.</w:t>
      </w:r>
    </w:p>
    <w:p w14:paraId="6CDC1E29" w14:textId="0370F00C" w:rsidR="00FC0B9D" w:rsidRDefault="003D1BA4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 wniosek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szkoła organizuje indywidualne zajęcia rewalidacyjno-wychowawcze </w:t>
      </w:r>
      <w:r w:rsidR="00B44119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 xml:space="preserve">(dla ucznia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orzeczeniem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potrzebie uczestnictwa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takich zajęciach).</w:t>
      </w:r>
    </w:p>
    <w:p w14:paraId="71B8F371" w14:textId="39642AB8" w:rsidR="006A4543" w:rsidRPr="007661A1" w:rsidRDefault="006A4543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bookmarkStart w:id="28" w:name="_Hlk180429023"/>
      <w:r w:rsidRPr="007661A1">
        <w:rPr>
          <w:rFonts w:eastAsia="Times New Roman" w:cstheme="minorHAnsi"/>
          <w:szCs w:val="20"/>
        </w:rPr>
        <w:t>Wsparcie ucznió</w:t>
      </w:r>
      <w:r w:rsidR="00B44119">
        <w:rPr>
          <w:rFonts w:eastAsia="Times New Roman" w:cstheme="minorHAnsi"/>
          <w:szCs w:val="20"/>
        </w:rPr>
        <w:t>w z </w:t>
      </w:r>
      <w:r w:rsidRPr="007661A1">
        <w:rPr>
          <w:rFonts w:eastAsia="Times New Roman" w:cstheme="minorHAnsi"/>
          <w:szCs w:val="20"/>
        </w:rPr>
        <w:t>niepełnosprawnością poprze</w:t>
      </w:r>
      <w:r w:rsidR="00B44119">
        <w:rPr>
          <w:rFonts w:eastAsia="Times New Roman" w:cstheme="minorHAnsi"/>
          <w:szCs w:val="20"/>
        </w:rPr>
        <w:t>z </w:t>
      </w:r>
      <w:r w:rsidRPr="007661A1">
        <w:rPr>
          <w:rFonts w:eastAsia="Times New Roman" w:cstheme="minorHAnsi"/>
          <w:szCs w:val="20"/>
        </w:rPr>
        <w:t>usuwanie barier architektonicznych ora</w:t>
      </w:r>
      <w:r w:rsidR="00B44119">
        <w:rPr>
          <w:rFonts w:eastAsia="Times New Roman" w:cstheme="minorHAnsi"/>
          <w:szCs w:val="20"/>
        </w:rPr>
        <w:t>z </w:t>
      </w:r>
      <w:r w:rsidRPr="007661A1">
        <w:rPr>
          <w:rFonts w:eastAsia="Times New Roman" w:cstheme="minorHAnsi"/>
          <w:szCs w:val="20"/>
        </w:rPr>
        <w:t>dostosowanie przestrzen</w:t>
      </w:r>
      <w:r w:rsidR="00B44119">
        <w:rPr>
          <w:rFonts w:eastAsia="Times New Roman" w:cstheme="minorHAnsi"/>
          <w:szCs w:val="20"/>
        </w:rPr>
        <w:t>i </w:t>
      </w:r>
      <w:r w:rsidRPr="007661A1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7661A1">
        <w:rPr>
          <w:rFonts w:eastAsia="Times New Roman" w:cstheme="minorHAnsi"/>
          <w:szCs w:val="20"/>
        </w:rPr>
        <w:t>ich potrzeb ( odpowiednie ławki/ krzesła, pomieszcz</w:t>
      </w:r>
      <w:r w:rsidR="00B97AC7">
        <w:rPr>
          <w:rFonts w:eastAsia="Times New Roman" w:cstheme="minorHAnsi"/>
          <w:szCs w:val="20"/>
        </w:rPr>
        <w:t>e</w:t>
      </w:r>
      <w:r w:rsidRPr="007661A1">
        <w:rPr>
          <w:rFonts w:eastAsia="Times New Roman" w:cstheme="minorHAnsi"/>
          <w:szCs w:val="20"/>
        </w:rPr>
        <w:t xml:space="preserve">nie </w:t>
      </w:r>
      <w:r w:rsidR="00B44119">
        <w:rPr>
          <w:rFonts w:eastAsia="Times New Roman" w:cstheme="minorHAnsi"/>
          <w:szCs w:val="20"/>
        </w:rPr>
        <w:t>w </w:t>
      </w:r>
      <w:r w:rsidRPr="007661A1">
        <w:rPr>
          <w:rFonts w:eastAsia="Times New Roman" w:cstheme="minorHAnsi"/>
          <w:szCs w:val="20"/>
        </w:rPr>
        <w:t xml:space="preserve">którym mogą </w:t>
      </w:r>
      <w:r w:rsidR="00E5428C">
        <w:rPr>
          <w:rFonts w:eastAsia="Times New Roman" w:cstheme="minorHAnsi"/>
          <w:szCs w:val="20"/>
        </w:rPr>
        <w:t xml:space="preserve">np. </w:t>
      </w:r>
      <w:r w:rsidR="00B44119">
        <w:rPr>
          <w:rFonts w:eastAsia="Times New Roman" w:cstheme="minorHAnsi"/>
          <w:szCs w:val="20"/>
        </w:rPr>
        <w:t>w </w:t>
      </w:r>
      <w:r w:rsidRPr="007661A1">
        <w:rPr>
          <w:rFonts w:eastAsia="Times New Roman" w:cstheme="minorHAnsi"/>
          <w:szCs w:val="20"/>
        </w:rPr>
        <w:t xml:space="preserve">bezpieczny </w:t>
      </w:r>
      <w:r w:rsidR="00B44119">
        <w:rPr>
          <w:rFonts w:eastAsia="Times New Roman" w:cstheme="minorHAnsi"/>
          <w:szCs w:val="20"/>
        </w:rPr>
        <w:t>i </w:t>
      </w:r>
      <w:r w:rsidRPr="007661A1">
        <w:rPr>
          <w:rFonts w:eastAsia="Times New Roman" w:cstheme="minorHAnsi"/>
          <w:szCs w:val="20"/>
        </w:rPr>
        <w:t>higieniczny sposób dokonać pomiaru cukru we krwi)</w:t>
      </w:r>
    </w:p>
    <w:p w14:paraId="7A2703EF" w14:textId="3E87AB7B" w:rsidR="006A4543" w:rsidRPr="006A4543" w:rsidRDefault="006A4543" w:rsidP="00275BDC">
      <w:pPr>
        <w:numPr>
          <w:ilvl w:val="0"/>
          <w:numId w:val="6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7661A1">
        <w:rPr>
          <w:rFonts w:eastAsia="Times New Roman" w:cstheme="minorHAnsi"/>
          <w:szCs w:val="20"/>
        </w:rPr>
        <w:t>Bieżące dokształcanie się kad</w:t>
      </w:r>
      <w:r w:rsidR="00291F37">
        <w:rPr>
          <w:rFonts w:eastAsia="Times New Roman" w:cstheme="minorHAnsi"/>
          <w:szCs w:val="20"/>
        </w:rPr>
        <w:t>r</w:t>
      </w:r>
      <w:r w:rsidRPr="007661A1">
        <w:rPr>
          <w:rFonts w:eastAsia="Times New Roman" w:cstheme="minorHAnsi"/>
          <w:szCs w:val="20"/>
        </w:rPr>
        <w:t xml:space="preserve">y </w:t>
      </w:r>
      <w:r w:rsidR="00B44119">
        <w:rPr>
          <w:rFonts w:eastAsia="Times New Roman" w:cstheme="minorHAnsi"/>
          <w:szCs w:val="20"/>
        </w:rPr>
        <w:t>w </w:t>
      </w:r>
      <w:r w:rsidRPr="007661A1">
        <w:rPr>
          <w:rFonts w:eastAsia="Times New Roman" w:cstheme="minorHAnsi"/>
          <w:szCs w:val="20"/>
        </w:rPr>
        <w:t>tematach niepełnosprawnośc</w:t>
      </w:r>
      <w:r w:rsidR="00B44119">
        <w:rPr>
          <w:rFonts w:eastAsia="Times New Roman" w:cstheme="minorHAnsi"/>
          <w:szCs w:val="20"/>
        </w:rPr>
        <w:t>i </w:t>
      </w:r>
      <w:r w:rsidRPr="007661A1">
        <w:rPr>
          <w:rFonts w:eastAsia="Times New Roman" w:cstheme="minorHAnsi"/>
          <w:szCs w:val="20"/>
        </w:rPr>
        <w:t>uczniów. Zgo</w:t>
      </w:r>
      <w:r>
        <w:rPr>
          <w:rFonts w:eastAsia="Times New Roman" w:cstheme="minorHAnsi"/>
          <w:szCs w:val="20"/>
        </w:rPr>
        <w:t>d</w:t>
      </w:r>
      <w:r w:rsidRPr="007661A1">
        <w:rPr>
          <w:rFonts w:eastAsia="Times New Roman" w:cstheme="minorHAnsi"/>
          <w:szCs w:val="20"/>
        </w:rPr>
        <w:t xml:space="preserve">nie </w:t>
      </w:r>
      <w:r w:rsidR="00B44119">
        <w:rPr>
          <w:rFonts w:eastAsia="Times New Roman" w:cstheme="minorHAnsi"/>
          <w:szCs w:val="20"/>
        </w:rPr>
        <w:t>z </w:t>
      </w:r>
      <w:r w:rsidRPr="007661A1">
        <w:rPr>
          <w:rFonts w:eastAsia="Times New Roman" w:cstheme="minorHAnsi"/>
          <w:szCs w:val="20"/>
        </w:rPr>
        <w:t>potrzebam</w:t>
      </w:r>
      <w:r w:rsidR="00B44119">
        <w:rPr>
          <w:rFonts w:eastAsia="Times New Roman" w:cstheme="minorHAnsi"/>
          <w:szCs w:val="20"/>
        </w:rPr>
        <w:t>i </w:t>
      </w:r>
      <w:r w:rsidRPr="007661A1">
        <w:rPr>
          <w:rFonts w:eastAsia="Times New Roman" w:cstheme="minorHAnsi"/>
          <w:szCs w:val="20"/>
        </w:rPr>
        <w:t>pojawiającym</w:t>
      </w:r>
      <w:r w:rsidR="00B44119">
        <w:rPr>
          <w:rFonts w:eastAsia="Times New Roman" w:cstheme="minorHAnsi"/>
          <w:szCs w:val="20"/>
        </w:rPr>
        <w:t>i </w:t>
      </w:r>
      <w:r w:rsidRPr="007661A1">
        <w:rPr>
          <w:rFonts w:eastAsia="Times New Roman" w:cstheme="minorHAnsi"/>
          <w:szCs w:val="20"/>
        </w:rPr>
        <w:t xml:space="preserve">się </w:t>
      </w:r>
      <w:r w:rsidR="00B44119">
        <w:rPr>
          <w:rFonts w:eastAsia="Times New Roman" w:cstheme="minorHAnsi"/>
          <w:szCs w:val="20"/>
        </w:rPr>
        <w:t>w </w:t>
      </w:r>
      <w:r w:rsidRPr="007661A1">
        <w:rPr>
          <w:rFonts w:eastAsia="Times New Roman" w:cstheme="minorHAnsi"/>
          <w:szCs w:val="20"/>
        </w:rPr>
        <w:t xml:space="preserve">szkole. </w:t>
      </w:r>
      <w:r w:rsidR="00B44119">
        <w:rPr>
          <w:rFonts w:eastAsia="Times New Roman" w:cstheme="minorHAnsi"/>
          <w:szCs w:val="20"/>
        </w:rPr>
        <w:t>W </w:t>
      </w:r>
      <w:r w:rsidRPr="007661A1">
        <w:rPr>
          <w:rFonts w:eastAsia="Times New Roman" w:cstheme="minorHAnsi"/>
          <w:szCs w:val="20"/>
        </w:rPr>
        <w:t>celu zwiększenia bezpieczeństwa dziec</w:t>
      </w:r>
      <w:r w:rsidR="00B44119">
        <w:rPr>
          <w:rFonts w:eastAsia="Times New Roman" w:cstheme="minorHAnsi"/>
          <w:szCs w:val="20"/>
        </w:rPr>
        <w:t>i i </w:t>
      </w:r>
      <w:r w:rsidRPr="007661A1">
        <w:rPr>
          <w:rFonts w:eastAsia="Times New Roman" w:cstheme="minorHAnsi"/>
          <w:szCs w:val="20"/>
        </w:rPr>
        <w:t xml:space="preserve">młodzieży </w:t>
      </w:r>
      <w:r w:rsidR="00B44119">
        <w:rPr>
          <w:rFonts w:eastAsia="Times New Roman" w:cstheme="minorHAnsi"/>
          <w:szCs w:val="20"/>
        </w:rPr>
        <w:t>z </w:t>
      </w:r>
      <w:r w:rsidRPr="007661A1">
        <w:rPr>
          <w:rFonts w:eastAsia="Times New Roman" w:cstheme="minorHAnsi"/>
          <w:szCs w:val="20"/>
        </w:rPr>
        <w:t>różnym</w:t>
      </w:r>
      <w:r w:rsidR="00B44119">
        <w:rPr>
          <w:rFonts w:eastAsia="Times New Roman" w:cstheme="minorHAnsi"/>
          <w:szCs w:val="20"/>
        </w:rPr>
        <w:t>i </w:t>
      </w:r>
      <w:r w:rsidRPr="007661A1">
        <w:rPr>
          <w:rFonts w:eastAsia="Times New Roman" w:cstheme="minorHAnsi"/>
          <w:szCs w:val="20"/>
        </w:rPr>
        <w:t>chorobam</w:t>
      </w:r>
      <w:r w:rsidR="00B44119">
        <w:rPr>
          <w:rFonts w:eastAsia="Times New Roman" w:cstheme="minorHAnsi"/>
          <w:szCs w:val="20"/>
        </w:rPr>
        <w:t>i w </w:t>
      </w:r>
      <w:r w:rsidRPr="007661A1">
        <w:rPr>
          <w:rFonts w:eastAsia="Times New Roman" w:cstheme="minorHAnsi"/>
          <w:szCs w:val="20"/>
        </w:rPr>
        <w:t>tym chorobam</w:t>
      </w:r>
      <w:r w:rsidR="00B44119">
        <w:rPr>
          <w:rFonts w:eastAsia="Times New Roman" w:cstheme="minorHAnsi"/>
          <w:szCs w:val="20"/>
        </w:rPr>
        <w:t>i </w:t>
      </w:r>
      <w:r w:rsidRPr="007661A1">
        <w:rPr>
          <w:rFonts w:eastAsia="Times New Roman" w:cstheme="minorHAnsi"/>
          <w:szCs w:val="20"/>
        </w:rPr>
        <w:t>przewlekłymi</w:t>
      </w:r>
      <w:r w:rsidR="00F57DEC">
        <w:rPr>
          <w:rFonts w:eastAsia="Times New Roman" w:cstheme="minorHAnsi"/>
          <w:szCs w:val="20"/>
        </w:rPr>
        <w:t>,</w:t>
      </w:r>
      <w:r w:rsidRPr="007661A1">
        <w:rPr>
          <w:rFonts w:eastAsia="Times New Roman" w:cstheme="minorHAnsi"/>
          <w:szCs w:val="20"/>
        </w:rPr>
        <w:t xml:space="preserve"> </w:t>
      </w:r>
      <w:r w:rsidR="00291F37">
        <w:rPr>
          <w:rFonts w:eastAsia="Times New Roman" w:cstheme="minorHAnsi"/>
          <w:szCs w:val="20"/>
        </w:rPr>
        <w:t>np.</w:t>
      </w:r>
      <w:r w:rsidRPr="007661A1">
        <w:rPr>
          <w:rFonts w:eastAsia="Times New Roman" w:cstheme="minorHAnsi"/>
          <w:szCs w:val="20"/>
        </w:rPr>
        <w:t xml:space="preserve"> cukrzyca, choroby onkologiczne.</w:t>
      </w:r>
    </w:p>
    <w:p w14:paraId="537E0361" w14:textId="2752DDC4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29" w:name="_Toc117534166"/>
      <w:bookmarkStart w:id="30" w:name="_Toc239952406"/>
      <w:bookmarkEnd w:id="28"/>
      <w:r w:rsidRPr="00CF7E50">
        <w:rPr>
          <w:rFonts w:eastAsia="Cambria"/>
          <w:sz w:val="28"/>
          <w:szCs w:val="28"/>
        </w:rPr>
        <w:t xml:space="preserve">Rozdział V Organy szkoły 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ich kompetencje</w:t>
      </w:r>
      <w:bookmarkEnd w:id="29"/>
      <w:bookmarkEnd w:id="30"/>
    </w:p>
    <w:p w14:paraId="24549428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31" w:name="_Toc117534167"/>
      <w:bookmarkStart w:id="32" w:name="_Toc239952407"/>
      <w:r w:rsidRPr="00CF7E50">
        <w:rPr>
          <w:rFonts w:eastAsia="Cambria"/>
          <w:sz w:val="24"/>
          <w:szCs w:val="24"/>
        </w:rPr>
        <w:t>§ 1. Organy szkoły</w:t>
      </w:r>
      <w:bookmarkEnd w:id="31"/>
      <w:bookmarkEnd w:id="32"/>
    </w:p>
    <w:p w14:paraId="5BC475EE" w14:textId="77777777" w:rsidR="00FC0B9D" w:rsidRPr="00CF7E50" w:rsidRDefault="003D1BA4">
      <w:pPr>
        <w:numPr>
          <w:ilvl w:val="0"/>
          <w:numId w:val="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Dyrektor szkoły.</w:t>
      </w:r>
    </w:p>
    <w:p w14:paraId="1AED1C88" w14:textId="77777777" w:rsidR="00FC0B9D" w:rsidRPr="00493557" w:rsidRDefault="003D1BA4">
      <w:pPr>
        <w:numPr>
          <w:ilvl w:val="0"/>
          <w:numId w:val="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493557">
        <w:rPr>
          <w:rFonts w:eastAsia="Times New Roman" w:cstheme="minorHAnsi"/>
          <w:szCs w:val="20"/>
        </w:rPr>
        <w:t>Rada pedagogiczna.</w:t>
      </w:r>
    </w:p>
    <w:p w14:paraId="156C448E" w14:textId="75FD172B" w:rsidR="00FC0B9D" w:rsidRPr="00493557" w:rsidRDefault="00512F53">
      <w:pPr>
        <w:numPr>
          <w:ilvl w:val="0"/>
          <w:numId w:val="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493557">
        <w:rPr>
          <w:rFonts w:eastAsia="Times New Roman" w:cstheme="minorHAnsi"/>
          <w:szCs w:val="20"/>
        </w:rPr>
        <w:t>Rada r</w:t>
      </w:r>
      <w:r w:rsidR="003D1BA4" w:rsidRPr="00493557">
        <w:rPr>
          <w:rFonts w:eastAsia="Times New Roman" w:cstheme="minorHAnsi"/>
          <w:szCs w:val="20"/>
        </w:rPr>
        <w:t>odziców.</w:t>
      </w:r>
    </w:p>
    <w:p w14:paraId="758EC96F" w14:textId="50ADAAF2" w:rsidR="00FC0B9D" w:rsidRPr="00493557" w:rsidRDefault="00512F53">
      <w:pPr>
        <w:numPr>
          <w:ilvl w:val="0"/>
          <w:numId w:val="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493557">
        <w:rPr>
          <w:rFonts w:eastAsia="Times New Roman" w:cstheme="minorHAnsi"/>
          <w:szCs w:val="20"/>
        </w:rPr>
        <w:t>Rada s</w:t>
      </w:r>
      <w:r w:rsidR="003D1BA4" w:rsidRPr="00493557">
        <w:rPr>
          <w:rFonts w:eastAsia="Times New Roman" w:cstheme="minorHAnsi"/>
          <w:szCs w:val="20"/>
        </w:rPr>
        <w:t>zkoły (p</w:t>
      </w:r>
      <w:r w:rsidR="00B44119">
        <w:rPr>
          <w:rFonts w:eastAsia="Times New Roman" w:cstheme="minorHAnsi"/>
          <w:szCs w:val="20"/>
        </w:rPr>
        <w:t>o </w:t>
      </w:r>
      <w:r w:rsidR="003D1BA4" w:rsidRPr="00493557">
        <w:rPr>
          <w:rFonts w:eastAsia="Times New Roman" w:cstheme="minorHAnsi"/>
          <w:szCs w:val="20"/>
        </w:rPr>
        <w:t>jej ewentualnym</w:t>
      </w:r>
      <w:r w:rsidR="00B42AAF" w:rsidRPr="00493557">
        <w:rPr>
          <w:rFonts w:eastAsia="Times New Roman" w:cstheme="minorHAnsi"/>
          <w:szCs w:val="20"/>
        </w:rPr>
        <w:t xml:space="preserve"> </w:t>
      </w:r>
      <w:r w:rsidR="003D1BA4" w:rsidRPr="00493557">
        <w:rPr>
          <w:rFonts w:eastAsia="Times New Roman" w:cstheme="minorHAnsi"/>
          <w:szCs w:val="20"/>
        </w:rPr>
        <w:t>powołaniu).</w:t>
      </w:r>
    </w:p>
    <w:p w14:paraId="01D29CF7" w14:textId="1F3EE45D" w:rsidR="00FC0B9D" w:rsidRPr="00493557" w:rsidRDefault="00512F53">
      <w:pPr>
        <w:numPr>
          <w:ilvl w:val="0"/>
          <w:numId w:val="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493557">
        <w:rPr>
          <w:rFonts w:eastAsia="Times New Roman" w:cstheme="minorHAnsi"/>
          <w:szCs w:val="20"/>
        </w:rPr>
        <w:t>Samorząd u</w:t>
      </w:r>
      <w:r w:rsidR="003D1BA4" w:rsidRPr="00493557">
        <w:rPr>
          <w:rFonts w:eastAsia="Times New Roman" w:cstheme="minorHAnsi"/>
          <w:szCs w:val="20"/>
        </w:rPr>
        <w:t>czniowski.</w:t>
      </w:r>
    </w:p>
    <w:p w14:paraId="07DC6A1A" w14:textId="2B6DDDD0" w:rsidR="00FC0B9D" w:rsidRPr="00CF7E50" w:rsidRDefault="003D1BA4">
      <w:pPr>
        <w:numPr>
          <w:ilvl w:val="0"/>
          <w:numId w:val="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Koordynator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spra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bezpieczeństwa</w:t>
      </w:r>
    </w:p>
    <w:p w14:paraId="2DDF2E08" w14:textId="708ED6DF" w:rsidR="00FC0B9D" w:rsidRPr="00CF7E50" w:rsidRDefault="003D1BA4">
      <w:pPr>
        <w:numPr>
          <w:ilvl w:val="0"/>
          <w:numId w:val="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Rzecznik pra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ucznia</w:t>
      </w:r>
    </w:p>
    <w:p w14:paraId="1E8A829D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33" w:name="_Toc117534168"/>
      <w:bookmarkStart w:id="34" w:name="_Toc239952408"/>
      <w:r w:rsidRPr="00CF7E50">
        <w:rPr>
          <w:rFonts w:eastAsia="Cambria"/>
          <w:sz w:val="24"/>
          <w:szCs w:val="24"/>
        </w:rPr>
        <w:t>§ 2. Dyrektor szkoły</w:t>
      </w:r>
      <w:bookmarkEnd w:id="33"/>
      <w:bookmarkEnd w:id="34"/>
    </w:p>
    <w:p w14:paraId="42C1910F" w14:textId="77777777" w:rsidR="00FC0B9D" w:rsidRPr="00CF7E50" w:rsidRDefault="003D1BA4" w:rsidP="00275BDC">
      <w:pPr>
        <w:numPr>
          <w:ilvl w:val="0"/>
          <w:numId w:val="62"/>
        </w:numPr>
        <w:tabs>
          <w:tab w:val="left" w:pos="717"/>
        </w:tabs>
        <w:spacing w:after="0" w:line="240" w:lineRule="auto"/>
        <w:ind w:left="342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Zasady powoływania dyrektora szkoły określają odrębne przepisy. </w:t>
      </w:r>
    </w:p>
    <w:p w14:paraId="16E6C5FE" w14:textId="187D9709" w:rsidR="00FC0B9D" w:rsidRPr="00493557" w:rsidRDefault="003D1BA4" w:rsidP="00275BDC">
      <w:pPr>
        <w:numPr>
          <w:ilvl w:val="0"/>
          <w:numId w:val="62"/>
        </w:numPr>
        <w:tabs>
          <w:tab w:val="left" w:pos="717"/>
        </w:tabs>
        <w:spacing w:after="0" w:line="240" w:lineRule="auto"/>
        <w:ind w:left="342" w:right="9"/>
        <w:rPr>
          <w:rFonts w:eastAsia="Times New Roman" w:cstheme="minorHAnsi"/>
          <w:szCs w:val="20"/>
        </w:rPr>
      </w:pPr>
      <w:r w:rsidRPr="00493557">
        <w:rPr>
          <w:rFonts w:eastAsia="Times New Roman" w:cstheme="minorHAnsi"/>
          <w:szCs w:val="20"/>
        </w:rPr>
        <w:t>Dyrektor jest kierownikiem zakładu pracy dla zatrudnionych nauczyciel</w:t>
      </w:r>
      <w:r w:rsidR="00B44119">
        <w:rPr>
          <w:rFonts w:eastAsia="Times New Roman" w:cstheme="minorHAnsi"/>
          <w:szCs w:val="20"/>
        </w:rPr>
        <w:t>i i </w:t>
      </w:r>
      <w:r w:rsidRPr="00493557">
        <w:rPr>
          <w:rFonts w:eastAsia="Times New Roman" w:cstheme="minorHAnsi"/>
          <w:szCs w:val="20"/>
        </w:rPr>
        <w:t>pracownikó</w:t>
      </w:r>
      <w:r w:rsidR="00B44119">
        <w:rPr>
          <w:rFonts w:eastAsia="Times New Roman" w:cstheme="minorHAnsi"/>
          <w:szCs w:val="20"/>
        </w:rPr>
        <w:t>w </w:t>
      </w:r>
      <w:r w:rsidR="00EA4FB4">
        <w:rPr>
          <w:rFonts w:eastAsia="Times New Roman" w:cstheme="minorHAnsi"/>
          <w:szCs w:val="20"/>
        </w:rPr>
        <w:t xml:space="preserve">niebędących </w:t>
      </w:r>
      <w:r w:rsidRPr="00493557">
        <w:rPr>
          <w:rFonts w:eastAsia="Times New Roman" w:cstheme="minorHAnsi"/>
          <w:szCs w:val="20"/>
        </w:rPr>
        <w:t xml:space="preserve">nauczycielami. </w:t>
      </w:r>
      <w:r w:rsidR="00B44119">
        <w:rPr>
          <w:rFonts w:eastAsia="Times New Roman" w:cstheme="minorHAnsi"/>
          <w:szCs w:val="20"/>
        </w:rPr>
        <w:t>W </w:t>
      </w:r>
      <w:r w:rsidRPr="00493557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 w:rsidRPr="00493557">
        <w:rPr>
          <w:rFonts w:eastAsia="Times New Roman" w:cstheme="minorHAnsi"/>
          <w:szCs w:val="20"/>
        </w:rPr>
        <w:t xml:space="preserve">decyduje </w:t>
      </w:r>
      <w:r w:rsidR="00B44119">
        <w:rPr>
          <w:rFonts w:eastAsia="Times New Roman" w:cstheme="minorHAnsi"/>
          <w:szCs w:val="20"/>
        </w:rPr>
        <w:t>o </w:t>
      </w:r>
      <w:r w:rsidRPr="00493557">
        <w:rPr>
          <w:rFonts w:eastAsia="Times New Roman" w:cstheme="minorHAnsi"/>
          <w:szCs w:val="20"/>
        </w:rPr>
        <w:t>sprawach:</w:t>
      </w:r>
    </w:p>
    <w:p w14:paraId="2E465713" w14:textId="4D37C487" w:rsidR="00FC0B9D" w:rsidRPr="00CF7E50" w:rsidRDefault="00512F53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Z</w:t>
      </w:r>
      <w:r w:rsidR="003D1BA4" w:rsidRPr="00CF7E50">
        <w:rPr>
          <w:rFonts w:eastAsia="Times New Roman" w:cstheme="minorHAnsi"/>
          <w:szCs w:val="20"/>
        </w:rPr>
        <w:t xml:space="preserve">atrudniania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zwalniania nauczyciel</w:t>
      </w:r>
      <w:r w:rsidR="00B44119">
        <w:rPr>
          <w:rFonts w:eastAsia="Times New Roman" w:cstheme="minorHAnsi"/>
          <w:szCs w:val="20"/>
        </w:rPr>
        <w:t>i i </w:t>
      </w:r>
      <w:r w:rsidR="003D1BA4" w:rsidRPr="00CF7E50">
        <w:rPr>
          <w:rFonts w:eastAsia="Times New Roman" w:cstheme="minorHAnsi"/>
          <w:szCs w:val="20"/>
        </w:rPr>
        <w:t>innych pracownikó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szkoły,</w:t>
      </w:r>
    </w:p>
    <w:p w14:paraId="5B873769" w14:textId="429B0075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przyznawania nagród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wymierzania kar porządkowych nauczycielom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innym </w:t>
      </w:r>
      <w:r w:rsidR="00B42AAF" w:rsidRPr="00CF7E50">
        <w:rPr>
          <w:rFonts w:eastAsia="Times New Roman" w:cstheme="minorHAnsi"/>
          <w:szCs w:val="20"/>
        </w:rPr>
        <w:t>pracownikom s</w:t>
      </w:r>
      <w:r w:rsidRPr="00CF7E50">
        <w:rPr>
          <w:rFonts w:eastAsia="Times New Roman" w:cstheme="minorHAnsi"/>
          <w:szCs w:val="20"/>
        </w:rPr>
        <w:t>zkoły,</w:t>
      </w:r>
    </w:p>
    <w:p w14:paraId="6D65AA3B" w14:textId="2421D988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występowania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wnioskam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zasięgnięciu opini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rady pedagogicznej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sprawach odznaczeń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nagród (za wyjątkiem nagrody dyrektora szkoły)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innych wyróżnień dla 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pozostałych pracownikó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szkoły.</w:t>
      </w:r>
    </w:p>
    <w:p w14:paraId="704099A2" w14:textId="23B6A079" w:rsidR="00FC0B9D" w:rsidRPr="00CF7E50" w:rsidRDefault="003D1BA4" w:rsidP="00275BDC">
      <w:pPr>
        <w:numPr>
          <w:ilvl w:val="0"/>
          <w:numId w:val="62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obowiązkó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dyrektora szkoły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należy:</w:t>
      </w:r>
    </w:p>
    <w:p w14:paraId="7952D3F5" w14:textId="48278CD9" w:rsidR="00FC0B9D" w:rsidRPr="00CF7E50" w:rsidRDefault="00512F53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O</w:t>
      </w:r>
      <w:r w:rsidR="003D1BA4" w:rsidRPr="00CF7E50">
        <w:rPr>
          <w:rFonts w:eastAsia="Times New Roman" w:cstheme="minorHAnsi"/>
          <w:szCs w:val="20"/>
        </w:rPr>
        <w:t>pracowanie dokumentó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programow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– organizacyjnych szkoły (plan pracy szkoły, arkus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organizacyjny szkoły, tygodniowy rozkład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lekcji),</w:t>
      </w:r>
    </w:p>
    <w:p w14:paraId="799A64CC" w14:textId="2FB4F855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opracowanie zakresó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obowiązkó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pracownikó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niepedagogicznych 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obowiązującym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przepisami,</w:t>
      </w:r>
    </w:p>
    <w:p w14:paraId="3319DD9F" w14:textId="31686F00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kierowanie całokształtem działalnośc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dydaktyczno-wychowawczej szkoły </w:t>
      </w:r>
      <w:r w:rsidR="009E3334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reprezentowanie jej na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zewnątrz,</w:t>
      </w:r>
    </w:p>
    <w:p w14:paraId="0257EBD1" w14:textId="2E1727E0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sprawowanie nadzoru pedagogiczneg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>stosunku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zatrudnionych </w:t>
      </w:r>
      <w:r w:rsidR="009E3334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szkole,</w:t>
      </w:r>
    </w:p>
    <w:p w14:paraId="01FE563F" w14:textId="2EEF3E83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wykonywanie zadań związanych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zapewnieniem bezpieczeństwa uczniom </w:t>
      </w:r>
    </w:p>
    <w:p w14:paraId="153F4D8A" w14:textId="78FC820D" w:rsidR="00FC0B9D" w:rsidRPr="00CF7E50" w:rsidRDefault="003D1BA4">
      <w:pPr>
        <w:numPr>
          <w:ilvl w:val="0"/>
          <w:numId w:val="11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realizowanie uchwał rady pedagogicznej podjętych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ramach ich kompetencj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stanowiących,</w:t>
      </w:r>
    </w:p>
    <w:p w14:paraId="388E5669" w14:textId="3B8B1EAB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kierowanie pracam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rady pedagogicznej (jak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jej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przewodniczący),</w:t>
      </w:r>
    </w:p>
    <w:p w14:paraId="4795BD99" w14:textId="58015C61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przedstawianie radzie pedagogicznej ogólnych wnioskó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wynikających ze sprawowania nadzoru pedagogiczneg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informacj</w:t>
      </w:r>
      <w:r w:rsidR="00B44119">
        <w:rPr>
          <w:rFonts w:eastAsia="Times New Roman" w:cstheme="minorHAnsi"/>
          <w:szCs w:val="20"/>
        </w:rPr>
        <w:t>i o </w:t>
      </w:r>
      <w:r w:rsidRPr="00CF7E50">
        <w:rPr>
          <w:rFonts w:eastAsia="Times New Roman" w:cstheme="minorHAnsi"/>
          <w:szCs w:val="20"/>
        </w:rPr>
        <w:t>działalnośc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szkoły,</w:t>
      </w:r>
    </w:p>
    <w:p w14:paraId="56977AD6" w14:textId="192DD4B7" w:rsidR="00FC0B9D" w:rsidRPr="00CF7E50" w:rsidRDefault="003D1BA4">
      <w:pPr>
        <w:numPr>
          <w:ilvl w:val="0"/>
          <w:numId w:val="11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>dysponowanie środkam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określonym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planie finansowym szkoły zaopiniowanym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radę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rodziców,</w:t>
      </w:r>
    </w:p>
    <w:p w14:paraId="0C503EEF" w14:textId="3A2A9D5A" w:rsidR="00FC0B9D" w:rsidRPr="00CF7E50" w:rsidRDefault="003E3A34">
      <w:pPr>
        <w:numPr>
          <w:ilvl w:val="0"/>
          <w:numId w:val="11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informowanie społecznośc</w:t>
      </w:r>
      <w:r w:rsidR="00B44119">
        <w:rPr>
          <w:rFonts w:eastAsia="Times New Roman" w:cstheme="minorHAnsi"/>
          <w:szCs w:val="20"/>
        </w:rPr>
        <w:t>i </w:t>
      </w:r>
      <w:r>
        <w:rPr>
          <w:rFonts w:eastAsia="Times New Roman" w:cstheme="minorHAnsi"/>
          <w:szCs w:val="20"/>
        </w:rPr>
        <w:t xml:space="preserve">szkolnej </w:t>
      </w:r>
      <w:r w:rsidR="00B44119">
        <w:rPr>
          <w:rFonts w:eastAsia="Times New Roman" w:cstheme="minorHAnsi"/>
          <w:szCs w:val="20"/>
        </w:rPr>
        <w:t>o </w:t>
      </w:r>
      <w:r>
        <w:rPr>
          <w:rFonts w:eastAsia="Times New Roman" w:cstheme="minorHAnsi"/>
          <w:szCs w:val="20"/>
        </w:rPr>
        <w:t>zmianach prawa oświatoweg</w:t>
      </w:r>
      <w:r w:rsidR="00B44119">
        <w:rPr>
          <w:rFonts w:eastAsia="Times New Roman" w:cstheme="minorHAnsi"/>
          <w:szCs w:val="20"/>
        </w:rPr>
        <w:t>o i </w:t>
      </w:r>
      <w:r>
        <w:rPr>
          <w:rFonts w:eastAsia="Times New Roman" w:cstheme="minorHAnsi"/>
          <w:szCs w:val="20"/>
        </w:rPr>
        <w:t>kierunkach reform oświatowych</w:t>
      </w:r>
      <w:r w:rsidR="003D1BA4" w:rsidRPr="00CF7E50">
        <w:rPr>
          <w:rFonts w:eastAsia="Times New Roman" w:cstheme="minorHAnsi"/>
          <w:szCs w:val="20"/>
        </w:rPr>
        <w:t>,</w:t>
      </w:r>
    </w:p>
    <w:p w14:paraId="7D8B0C78" w14:textId="50015A5B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ustalanie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porozumieniu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organem nadzorującym programu wychowawczo-profilaktyczneg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 xml:space="preserve">przypadku, gdy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terminie 30 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od rozpoczęcia roku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rada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nie uzyska porozumienia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radą pedagogiczną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 teg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programu,</w:t>
      </w:r>
    </w:p>
    <w:p w14:paraId="5A6A59E5" w14:textId="287B494A" w:rsidR="00FC0B9D" w:rsidRPr="00CF7E50" w:rsidRDefault="003D1BA4">
      <w:pPr>
        <w:numPr>
          <w:ilvl w:val="0"/>
          <w:numId w:val="11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dyrektor może organizować administrację, finansową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gospodarczą obsługę szkoły,</w:t>
      </w:r>
    </w:p>
    <w:p w14:paraId="3D077B3C" w14:textId="331ED083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wykonywanie innych zadań wynikających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przepisó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szczególnych.</w:t>
      </w:r>
    </w:p>
    <w:p w14:paraId="630F8CDA" w14:textId="69727F75" w:rsidR="00FC0B9D" w:rsidRPr="00CF7E50" w:rsidRDefault="003D1BA4" w:rsidP="00275BDC">
      <w:pPr>
        <w:numPr>
          <w:ilvl w:val="0"/>
          <w:numId w:val="62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Dyrektor szkoły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wykonywaniu swoich kompetencj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współpracuje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radą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pedagogiczną, radą rodzicó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samorządem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uczniowskim.</w:t>
      </w:r>
    </w:p>
    <w:p w14:paraId="669B8227" w14:textId="5739B06D" w:rsidR="00FC0B9D" w:rsidRPr="00CF7E50" w:rsidRDefault="003D1BA4" w:rsidP="00275BDC">
      <w:pPr>
        <w:numPr>
          <w:ilvl w:val="0"/>
          <w:numId w:val="62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Dyrektor organizuje powstanie rady szkoły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własnej inicjatywy alb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na wniosek rady rodziców. Powstanie rady szkoły jest poprzedzone zmianą statutu szkoły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celu ustalenia trybu wyboru członkó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rady szkoły, składu rady szkoły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szczegółowych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kompetencj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organó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szkoły.</w:t>
      </w:r>
    </w:p>
    <w:p w14:paraId="76DCEEC7" w14:textId="484C2980" w:rsidR="00FC0B9D" w:rsidRPr="00CF7E50" w:rsidRDefault="003D1BA4" w:rsidP="00275BDC">
      <w:pPr>
        <w:numPr>
          <w:ilvl w:val="0"/>
          <w:numId w:val="62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Dyrektor wyraża zgodę na podjęcie działalnośc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szkole stowarzyszeń lub innych organizacj</w:t>
      </w:r>
      <w:r w:rsidR="00B44119">
        <w:rPr>
          <w:rFonts w:eastAsia="Times New Roman" w:cstheme="minorHAnsi"/>
          <w:szCs w:val="20"/>
        </w:rPr>
        <w:t>i </w:t>
      </w:r>
      <w:r w:rsidR="00DB7D1D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(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wyjątkiem parti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organizacj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politycznych) 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uprzednim uzgodnieniu warunkó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tej działalnośc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uzyskaniu pozytywnej opini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rady rodziców. Zgoda taka dotyczy </w:t>
      </w:r>
      <w:r w:rsidR="00DB7D1D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organizacji, których celem statutowym jest działalność wychowawcza alb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rozszerzanie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wzbogacanie form działalnośc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dydaktycznej, wychowawczej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opiekuńczej szkoły.</w:t>
      </w:r>
    </w:p>
    <w:p w14:paraId="14C1359E" w14:textId="4C628FC0" w:rsidR="00FC0B9D" w:rsidRPr="00CF7E50" w:rsidRDefault="003D1BA4" w:rsidP="00275BDC">
      <w:pPr>
        <w:numPr>
          <w:ilvl w:val="0"/>
          <w:numId w:val="62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Dyrektor wstrzymuje wykonywanie uchwał rady pedagogicznej niezgodnych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przepisam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prawa.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wstrzymaniu wykonania uchwały powiadamia organ prowadzący szkołę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radę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pedagogiczną.</w:t>
      </w:r>
    </w:p>
    <w:p w14:paraId="5332A279" w14:textId="27B49698" w:rsidR="00FC0B9D" w:rsidRPr="00CF7E50" w:rsidRDefault="003D1BA4" w:rsidP="00275BDC">
      <w:pPr>
        <w:numPr>
          <w:ilvl w:val="0"/>
          <w:numId w:val="62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Dyrektor szkoły powołuje wicedyrektora 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odrębnym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przepisami.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Wicedyrektor szkoły:</w:t>
      </w:r>
    </w:p>
    <w:p w14:paraId="588FDF03" w14:textId="1621CD66" w:rsidR="00FC0B9D" w:rsidRPr="00CF7E50" w:rsidRDefault="00512F53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Z</w:t>
      </w:r>
      <w:r w:rsidR="003D1BA4" w:rsidRPr="00CF7E50">
        <w:rPr>
          <w:rFonts w:eastAsia="Times New Roman" w:cstheme="minorHAnsi"/>
          <w:szCs w:val="20"/>
        </w:rPr>
        <w:t xml:space="preserve">astępuje dyrektora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czasie jeg</w:t>
      </w:r>
      <w:r w:rsidR="00B44119">
        <w:rPr>
          <w:rFonts w:eastAsia="Times New Roman" w:cstheme="minorHAnsi"/>
          <w:szCs w:val="20"/>
        </w:rPr>
        <w:t>o </w:t>
      </w:r>
      <w:r>
        <w:rPr>
          <w:rFonts w:eastAsia="Times New Roman" w:cstheme="minorHAnsi"/>
          <w:szCs w:val="20"/>
        </w:rPr>
        <w:t>nieobecności,</w:t>
      </w:r>
    </w:p>
    <w:p w14:paraId="226B54E0" w14:textId="26524375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hospituje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kontroluje prace 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harmonogramem,</w:t>
      </w:r>
    </w:p>
    <w:p w14:paraId="0AA3E69A" w14:textId="66039824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współpracuje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dyrektorem szkoły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celu stworzenia ram organizacyjnych dla 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zatwierdzoneg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planu pracy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512F53">
        <w:rPr>
          <w:rFonts w:eastAsia="Times New Roman" w:cstheme="minorHAnsi"/>
          <w:szCs w:val="20"/>
        </w:rPr>
        <w:t>szkoły,</w:t>
      </w:r>
    </w:p>
    <w:p w14:paraId="4CD25186" w14:textId="64E86FD7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nadzoruje pracę pedagogó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szkolnych, psychologa szkolnego, logopedy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innych specjalistó</w:t>
      </w:r>
      <w:r w:rsidR="00B44119">
        <w:rPr>
          <w:rFonts w:eastAsia="Times New Roman" w:cstheme="minorHAnsi"/>
          <w:szCs w:val="20"/>
        </w:rPr>
        <w:t>w z </w:t>
      </w:r>
      <w:r w:rsidRPr="00CF7E50">
        <w:rPr>
          <w:rFonts w:eastAsia="Times New Roman" w:cstheme="minorHAnsi"/>
          <w:szCs w:val="20"/>
        </w:rPr>
        <w:t>zakresu udzielania pomocy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512F53">
        <w:rPr>
          <w:rFonts w:eastAsia="Times New Roman" w:cstheme="minorHAnsi"/>
          <w:szCs w:val="20"/>
        </w:rPr>
        <w:t>psychologiczno-pedagogicznej,</w:t>
      </w:r>
    </w:p>
    <w:p w14:paraId="3B8E68A2" w14:textId="70643B6C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współpracuje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pedagogam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szkolnym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rozwiązywaniu problemó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wychowawczych</w:t>
      </w:r>
      <w:r w:rsidR="00B42AAF" w:rsidRPr="00CF7E50">
        <w:rPr>
          <w:rFonts w:eastAsia="Times New Roman" w:cstheme="minorHAnsi"/>
          <w:szCs w:val="20"/>
        </w:rPr>
        <w:t xml:space="preserve"> </w:t>
      </w:r>
      <w:r w:rsidR="00512F53">
        <w:rPr>
          <w:rFonts w:eastAsia="Times New Roman" w:cstheme="minorHAnsi"/>
          <w:szCs w:val="20"/>
        </w:rPr>
        <w:t>uczniów,</w:t>
      </w:r>
    </w:p>
    <w:p w14:paraId="6150D85B" w14:textId="486F92C4" w:rsidR="00FC0B9D" w:rsidRPr="00CF7E50" w:rsidRDefault="003D1BA4">
      <w:pPr>
        <w:numPr>
          <w:ilvl w:val="0"/>
          <w:numId w:val="11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nadzoruje działania szkoły związane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wynajmem </w:t>
      </w:r>
      <w:r w:rsidR="00B42AAF" w:rsidRPr="00CF7E50">
        <w:rPr>
          <w:rFonts w:eastAsia="Times New Roman" w:cstheme="minorHAnsi"/>
          <w:szCs w:val="20"/>
        </w:rPr>
        <w:t>sal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gimnastycznej;</w:t>
      </w:r>
    </w:p>
    <w:p w14:paraId="7588FC2A" w14:textId="02B39B5A" w:rsidR="00FC0B9D" w:rsidRPr="00CF7E50" w:rsidRDefault="003D1BA4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nadzoruje prace związane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realizacją programó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unijnych,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których bierze udział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512F53">
        <w:rPr>
          <w:rFonts w:eastAsia="Times New Roman" w:cstheme="minorHAnsi"/>
          <w:szCs w:val="20"/>
        </w:rPr>
        <w:t>szkoła,</w:t>
      </w:r>
    </w:p>
    <w:p w14:paraId="3972C2EE" w14:textId="3086A269" w:rsidR="00FC0B9D" w:rsidRPr="002B3BDA" w:rsidRDefault="003D1BA4" w:rsidP="007661A1">
      <w:pPr>
        <w:numPr>
          <w:ilvl w:val="0"/>
          <w:numId w:val="1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wykonuje inne zadania zlecone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dyrektora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szkoły.</w:t>
      </w:r>
    </w:p>
    <w:p w14:paraId="02ACF7A3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35" w:name="_Toc117534169"/>
      <w:bookmarkStart w:id="36" w:name="_Toc239952409"/>
      <w:r w:rsidRPr="00CF7E50">
        <w:rPr>
          <w:rFonts w:eastAsia="Cambria"/>
          <w:sz w:val="24"/>
          <w:szCs w:val="24"/>
        </w:rPr>
        <w:t>§ 3. Rada pedagogiczna</w:t>
      </w:r>
      <w:bookmarkEnd w:id="35"/>
      <w:bookmarkEnd w:id="36"/>
    </w:p>
    <w:p w14:paraId="40A4CD28" w14:textId="5292730E" w:rsidR="00FC0B9D" w:rsidRPr="00CF7E50" w:rsidRDefault="008E2D7C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Rada pedagogiczna jest kolegialnym organem szkoły realizującym statutowe zadania dotyczące kształcenia, wychowania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opieki.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skład rady pedagogicznej wchodzą: dyrektor szkoły lub placówk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wszyscy nauczyciele zatrudnien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 xml:space="preserve">szkole lub placówce.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zebraniach rady pedagogicznej mogą również brać udział,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głosem doradczym, osoby zapraszane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jej przewodnicząceg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za zgodą lub na wniosek rady pedagogicznej,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tym przedstawiciele stowarzyszeń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innych organizacji,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organizacj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harcerskich, których celem statutowym jest działalność wychowawcza lub rozszerzanie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wzbogacanie form działalnośc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dydaktycznej, wychowawczej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opiekuńczej szkoły lub placówki.</w:t>
      </w:r>
    </w:p>
    <w:p w14:paraId="0D5F4011" w14:textId="674E17B3" w:rsidR="00FC0B9D" w:rsidRPr="00CF7E50" w:rsidRDefault="003D1BA4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Przewodniczącym rady pedagogicznej jest dyrektor szkoły. Przygotowuje on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prowadz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zebrania rady pedagogicznej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jest odpowiedzialny za zawiadomienie wszystkich jej członkó</w:t>
      </w:r>
      <w:r w:rsidR="00B44119">
        <w:rPr>
          <w:rFonts w:eastAsia="Times New Roman" w:cstheme="minorHAnsi"/>
          <w:szCs w:val="20"/>
        </w:rPr>
        <w:t>w 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terminie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porządku zebrania 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regulaminem rady.</w:t>
      </w:r>
    </w:p>
    <w:p w14:paraId="1A299010" w14:textId="0B24B5E2" w:rsidR="00FC0B9D" w:rsidRPr="00CF7E50" w:rsidRDefault="008E2D7C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Zebrania rady pedagogicznej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 xml:space="preserve">organizowane przed rozpoczęciem roku szkolnego,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każdym okresie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związku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klasyfikowaniem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promowaniem uczniów, 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zakończeniu rocznych zajęć dydaktyczno-wychowawczych ora</w:t>
      </w:r>
      <w:r w:rsidR="00B44119">
        <w:rPr>
          <w:rFonts w:eastAsia="Times New Roman" w:cstheme="minorHAnsi"/>
          <w:szCs w:val="20"/>
        </w:rPr>
        <w:t>z w </w:t>
      </w:r>
      <w:r w:rsidRPr="00CF7E50">
        <w:rPr>
          <w:rFonts w:eastAsia="Times New Roman" w:cstheme="minorHAnsi"/>
          <w:szCs w:val="20"/>
        </w:rPr>
        <w:t xml:space="preserve">miarę bieżących potrzeb. Zebrania mogą być </w:t>
      </w:r>
      <w:r w:rsidRPr="00CF7E50">
        <w:rPr>
          <w:rFonts w:eastAsia="Times New Roman" w:cstheme="minorHAnsi"/>
          <w:szCs w:val="20"/>
        </w:rPr>
        <w:lastRenderedPageBreak/>
        <w:t>organizowane na wniosek organu sprawująceg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nadzór pedagogiczny,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inicjatywy dyrektora szkoły lub placówki, rady szkoły lub placówki, organu prowadząceg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szkołę lub placówkę alb</w:t>
      </w:r>
      <w:r w:rsidR="00B44119">
        <w:rPr>
          <w:rFonts w:eastAsia="Times New Roman" w:cstheme="minorHAnsi"/>
          <w:szCs w:val="20"/>
        </w:rPr>
        <w:t>o co </w:t>
      </w:r>
      <w:r w:rsidRPr="00CF7E50">
        <w:rPr>
          <w:rFonts w:eastAsia="Times New Roman" w:cstheme="minorHAnsi"/>
          <w:szCs w:val="20"/>
        </w:rPr>
        <w:t>najmniej 1/3 członkó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rady pedagogicznej.</w:t>
      </w:r>
    </w:p>
    <w:p w14:paraId="47887F04" w14:textId="4751DD18" w:rsidR="00FC0B9D" w:rsidRPr="00CF7E50" w:rsidRDefault="003D1BA4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kompetencj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stanowiących rady pedagogicznej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należy:</w:t>
      </w:r>
    </w:p>
    <w:p w14:paraId="5A7DA80D" w14:textId="3548D9AC" w:rsidR="00FC0B9D" w:rsidRPr="00CF7E50" w:rsidRDefault="00512F53">
      <w:pPr>
        <w:numPr>
          <w:ilvl w:val="0"/>
          <w:numId w:val="12"/>
        </w:numPr>
        <w:tabs>
          <w:tab w:val="left" w:pos="1077"/>
        </w:tabs>
        <w:spacing w:after="0" w:line="240" w:lineRule="auto"/>
        <w:ind w:left="1124" w:right="9" w:hanging="408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Z</w:t>
      </w:r>
      <w:r w:rsidR="003D1BA4" w:rsidRPr="00CF7E50">
        <w:rPr>
          <w:rFonts w:eastAsia="Times New Roman" w:cstheme="minorHAnsi"/>
          <w:szCs w:val="20"/>
        </w:rPr>
        <w:t>atwierdzanie planó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pracy szkoły lub placówk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zaopiniowaniu prze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radę szkoły lub</w:t>
      </w:r>
      <w:r w:rsidR="00C15149" w:rsidRPr="00CF7E50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placówki,</w:t>
      </w:r>
    </w:p>
    <w:p w14:paraId="21A4CE45" w14:textId="1067B48A" w:rsidR="00FC0B9D" w:rsidRPr="00CF7E50" w:rsidRDefault="003D1BA4">
      <w:pPr>
        <w:numPr>
          <w:ilvl w:val="0"/>
          <w:numId w:val="12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podejmowanie uchwał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 wynikó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klasyfikacj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promocj</w:t>
      </w:r>
      <w:r w:rsidR="00B44119">
        <w:rPr>
          <w:rFonts w:eastAsia="Times New Roman" w:cstheme="minorHAnsi"/>
          <w:szCs w:val="20"/>
        </w:rPr>
        <w:t>i </w:t>
      </w:r>
      <w:r w:rsidR="00512F53">
        <w:rPr>
          <w:rFonts w:eastAsia="Times New Roman" w:cstheme="minorHAnsi"/>
          <w:szCs w:val="20"/>
        </w:rPr>
        <w:t>uczniów,</w:t>
      </w:r>
    </w:p>
    <w:p w14:paraId="4A89F4D9" w14:textId="36E75E3E" w:rsidR="00FC0B9D" w:rsidRPr="00CF7E50" w:rsidRDefault="003D1BA4">
      <w:pPr>
        <w:numPr>
          <w:ilvl w:val="0"/>
          <w:numId w:val="12"/>
        </w:numPr>
        <w:tabs>
          <w:tab w:val="left" w:pos="1077"/>
        </w:tabs>
        <w:spacing w:after="0" w:line="240" w:lineRule="auto"/>
        <w:ind w:left="1124" w:right="9" w:hanging="40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podejmowanie uchwał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 innowacj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eksperymentó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pedagogicznych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szkole, </w:t>
      </w:r>
      <w:r w:rsidR="00F945B1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zaopiniowaniu ich projektó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radę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512F53">
        <w:rPr>
          <w:rFonts w:eastAsia="Times New Roman" w:cstheme="minorHAnsi"/>
          <w:szCs w:val="20"/>
        </w:rPr>
        <w:t>szkoły,</w:t>
      </w:r>
    </w:p>
    <w:p w14:paraId="2983031F" w14:textId="482DF33C" w:rsidR="00FC0B9D" w:rsidRPr="00CF7E50" w:rsidRDefault="003D1BA4">
      <w:pPr>
        <w:numPr>
          <w:ilvl w:val="0"/>
          <w:numId w:val="12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ustalanie organizacj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doskonalenia zawodoweg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 lub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512F53">
        <w:rPr>
          <w:rFonts w:eastAsia="Times New Roman" w:cstheme="minorHAnsi"/>
          <w:szCs w:val="20"/>
        </w:rPr>
        <w:t>placówki,</w:t>
      </w:r>
    </w:p>
    <w:p w14:paraId="221B9162" w14:textId="516919E7" w:rsidR="00FC0B9D" w:rsidRPr="00CF7E50" w:rsidRDefault="003D1BA4">
      <w:pPr>
        <w:numPr>
          <w:ilvl w:val="0"/>
          <w:numId w:val="12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podejmowanie uchwał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sprawach skreślenia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listy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512F53">
        <w:rPr>
          <w:rFonts w:eastAsia="Times New Roman" w:cstheme="minorHAnsi"/>
          <w:szCs w:val="20"/>
        </w:rPr>
        <w:t>uczniów,</w:t>
      </w:r>
    </w:p>
    <w:p w14:paraId="16A51D44" w14:textId="16031EAF" w:rsidR="00FC0B9D" w:rsidRPr="00CF7E50" w:rsidRDefault="003D1BA4">
      <w:pPr>
        <w:numPr>
          <w:ilvl w:val="0"/>
          <w:numId w:val="12"/>
        </w:numPr>
        <w:tabs>
          <w:tab w:val="left" w:pos="1076"/>
          <w:tab w:val="left" w:pos="1077"/>
        </w:tabs>
        <w:spacing w:after="0" w:line="240" w:lineRule="auto"/>
        <w:ind w:left="1124" w:right="9" w:hanging="40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ustalanie sposobu wykorzystania wynikó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nadzoru pedagogicznego,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 sprawowaneg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nad szkołą lub placówką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organ sprawujący nadzór pedagogiczny,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celu doskonalenia pracy szkoły lub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placówki.</w:t>
      </w:r>
    </w:p>
    <w:p w14:paraId="57608A2D" w14:textId="57F2875D" w:rsidR="00FC0B9D" w:rsidRPr="00CF7E50" w:rsidRDefault="003D1BA4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Rada pedagogiczna opiniuje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szczególności:</w:t>
      </w:r>
    </w:p>
    <w:p w14:paraId="2DA1BD56" w14:textId="4156F519" w:rsidR="00FC0B9D" w:rsidRPr="00CF7E50" w:rsidRDefault="00512F53">
      <w:pPr>
        <w:numPr>
          <w:ilvl w:val="0"/>
          <w:numId w:val="12"/>
        </w:numPr>
        <w:tabs>
          <w:tab w:val="left" w:pos="1077"/>
        </w:tabs>
        <w:spacing w:after="0" w:line="240" w:lineRule="auto"/>
        <w:ind w:left="1124" w:right="9" w:hanging="408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O</w:t>
      </w:r>
      <w:r w:rsidR="003D1BA4" w:rsidRPr="00CF7E50">
        <w:rPr>
          <w:rFonts w:eastAsia="Times New Roman" w:cstheme="minorHAnsi"/>
          <w:szCs w:val="20"/>
        </w:rPr>
        <w:t xml:space="preserve">rganizację pracy szkoły lub placówki,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tym zwłaszcza tygodniowy rozkład zajęć lekcyjnych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>
        <w:rPr>
          <w:rFonts w:eastAsia="Times New Roman" w:cstheme="minorHAnsi"/>
          <w:szCs w:val="20"/>
        </w:rPr>
        <w:t>pozalekcyjnych,</w:t>
      </w:r>
    </w:p>
    <w:p w14:paraId="30E94FAE" w14:textId="36023684" w:rsidR="00FC0B9D" w:rsidRPr="00CF7E50" w:rsidRDefault="003D1BA4">
      <w:pPr>
        <w:numPr>
          <w:ilvl w:val="0"/>
          <w:numId w:val="12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projekt planu finansoweg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szkoły lub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512F53">
        <w:rPr>
          <w:rFonts w:eastAsia="Times New Roman" w:cstheme="minorHAnsi"/>
          <w:szCs w:val="20"/>
        </w:rPr>
        <w:t>placówki,</w:t>
      </w:r>
    </w:p>
    <w:p w14:paraId="01A28BF9" w14:textId="22D3916B" w:rsidR="00FC0B9D" w:rsidRPr="00CF7E50" w:rsidRDefault="003D1BA4">
      <w:pPr>
        <w:numPr>
          <w:ilvl w:val="0"/>
          <w:numId w:val="12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wniosk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dyrektora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przyznanie nauczycielom odznaczeń, nagród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innych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512F53">
        <w:rPr>
          <w:rFonts w:eastAsia="Times New Roman" w:cstheme="minorHAnsi"/>
          <w:szCs w:val="20"/>
        </w:rPr>
        <w:t>wyróżnień,</w:t>
      </w:r>
    </w:p>
    <w:p w14:paraId="53E0870E" w14:textId="62CA6929" w:rsidR="00FC0B9D" w:rsidRPr="00CF7E50" w:rsidRDefault="003D1BA4">
      <w:pPr>
        <w:numPr>
          <w:ilvl w:val="0"/>
          <w:numId w:val="12"/>
        </w:numPr>
        <w:tabs>
          <w:tab w:val="left" w:pos="1077"/>
        </w:tabs>
        <w:spacing w:after="0" w:line="240" w:lineRule="auto"/>
        <w:ind w:left="1124" w:right="9" w:hanging="40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propozycje dyrektora szkoły lub placówk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 xml:space="preserve">sprawach przydziału nauczycielom stałych prac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zajęć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ramach wynagrodzenia zasadniczeg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dodatkow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płatnych zajęć dydaktycznych, wychowawczych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opiekuńczych.</w:t>
      </w:r>
    </w:p>
    <w:p w14:paraId="67A9F562" w14:textId="22474CB0" w:rsidR="00FC0B9D" w:rsidRPr="00CF7E50" w:rsidRDefault="003D1BA4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Rada pedagogiczna uzgadnia </w:t>
      </w:r>
      <w:r w:rsidR="00B44119">
        <w:rPr>
          <w:rFonts w:eastAsia="Times New Roman" w:cstheme="minorHAnsi"/>
          <w:szCs w:val="20"/>
        </w:rPr>
        <w:t>z </w:t>
      </w:r>
      <w:r w:rsidR="00512F53" w:rsidRPr="00493557">
        <w:rPr>
          <w:rFonts w:eastAsia="Times New Roman" w:cstheme="minorHAnsi"/>
          <w:szCs w:val="20"/>
        </w:rPr>
        <w:t>radą r</w:t>
      </w:r>
      <w:r w:rsidRPr="00493557">
        <w:rPr>
          <w:rFonts w:eastAsia="Times New Roman" w:cstheme="minorHAnsi"/>
          <w:szCs w:val="20"/>
        </w:rPr>
        <w:t>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projekt programu wychowawczo-profilaktycznego.</w:t>
      </w:r>
    </w:p>
    <w:p w14:paraId="7E3798F9" w14:textId="2149629B" w:rsidR="00FC0B9D" w:rsidRPr="00CF7E50" w:rsidRDefault="008E2D7C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Rada pedagogiczna może występować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organu sprawująceg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nadzór pedagogiczny nad szkołą lub placówką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wnioskam</w:t>
      </w:r>
      <w:r w:rsidR="00B44119">
        <w:rPr>
          <w:rFonts w:eastAsia="Times New Roman" w:cstheme="minorHAnsi"/>
          <w:szCs w:val="20"/>
        </w:rPr>
        <w:t>i o </w:t>
      </w:r>
      <w:r w:rsidRPr="00CF7E50">
        <w:rPr>
          <w:rFonts w:eastAsia="Times New Roman" w:cstheme="minorHAnsi"/>
          <w:szCs w:val="20"/>
        </w:rPr>
        <w:t xml:space="preserve">zbadanie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dokonanie oceny działalnośc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 lub placówki, jej dyrektora lub inneg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nauczyciela zatrudnioneg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>szkole lub placówce; wniosk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te mają dla organu charakter wiążący.</w:t>
      </w:r>
    </w:p>
    <w:p w14:paraId="35F489A2" w14:textId="227D46F4" w:rsidR="00FC0B9D" w:rsidRPr="00CF7E50" w:rsidRDefault="008E2D7C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Rada pedagogiczna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własnej inicjatywy ocenia sytuację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stan szkoły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występuje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wnioskam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dyrektora, organu prowadząceg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szkołę,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sprawach organizacj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zajęć pozalekcyjnych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przedmiotó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nadobowiązkowych.</w:t>
      </w:r>
    </w:p>
    <w:p w14:paraId="0150EB64" w14:textId="6A2788D5" w:rsidR="00FC0B9D" w:rsidRPr="00CF7E50" w:rsidRDefault="003D1BA4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Rada pedagogiczna może występować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wnioskiem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organu prowadząceg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szkołę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odwołanie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funkcj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dyrektora lub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dyrektora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odwołanie nauczyciela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innej funkcj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pełnionej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szkole. Organ prowadzący szkołę lub dyrektor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zobowiązan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przeprowadzić postępowanie wyjaśniające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ciągu 14 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od otrzymania uchwały rady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pedagogicznej.</w:t>
      </w:r>
    </w:p>
    <w:p w14:paraId="1862FF26" w14:textId="2432FF0A" w:rsidR="00FC0B9D" w:rsidRPr="00CF7E50" w:rsidRDefault="003D1BA4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Uchwały rady pedagogicznej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podejmowane zwykłą większością głosó</w:t>
      </w:r>
      <w:r w:rsidR="00B44119">
        <w:rPr>
          <w:rFonts w:eastAsia="Times New Roman" w:cstheme="minorHAnsi"/>
          <w:szCs w:val="20"/>
        </w:rPr>
        <w:t>w w </w:t>
      </w:r>
      <w:r w:rsidRPr="00CF7E50">
        <w:rPr>
          <w:rFonts w:eastAsia="Times New Roman" w:cstheme="minorHAnsi"/>
          <w:szCs w:val="20"/>
        </w:rPr>
        <w:t>obecnośc</w:t>
      </w:r>
      <w:r w:rsidR="00B44119">
        <w:rPr>
          <w:rFonts w:eastAsia="Times New Roman" w:cstheme="minorHAnsi"/>
          <w:szCs w:val="20"/>
        </w:rPr>
        <w:t>i co </w:t>
      </w:r>
      <w:r w:rsidRPr="00CF7E50">
        <w:rPr>
          <w:rFonts w:eastAsia="Times New Roman" w:cstheme="minorHAnsi"/>
          <w:szCs w:val="20"/>
        </w:rPr>
        <w:t>najmniej połowy jej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członków.</w:t>
      </w:r>
    </w:p>
    <w:p w14:paraId="28E3018A" w14:textId="76DB3751" w:rsidR="00FC0B9D" w:rsidRPr="00CF7E50" w:rsidRDefault="003D1BA4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Rada pedagogiczna ustala regulamin swojej działalności. Zebrania rady pedagogicznej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protokołowane.</w:t>
      </w:r>
    </w:p>
    <w:p w14:paraId="27BEDAF9" w14:textId="3B42E823" w:rsidR="00FC0B9D" w:rsidRPr="00CF7E50" w:rsidRDefault="003D1BA4" w:rsidP="00275BDC">
      <w:pPr>
        <w:numPr>
          <w:ilvl w:val="0"/>
          <w:numId w:val="63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Osoby biorące udział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zebraniu rady pedagogicznej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obowiązane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nieujawniania spra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poruszanych na zebraniu rady pedagogicznej, które mogą naruszać dobra osobiste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lub ich rodziców, a także nauczyciel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innych pracownikó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szkoły. Każdy nauczyciel powinien dbać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dobre imię szkoły. </w:t>
      </w:r>
    </w:p>
    <w:p w14:paraId="5FE33764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37" w:name="_Toc117534170"/>
      <w:bookmarkStart w:id="38" w:name="_Toc239952410"/>
      <w:r w:rsidRPr="00CF7E50">
        <w:rPr>
          <w:rFonts w:eastAsia="Cambria"/>
          <w:sz w:val="24"/>
          <w:szCs w:val="24"/>
        </w:rPr>
        <w:t>§ 4. Rada Rodziców</w:t>
      </w:r>
      <w:bookmarkEnd w:id="37"/>
      <w:bookmarkEnd w:id="38"/>
    </w:p>
    <w:p w14:paraId="2AD0F0FA" w14:textId="6AD0E32D" w:rsidR="00FC0B9D" w:rsidRPr="00CF7E50" w:rsidRDefault="00B44119" w:rsidP="00275BDC">
      <w:pPr>
        <w:numPr>
          <w:ilvl w:val="0"/>
          <w:numId w:val="64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szkole działa rada rodzicó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stanowiąca reprezentację rodzicó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uczniów.</w:t>
      </w:r>
    </w:p>
    <w:p w14:paraId="2CB9695C" w14:textId="6A324449" w:rsidR="00FC0B9D" w:rsidRPr="00CF7E50" w:rsidRDefault="00B44119" w:rsidP="00275BDC">
      <w:pPr>
        <w:numPr>
          <w:ilvl w:val="0"/>
          <w:numId w:val="64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8E2D7C" w:rsidRPr="00CF7E50">
        <w:rPr>
          <w:rFonts w:eastAsia="Times New Roman" w:cstheme="minorHAnsi"/>
          <w:szCs w:val="20"/>
        </w:rPr>
        <w:t>skład rady rodzicó</w:t>
      </w:r>
      <w:r>
        <w:rPr>
          <w:rFonts w:eastAsia="Times New Roman" w:cstheme="minorHAnsi"/>
          <w:szCs w:val="20"/>
        </w:rPr>
        <w:t>w </w:t>
      </w:r>
      <w:r w:rsidR="008E2D7C" w:rsidRPr="00CF7E50">
        <w:rPr>
          <w:rFonts w:eastAsia="Times New Roman" w:cstheme="minorHAnsi"/>
          <w:szCs w:val="20"/>
        </w:rPr>
        <w:t>wchodz</w:t>
      </w:r>
      <w:r>
        <w:rPr>
          <w:rFonts w:eastAsia="Times New Roman" w:cstheme="minorHAnsi"/>
          <w:szCs w:val="20"/>
        </w:rPr>
        <w:t>i </w:t>
      </w:r>
      <w:r w:rsidR="008E2D7C" w:rsidRPr="00CF7E50">
        <w:rPr>
          <w:rFonts w:eastAsia="Times New Roman" w:cstheme="minorHAnsi"/>
          <w:szCs w:val="20"/>
        </w:rPr>
        <w:t>p</w:t>
      </w:r>
      <w:r>
        <w:rPr>
          <w:rFonts w:eastAsia="Times New Roman" w:cstheme="minorHAnsi"/>
          <w:szCs w:val="20"/>
        </w:rPr>
        <w:t>o </w:t>
      </w:r>
      <w:r w:rsidR="008E2D7C" w:rsidRPr="00CF7E50">
        <w:rPr>
          <w:rFonts w:eastAsia="Times New Roman" w:cstheme="minorHAnsi"/>
          <w:szCs w:val="20"/>
        </w:rPr>
        <w:t xml:space="preserve">jednym przedstawicielu rad oddziałowych, wybranych </w:t>
      </w:r>
      <w:r w:rsidR="00F945B1">
        <w:rPr>
          <w:rFonts w:eastAsia="Times New Roman" w:cstheme="minorHAnsi"/>
          <w:szCs w:val="20"/>
        </w:rPr>
        <w:br/>
      </w:r>
      <w:r>
        <w:rPr>
          <w:rFonts w:eastAsia="Times New Roman" w:cstheme="minorHAnsi"/>
          <w:szCs w:val="20"/>
        </w:rPr>
        <w:t>w </w:t>
      </w:r>
      <w:r w:rsidR="008E2D7C" w:rsidRPr="00CF7E50">
        <w:rPr>
          <w:rFonts w:eastAsia="Times New Roman" w:cstheme="minorHAnsi"/>
          <w:szCs w:val="20"/>
        </w:rPr>
        <w:t>tajnych wyborach prze</w:t>
      </w:r>
      <w:r>
        <w:rPr>
          <w:rFonts w:eastAsia="Times New Roman" w:cstheme="minorHAnsi"/>
          <w:szCs w:val="20"/>
        </w:rPr>
        <w:t>z </w:t>
      </w:r>
      <w:r w:rsidR="008E2D7C" w:rsidRPr="00CF7E50">
        <w:rPr>
          <w:rFonts w:eastAsia="Times New Roman" w:cstheme="minorHAnsi"/>
          <w:szCs w:val="20"/>
        </w:rPr>
        <w:t>zebranie rodzicó</w:t>
      </w:r>
      <w:r>
        <w:rPr>
          <w:rFonts w:eastAsia="Times New Roman" w:cstheme="minorHAnsi"/>
          <w:szCs w:val="20"/>
        </w:rPr>
        <w:t>w </w:t>
      </w:r>
      <w:r w:rsidR="008E2D7C" w:rsidRPr="00CF7E50">
        <w:rPr>
          <w:rFonts w:eastAsia="Times New Roman" w:cstheme="minorHAnsi"/>
          <w:szCs w:val="20"/>
        </w:rPr>
        <w:t>ucznió</w:t>
      </w:r>
      <w:r>
        <w:rPr>
          <w:rFonts w:eastAsia="Times New Roman" w:cstheme="minorHAnsi"/>
          <w:szCs w:val="20"/>
        </w:rPr>
        <w:t>w </w:t>
      </w:r>
      <w:r w:rsidR="008E2D7C" w:rsidRPr="00CF7E50">
        <w:rPr>
          <w:rFonts w:eastAsia="Times New Roman" w:cstheme="minorHAnsi"/>
          <w:szCs w:val="20"/>
        </w:rPr>
        <w:t>daneg</w:t>
      </w:r>
      <w:r>
        <w:rPr>
          <w:rFonts w:eastAsia="Times New Roman" w:cstheme="minorHAnsi"/>
          <w:szCs w:val="20"/>
        </w:rPr>
        <w:t>o </w:t>
      </w:r>
      <w:r w:rsidR="008E2D7C" w:rsidRPr="00CF7E50">
        <w:rPr>
          <w:rFonts w:eastAsia="Times New Roman" w:cstheme="minorHAnsi"/>
          <w:szCs w:val="20"/>
        </w:rPr>
        <w:t xml:space="preserve">oddziału. </w:t>
      </w:r>
      <w:r>
        <w:rPr>
          <w:rFonts w:eastAsia="Times New Roman" w:cstheme="minorHAnsi"/>
          <w:szCs w:val="20"/>
        </w:rPr>
        <w:t>W </w:t>
      </w:r>
      <w:r w:rsidR="008E2D7C" w:rsidRPr="00CF7E50">
        <w:rPr>
          <w:rFonts w:eastAsia="Times New Roman" w:cstheme="minorHAnsi"/>
          <w:szCs w:val="20"/>
        </w:rPr>
        <w:t xml:space="preserve">wyborach, </w:t>
      </w:r>
      <w:r>
        <w:rPr>
          <w:rFonts w:eastAsia="Times New Roman" w:cstheme="minorHAnsi"/>
          <w:szCs w:val="20"/>
        </w:rPr>
        <w:t>o </w:t>
      </w:r>
      <w:r w:rsidR="008E2D7C" w:rsidRPr="00CF7E50">
        <w:rPr>
          <w:rFonts w:eastAsia="Times New Roman" w:cstheme="minorHAnsi"/>
          <w:szCs w:val="20"/>
        </w:rPr>
        <w:t>których mowa, jedneg</w:t>
      </w:r>
      <w:r>
        <w:rPr>
          <w:rFonts w:eastAsia="Times New Roman" w:cstheme="minorHAnsi"/>
          <w:szCs w:val="20"/>
        </w:rPr>
        <w:t>o </w:t>
      </w:r>
      <w:r w:rsidR="008E2D7C" w:rsidRPr="00CF7E50">
        <w:rPr>
          <w:rFonts w:eastAsia="Times New Roman" w:cstheme="minorHAnsi"/>
          <w:szCs w:val="20"/>
        </w:rPr>
        <w:t>ucznia reprezentuje jeden rodzic. Wybory przeprowadza się na pierwszym zebraniu rodzicó</w:t>
      </w:r>
      <w:r>
        <w:rPr>
          <w:rFonts w:eastAsia="Times New Roman" w:cstheme="minorHAnsi"/>
          <w:szCs w:val="20"/>
        </w:rPr>
        <w:t>w w </w:t>
      </w:r>
      <w:r w:rsidR="008E2D7C" w:rsidRPr="00CF7E50">
        <w:rPr>
          <w:rFonts w:eastAsia="Times New Roman" w:cstheme="minorHAnsi"/>
          <w:szCs w:val="20"/>
        </w:rPr>
        <w:t>każdym roku szkolnym.</w:t>
      </w:r>
    </w:p>
    <w:p w14:paraId="600BAD49" w14:textId="13B4C9A1" w:rsidR="00FC0B9D" w:rsidRPr="00CF7E50" w:rsidRDefault="003D1BA4" w:rsidP="00275BDC">
      <w:pPr>
        <w:numPr>
          <w:ilvl w:val="0"/>
          <w:numId w:val="64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Rada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uchwala regulamin swojej działalności,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którym określa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szczególności:</w:t>
      </w:r>
    </w:p>
    <w:p w14:paraId="3B03B292" w14:textId="53EBB7D2" w:rsidR="00FC0B9D" w:rsidRPr="00CF7E50" w:rsidRDefault="00856298">
      <w:pPr>
        <w:numPr>
          <w:ilvl w:val="0"/>
          <w:numId w:val="13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3D1BA4" w:rsidRPr="00CF7E50">
        <w:rPr>
          <w:rFonts w:eastAsia="Times New Roman" w:cstheme="minorHAnsi"/>
          <w:szCs w:val="20"/>
        </w:rPr>
        <w:t xml:space="preserve">ewnętrzną strukturę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tryb pracy</w:t>
      </w:r>
      <w:r w:rsidR="00C15149" w:rsidRPr="00CF7E50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rady,</w:t>
      </w:r>
    </w:p>
    <w:p w14:paraId="17E657D8" w14:textId="275AA328" w:rsidR="00FC0B9D" w:rsidRPr="00CF7E50" w:rsidRDefault="003D1BA4">
      <w:pPr>
        <w:numPr>
          <w:ilvl w:val="0"/>
          <w:numId w:val="13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szczegółowy tryb przeprowadzania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wyborów</w:t>
      </w:r>
      <w:r w:rsidR="00856298">
        <w:rPr>
          <w:rFonts w:eastAsia="Times New Roman" w:cstheme="minorHAnsi"/>
          <w:szCs w:val="20"/>
        </w:rPr>
        <w:t>.</w:t>
      </w:r>
    </w:p>
    <w:p w14:paraId="7AC4B3E9" w14:textId="3900D616" w:rsidR="00FC0B9D" w:rsidRPr="00CF7E50" w:rsidRDefault="008E2D7C" w:rsidP="00275BDC">
      <w:pPr>
        <w:numPr>
          <w:ilvl w:val="0"/>
          <w:numId w:val="64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>Rada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może występować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dyrektora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innych organó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szkoły, organu prowadząceg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szkołę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organu sprawująceg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nadzór pedagogiczny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wnioskam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opiniam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we wszystkich sprawach szkoły lub placówki.</w:t>
      </w:r>
    </w:p>
    <w:p w14:paraId="6736E58E" w14:textId="60CC216D" w:rsidR="00FC0B9D" w:rsidRPr="00CF7E50" w:rsidRDefault="003D1BA4" w:rsidP="00275BDC">
      <w:pPr>
        <w:numPr>
          <w:ilvl w:val="0"/>
          <w:numId w:val="64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kompetencj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rady </w:t>
      </w:r>
      <w:r w:rsidR="008E2D7C" w:rsidRPr="00CF7E50">
        <w:rPr>
          <w:rFonts w:eastAsia="Times New Roman" w:cstheme="minorHAnsi"/>
          <w:szCs w:val="20"/>
        </w:rPr>
        <w:t>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należy:</w:t>
      </w:r>
    </w:p>
    <w:p w14:paraId="401178CA" w14:textId="4C073BD7" w:rsidR="00FC0B9D" w:rsidRPr="00CF7E50" w:rsidRDefault="00856298">
      <w:pPr>
        <w:numPr>
          <w:ilvl w:val="0"/>
          <w:numId w:val="13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U</w:t>
      </w:r>
      <w:r w:rsidR="003D1BA4" w:rsidRPr="00CF7E50">
        <w:rPr>
          <w:rFonts w:eastAsia="Times New Roman" w:cstheme="minorHAnsi"/>
          <w:szCs w:val="20"/>
        </w:rPr>
        <w:t xml:space="preserve">chwalanie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porozumieniu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radą pedagogiczną programu wychowawczo-profilaktycznego,</w:t>
      </w:r>
    </w:p>
    <w:p w14:paraId="7953AF0D" w14:textId="701BC529" w:rsidR="00FC0B9D" w:rsidRPr="00CF7E50" w:rsidRDefault="003D1BA4">
      <w:pPr>
        <w:numPr>
          <w:ilvl w:val="0"/>
          <w:numId w:val="13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opiniowanie programu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harmonogramu poprawy efektywnośc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kształcenia lub wychowania szkoły lub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placówki</w:t>
      </w:r>
      <w:r w:rsidR="00CF7E50">
        <w:rPr>
          <w:rFonts w:eastAsia="Times New Roman" w:cstheme="minorHAnsi"/>
          <w:vanish/>
          <w:szCs w:val="20"/>
        </w:rPr>
        <w:t>,</w:t>
      </w:r>
    </w:p>
    <w:p w14:paraId="1A6F857A" w14:textId="3FF09021" w:rsidR="00FC0B9D" w:rsidRPr="00CF7E50" w:rsidRDefault="003D1BA4">
      <w:pPr>
        <w:numPr>
          <w:ilvl w:val="0"/>
          <w:numId w:val="13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opiniowanie projektu planu finansoweg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składaneg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dyrektora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szkoły,</w:t>
      </w:r>
    </w:p>
    <w:p w14:paraId="4360679F" w14:textId="667F96C5" w:rsidR="00FC0B9D" w:rsidRPr="00CF7E50" w:rsidRDefault="003D1BA4">
      <w:pPr>
        <w:numPr>
          <w:ilvl w:val="0"/>
          <w:numId w:val="13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opiniowanie oceny dorobku zawodoweg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otrzymaniu od dyrektora zawiadomienia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dokonywanej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ocenie.</w:t>
      </w:r>
    </w:p>
    <w:p w14:paraId="6474117B" w14:textId="106ADAEF" w:rsidR="00FC0B9D" w:rsidRPr="00CF7E50" w:rsidRDefault="003D1BA4" w:rsidP="00275BDC">
      <w:pPr>
        <w:numPr>
          <w:ilvl w:val="0"/>
          <w:numId w:val="64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Zasady przeprowadzania wyboró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tworzenia rady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uchwala ogół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szkoły.</w:t>
      </w:r>
    </w:p>
    <w:p w14:paraId="53CF89E7" w14:textId="5F11B091" w:rsidR="00FC0B9D" w:rsidRPr="00CF7E50" w:rsidRDefault="003D1BA4" w:rsidP="00275BDC">
      <w:pPr>
        <w:numPr>
          <w:ilvl w:val="0"/>
          <w:numId w:val="64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Rada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wyznacza swoich przedstawiciel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komisj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powoływanych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dyrektora, organ prowadzący lub organ sprawujący nadzór pedagogiczny zgodnie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odrębnym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przepisami.</w:t>
      </w:r>
    </w:p>
    <w:p w14:paraId="5BEA442C" w14:textId="1C0892CD" w:rsidR="00FC0B9D" w:rsidRPr="00CF7E50" w:rsidRDefault="003D1BA4" w:rsidP="00275BDC">
      <w:pPr>
        <w:numPr>
          <w:ilvl w:val="0"/>
          <w:numId w:val="64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Rada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działa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oparciu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regulamin swojej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działalności.</w:t>
      </w:r>
    </w:p>
    <w:p w14:paraId="45464358" w14:textId="58D80C9D" w:rsidR="00FC0B9D" w:rsidRPr="00CF7E50" w:rsidRDefault="00B44119" w:rsidP="00275BDC">
      <w:pPr>
        <w:numPr>
          <w:ilvl w:val="0"/>
          <w:numId w:val="64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celu wspierania działalnośc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statutowej szkoły rada rodzicó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może gromadzić fundusze </w:t>
      </w:r>
      <w:r w:rsidR="00F945B1">
        <w:rPr>
          <w:rFonts w:eastAsia="Times New Roman" w:cstheme="minorHAnsi"/>
          <w:szCs w:val="20"/>
        </w:rPr>
        <w:br/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dobrowolnych składek rodzicó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ora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innych źródeł. Zasady wydatkowania funduszy rady rodzicó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określa jej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regulamin.</w:t>
      </w:r>
    </w:p>
    <w:p w14:paraId="13A0FF77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39" w:name="_Toc117534171"/>
      <w:bookmarkStart w:id="40" w:name="_Toc239952411"/>
      <w:r w:rsidRPr="00CF7E50">
        <w:rPr>
          <w:rFonts w:eastAsia="Cambria"/>
          <w:sz w:val="24"/>
          <w:szCs w:val="24"/>
        </w:rPr>
        <w:t>§ 5. Samorząd Uczniowski</w:t>
      </w:r>
      <w:bookmarkEnd w:id="39"/>
      <w:bookmarkEnd w:id="40"/>
    </w:p>
    <w:p w14:paraId="2275409D" w14:textId="50C9D03F" w:rsidR="00FC0B9D" w:rsidRPr="00CF7E50" w:rsidRDefault="003D1BA4" w:rsidP="00A22ADC">
      <w:pPr>
        <w:numPr>
          <w:ilvl w:val="0"/>
          <w:numId w:val="65"/>
        </w:numPr>
        <w:tabs>
          <w:tab w:val="left" w:pos="717"/>
        </w:tabs>
        <w:spacing w:after="0" w:line="240" w:lineRule="auto"/>
        <w:ind w:left="567" w:right="9" w:hanging="283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Samorząd uczniowsk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tworzą wszyscy uczniowie danej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szkoły.</w:t>
      </w:r>
    </w:p>
    <w:p w14:paraId="073C8C59" w14:textId="1A4ADCE5" w:rsidR="00FC0B9D" w:rsidRPr="00A22ADC" w:rsidRDefault="003D1BA4" w:rsidP="00A22ADC">
      <w:pPr>
        <w:numPr>
          <w:ilvl w:val="0"/>
          <w:numId w:val="65"/>
        </w:numPr>
        <w:tabs>
          <w:tab w:val="left" w:pos="717"/>
        </w:tabs>
        <w:spacing w:after="0" w:line="240" w:lineRule="auto"/>
        <w:ind w:left="567" w:right="9" w:hanging="283"/>
        <w:rPr>
          <w:rFonts w:eastAsia="Times New Roman" w:cstheme="minorHAnsi"/>
          <w:szCs w:val="20"/>
        </w:rPr>
      </w:pPr>
      <w:r w:rsidRPr="00A22ADC">
        <w:rPr>
          <w:rFonts w:eastAsia="Times New Roman" w:cstheme="minorHAnsi"/>
          <w:szCs w:val="20"/>
        </w:rPr>
        <w:t xml:space="preserve">Zasady wybierania </w:t>
      </w:r>
      <w:r w:rsidR="00B44119">
        <w:rPr>
          <w:rFonts w:eastAsia="Times New Roman" w:cstheme="minorHAnsi"/>
          <w:szCs w:val="20"/>
        </w:rPr>
        <w:t>i </w:t>
      </w:r>
      <w:r w:rsidRPr="00A22ADC">
        <w:rPr>
          <w:rFonts w:eastAsia="Times New Roman" w:cstheme="minorHAnsi"/>
          <w:szCs w:val="20"/>
        </w:rPr>
        <w:t>działania organó</w:t>
      </w:r>
      <w:r w:rsidR="00B44119">
        <w:rPr>
          <w:rFonts w:eastAsia="Times New Roman" w:cstheme="minorHAnsi"/>
          <w:szCs w:val="20"/>
        </w:rPr>
        <w:t>w </w:t>
      </w:r>
      <w:r w:rsidRPr="00A22ADC">
        <w:rPr>
          <w:rFonts w:eastAsia="Times New Roman" w:cstheme="minorHAnsi"/>
          <w:szCs w:val="20"/>
        </w:rPr>
        <w:t xml:space="preserve">samorządu danej szkoły określa regulamin uchwalany </w:t>
      </w:r>
      <w:r w:rsidR="00A22ADC" w:rsidRPr="00A22ADC">
        <w:rPr>
          <w:rFonts w:eastAsia="Times New Roman" w:cstheme="minorHAnsi"/>
          <w:szCs w:val="20"/>
        </w:rPr>
        <w:br/>
      </w:r>
      <w:r w:rsidRPr="00A22ADC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A22ADC">
        <w:rPr>
          <w:rFonts w:eastAsia="Times New Roman" w:cstheme="minorHAnsi"/>
          <w:szCs w:val="20"/>
        </w:rPr>
        <w:t>ogół ucznió</w:t>
      </w:r>
      <w:r w:rsidR="00B44119">
        <w:rPr>
          <w:rFonts w:eastAsia="Times New Roman" w:cstheme="minorHAnsi"/>
          <w:szCs w:val="20"/>
        </w:rPr>
        <w:t>w </w:t>
      </w:r>
      <w:r w:rsidRPr="00A22ADC">
        <w:rPr>
          <w:rFonts w:eastAsia="Times New Roman" w:cstheme="minorHAnsi"/>
          <w:szCs w:val="20"/>
        </w:rPr>
        <w:t xml:space="preserve">szkoły </w:t>
      </w:r>
      <w:r w:rsidR="00B44119">
        <w:rPr>
          <w:rFonts w:eastAsia="Times New Roman" w:cstheme="minorHAnsi"/>
          <w:szCs w:val="20"/>
        </w:rPr>
        <w:t>w </w:t>
      </w:r>
      <w:r w:rsidRPr="00A22ADC">
        <w:rPr>
          <w:rFonts w:eastAsia="Times New Roman" w:cstheme="minorHAnsi"/>
          <w:szCs w:val="20"/>
        </w:rPr>
        <w:t xml:space="preserve">głosowaniu równym, tajnym </w:t>
      </w:r>
      <w:r w:rsidR="00B44119">
        <w:rPr>
          <w:rFonts w:eastAsia="Times New Roman" w:cstheme="minorHAnsi"/>
          <w:szCs w:val="20"/>
        </w:rPr>
        <w:t>i </w:t>
      </w:r>
      <w:r w:rsidRPr="00A22ADC">
        <w:rPr>
          <w:rFonts w:eastAsia="Times New Roman" w:cstheme="minorHAnsi"/>
          <w:szCs w:val="20"/>
        </w:rPr>
        <w:t xml:space="preserve">powszechnym. </w:t>
      </w:r>
    </w:p>
    <w:p w14:paraId="38E0E67C" w14:textId="43A9BF12" w:rsidR="00FC0B9D" w:rsidRPr="00A22ADC" w:rsidRDefault="003D1BA4" w:rsidP="00A22ADC">
      <w:pPr>
        <w:numPr>
          <w:ilvl w:val="0"/>
          <w:numId w:val="65"/>
        </w:numPr>
        <w:tabs>
          <w:tab w:val="left" w:pos="717"/>
        </w:tabs>
        <w:spacing w:after="0" w:line="240" w:lineRule="auto"/>
        <w:ind w:left="567" w:right="9" w:hanging="283"/>
        <w:rPr>
          <w:rFonts w:eastAsia="Times New Roman" w:cstheme="minorHAnsi"/>
          <w:szCs w:val="20"/>
        </w:rPr>
      </w:pPr>
      <w:r w:rsidRPr="00A22ADC">
        <w:rPr>
          <w:rFonts w:eastAsia="Times New Roman" w:cstheme="minorHAnsi"/>
          <w:szCs w:val="20"/>
        </w:rPr>
        <w:t xml:space="preserve">Organy samorządu </w:t>
      </w:r>
      <w:r w:rsidR="00B44119">
        <w:rPr>
          <w:rFonts w:eastAsia="Times New Roman" w:cstheme="minorHAnsi"/>
          <w:szCs w:val="20"/>
        </w:rPr>
        <w:t>są </w:t>
      </w:r>
      <w:r w:rsidRPr="00A22ADC">
        <w:rPr>
          <w:rFonts w:eastAsia="Times New Roman" w:cstheme="minorHAnsi"/>
          <w:szCs w:val="20"/>
        </w:rPr>
        <w:t>jedynym</w:t>
      </w:r>
      <w:r w:rsidR="00B44119">
        <w:rPr>
          <w:rFonts w:eastAsia="Times New Roman" w:cstheme="minorHAnsi"/>
          <w:szCs w:val="20"/>
        </w:rPr>
        <w:t>i </w:t>
      </w:r>
      <w:r w:rsidRPr="00A22ADC">
        <w:rPr>
          <w:rFonts w:eastAsia="Times New Roman" w:cstheme="minorHAnsi"/>
          <w:szCs w:val="20"/>
        </w:rPr>
        <w:t>reprezentantam</w:t>
      </w:r>
      <w:r w:rsidR="00B44119">
        <w:rPr>
          <w:rFonts w:eastAsia="Times New Roman" w:cstheme="minorHAnsi"/>
          <w:szCs w:val="20"/>
        </w:rPr>
        <w:t>i </w:t>
      </w:r>
      <w:r w:rsidRPr="00A22ADC">
        <w:rPr>
          <w:rFonts w:eastAsia="Times New Roman" w:cstheme="minorHAnsi"/>
          <w:szCs w:val="20"/>
        </w:rPr>
        <w:t>ogółu ucznió</w:t>
      </w:r>
      <w:r w:rsidR="00B44119">
        <w:rPr>
          <w:rFonts w:eastAsia="Times New Roman" w:cstheme="minorHAnsi"/>
          <w:szCs w:val="20"/>
        </w:rPr>
        <w:t>w </w:t>
      </w:r>
      <w:r w:rsidRPr="00A22ADC">
        <w:rPr>
          <w:rFonts w:eastAsia="Times New Roman" w:cstheme="minorHAnsi"/>
          <w:szCs w:val="20"/>
        </w:rPr>
        <w:t xml:space="preserve">szkoły. Zmiany regulaminu </w:t>
      </w:r>
      <w:r w:rsidR="00A22ADC" w:rsidRPr="00A22ADC">
        <w:rPr>
          <w:rFonts w:eastAsia="Times New Roman" w:cstheme="minorHAnsi"/>
          <w:szCs w:val="20"/>
        </w:rPr>
        <w:br/>
      </w:r>
      <w:r w:rsidRPr="00A22ADC">
        <w:rPr>
          <w:rFonts w:eastAsia="Times New Roman" w:cstheme="minorHAnsi"/>
          <w:szCs w:val="20"/>
        </w:rPr>
        <w:t>mogą być dokonane prze</w:t>
      </w:r>
      <w:r w:rsidR="00B44119">
        <w:rPr>
          <w:rFonts w:eastAsia="Times New Roman" w:cstheme="minorHAnsi"/>
          <w:szCs w:val="20"/>
        </w:rPr>
        <w:t>z </w:t>
      </w:r>
      <w:r w:rsidRPr="00A22ADC">
        <w:rPr>
          <w:rFonts w:eastAsia="Times New Roman" w:cstheme="minorHAnsi"/>
          <w:szCs w:val="20"/>
        </w:rPr>
        <w:t>radę samorządu</w:t>
      </w:r>
      <w:r w:rsidR="00C15149" w:rsidRPr="00A22ADC">
        <w:rPr>
          <w:rFonts w:eastAsia="Times New Roman" w:cstheme="minorHAnsi"/>
          <w:szCs w:val="20"/>
        </w:rPr>
        <w:t xml:space="preserve"> </w:t>
      </w:r>
      <w:r w:rsidRPr="00A22ADC">
        <w:rPr>
          <w:rFonts w:eastAsia="Times New Roman" w:cstheme="minorHAnsi"/>
          <w:szCs w:val="20"/>
        </w:rPr>
        <w:t>szkolnego.</w:t>
      </w:r>
    </w:p>
    <w:p w14:paraId="26F6E6B5" w14:textId="77777777" w:rsidR="00FC0B9D" w:rsidRPr="00CF7E50" w:rsidRDefault="003D1BA4" w:rsidP="00A22ADC">
      <w:pPr>
        <w:numPr>
          <w:ilvl w:val="0"/>
          <w:numId w:val="65"/>
        </w:numPr>
        <w:tabs>
          <w:tab w:val="left" w:pos="717"/>
        </w:tabs>
        <w:spacing w:after="0" w:line="240" w:lineRule="auto"/>
        <w:ind w:left="567" w:right="9" w:hanging="283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Regulamin samorządu nie może być sprzeczny ze statutem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szkoły.</w:t>
      </w:r>
    </w:p>
    <w:p w14:paraId="68FD886A" w14:textId="2C16794B" w:rsidR="00FC0B9D" w:rsidRPr="00CF7E50" w:rsidRDefault="003D1BA4" w:rsidP="00275BDC">
      <w:pPr>
        <w:numPr>
          <w:ilvl w:val="0"/>
          <w:numId w:val="65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Samorząd może przedstawiać radzie pedagogicznej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dyrektorow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wniosk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 xml:space="preserve">opinie </w:t>
      </w:r>
      <w:r w:rsidR="00F945B1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 xml:space="preserve">we wszystkich sprawach szkoły,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dotyczących 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podstawowych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pra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uczniów, takich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jak:</w:t>
      </w:r>
    </w:p>
    <w:p w14:paraId="61674277" w14:textId="51CD830D" w:rsidR="00FC0B9D" w:rsidRPr="00CF7E50" w:rsidRDefault="00856298">
      <w:pPr>
        <w:numPr>
          <w:ilvl w:val="0"/>
          <w:numId w:val="14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P</w:t>
      </w:r>
      <w:r w:rsidR="003D1BA4" w:rsidRPr="00CF7E50">
        <w:rPr>
          <w:rFonts w:eastAsia="Times New Roman" w:cstheme="minorHAnsi"/>
          <w:szCs w:val="20"/>
        </w:rPr>
        <w:t>raw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zapoznawania się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programem nauczania,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treścią, celam</w:t>
      </w:r>
      <w:r w:rsidR="00B44119">
        <w:rPr>
          <w:rFonts w:eastAsia="Times New Roman" w:cstheme="minorHAnsi"/>
          <w:szCs w:val="20"/>
        </w:rPr>
        <w:t>i i </w:t>
      </w:r>
      <w:r w:rsidR="003D1BA4" w:rsidRPr="00CF7E50">
        <w:rPr>
          <w:rFonts w:eastAsia="Times New Roman" w:cstheme="minorHAnsi"/>
          <w:szCs w:val="20"/>
        </w:rPr>
        <w:t>stawianym</w:t>
      </w:r>
      <w:r w:rsidR="00B44119">
        <w:rPr>
          <w:rFonts w:eastAsia="Times New Roman" w:cstheme="minorHAnsi"/>
          <w:szCs w:val="20"/>
        </w:rPr>
        <w:t>i </w:t>
      </w:r>
      <w:r>
        <w:rPr>
          <w:rFonts w:eastAsia="Times New Roman" w:cstheme="minorHAnsi"/>
          <w:szCs w:val="20"/>
        </w:rPr>
        <w:t>wymaganiami,</w:t>
      </w:r>
    </w:p>
    <w:p w14:paraId="516DC804" w14:textId="455C578D" w:rsidR="00FC0B9D" w:rsidRPr="00CF7E50" w:rsidRDefault="003D1BA4">
      <w:pPr>
        <w:numPr>
          <w:ilvl w:val="0"/>
          <w:numId w:val="14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praw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jawnej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umotywowanej oceny postępó</w:t>
      </w:r>
      <w:r w:rsidR="00B44119">
        <w:rPr>
          <w:rFonts w:eastAsia="Times New Roman" w:cstheme="minorHAnsi"/>
          <w:szCs w:val="20"/>
        </w:rPr>
        <w:t>w w </w:t>
      </w:r>
      <w:r w:rsidRPr="00CF7E50">
        <w:rPr>
          <w:rFonts w:eastAsia="Times New Roman" w:cstheme="minorHAnsi"/>
          <w:szCs w:val="20"/>
        </w:rPr>
        <w:t xml:space="preserve">nauce </w:t>
      </w:r>
      <w:r w:rsidR="00B44119">
        <w:rPr>
          <w:rFonts w:eastAsia="Times New Roman" w:cstheme="minorHAnsi"/>
          <w:szCs w:val="20"/>
        </w:rPr>
        <w:t>i </w:t>
      </w:r>
      <w:r w:rsidR="00856298">
        <w:rPr>
          <w:rFonts w:eastAsia="Times New Roman" w:cstheme="minorHAnsi"/>
          <w:szCs w:val="20"/>
        </w:rPr>
        <w:t>zachowaniu,</w:t>
      </w:r>
    </w:p>
    <w:p w14:paraId="7B9F13CC" w14:textId="081EA55F" w:rsidR="00FC0B9D" w:rsidRPr="00CF7E50" w:rsidRDefault="003D1BA4">
      <w:pPr>
        <w:numPr>
          <w:ilvl w:val="0"/>
          <w:numId w:val="14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praw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organizacj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życia szkolnego, umożliwiające zachowanie właściwych proporcj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między wysiłkiem szkolnym a możliwością rozwijania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zasp</w:t>
      </w:r>
      <w:r w:rsidR="00856298">
        <w:rPr>
          <w:rFonts w:eastAsia="Times New Roman" w:cstheme="minorHAnsi"/>
          <w:szCs w:val="20"/>
        </w:rPr>
        <w:t>okajania własnych zainteresowań,</w:t>
      </w:r>
    </w:p>
    <w:p w14:paraId="20C76ADA" w14:textId="0E3790F6" w:rsidR="00FC0B9D" w:rsidRPr="00CF7E50" w:rsidRDefault="003D1BA4">
      <w:pPr>
        <w:numPr>
          <w:ilvl w:val="0"/>
          <w:numId w:val="14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praw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redagowania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wydawania </w:t>
      </w:r>
      <w:r w:rsidR="00C15149" w:rsidRPr="00CF7E50">
        <w:rPr>
          <w:rFonts w:eastAsia="Times New Roman" w:cstheme="minorHAnsi"/>
          <w:szCs w:val="20"/>
        </w:rPr>
        <w:t>gazety s</w:t>
      </w:r>
      <w:r w:rsidR="00856298">
        <w:rPr>
          <w:rFonts w:eastAsia="Times New Roman" w:cstheme="minorHAnsi"/>
          <w:szCs w:val="20"/>
        </w:rPr>
        <w:t>zkolnej,</w:t>
      </w:r>
    </w:p>
    <w:p w14:paraId="1D5AFCD9" w14:textId="7515D05E" w:rsidR="00FC0B9D" w:rsidRPr="00CF7E50" w:rsidRDefault="003D1BA4">
      <w:pPr>
        <w:numPr>
          <w:ilvl w:val="0"/>
          <w:numId w:val="14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praw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organizowania działalnośc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kulturalnej, oświatowej, sportowej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rozrywkowej 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własnym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potrzebam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możliwościam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organizacyjnymi,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porozumieniu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="00856298">
        <w:rPr>
          <w:rFonts w:eastAsia="Times New Roman" w:cstheme="minorHAnsi"/>
          <w:szCs w:val="20"/>
        </w:rPr>
        <w:t>dyrektorem,</w:t>
      </w:r>
    </w:p>
    <w:p w14:paraId="6DCD76CF" w14:textId="4CDC2529" w:rsidR="00FC0B9D" w:rsidRPr="00CF7E50" w:rsidRDefault="003D1BA4" w:rsidP="00EE13D7">
      <w:pPr>
        <w:numPr>
          <w:ilvl w:val="0"/>
          <w:numId w:val="14"/>
        </w:numPr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praw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wyboru nauczyciela pełniąceg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rolę opiekuna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samorządu.</w:t>
      </w:r>
    </w:p>
    <w:p w14:paraId="7E53CB32" w14:textId="3E466CF6" w:rsidR="00FC0B9D" w:rsidRPr="00CF7E50" w:rsidRDefault="00CF7E50" w:rsidP="00CF7E50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r w:rsidRPr="00CF7E50">
        <w:rPr>
          <w:rFonts w:eastAsia="Cambria"/>
          <w:sz w:val="24"/>
          <w:szCs w:val="24"/>
        </w:rPr>
        <w:t xml:space="preserve"> </w:t>
      </w:r>
      <w:bookmarkStart w:id="41" w:name="_Toc239952412"/>
      <w:r w:rsidR="003D1BA4" w:rsidRPr="00CF7E50">
        <w:rPr>
          <w:rFonts w:eastAsia="Cambria"/>
          <w:sz w:val="24"/>
          <w:szCs w:val="24"/>
        </w:rPr>
        <w:t>§ 6. Koordynator d</w:t>
      </w:r>
      <w:r w:rsidR="00B44119">
        <w:rPr>
          <w:rFonts w:eastAsia="Cambria"/>
          <w:sz w:val="24"/>
          <w:szCs w:val="24"/>
        </w:rPr>
        <w:t>o </w:t>
      </w:r>
      <w:r w:rsidR="003D1BA4" w:rsidRPr="00CF7E50">
        <w:rPr>
          <w:rFonts w:eastAsia="Cambria"/>
          <w:sz w:val="24"/>
          <w:szCs w:val="24"/>
        </w:rPr>
        <w:t>spra</w:t>
      </w:r>
      <w:r w:rsidR="00B44119">
        <w:rPr>
          <w:rFonts w:eastAsia="Cambria"/>
          <w:sz w:val="24"/>
          <w:szCs w:val="24"/>
        </w:rPr>
        <w:t>w </w:t>
      </w:r>
      <w:r w:rsidR="003D1BA4" w:rsidRPr="00CF7E50">
        <w:rPr>
          <w:rFonts w:eastAsia="Cambria"/>
          <w:sz w:val="24"/>
          <w:szCs w:val="24"/>
        </w:rPr>
        <w:t>bezpieczeństwa</w:t>
      </w:r>
      <w:bookmarkEnd w:id="41"/>
    </w:p>
    <w:p w14:paraId="6FA741DC" w14:textId="525E008F" w:rsidR="00FC0B9D" w:rsidRPr="00CF7E50" w:rsidRDefault="003D1BA4" w:rsidP="00275BDC">
      <w:pPr>
        <w:numPr>
          <w:ilvl w:val="0"/>
          <w:numId w:val="66"/>
        </w:numPr>
        <w:tabs>
          <w:tab w:val="left" w:pos="717"/>
        </w:tabs>
        <w:spacing w:after="0" w:line="240" w:lineRule="auto"/>
        <w:ind w:left="72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 Koordynatora powołuje dyrektor spośród zatrudnionych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 pedagogó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pozytywnym zaopiniowaniu kandydatury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radę pedagogiczną. </w:t>
      </w:r>
    </w:p>
    <w:p w14:paraId="7E968922" w14:textId="1DBD9027" w:rsidR="00FC0B9D" w:rsidRPr="00CF7E50" w:rsidRDefault="003D1BA4" w:rsidP="00275BDC">
      <w:pPr>
        <w:numPr>
          <w:ilvl w:val="0"/>
          <w:numId w:val="66"/>
        </w:numPr>
        <w:tabs>
          <w:tab w:val="left" w:pos="717"/>
        </w:tabs>
        <w:spacing w:after="0" w:line="240" w:lineRule="auto"/>
        <w:ind w:left="72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Kadencja koordynatora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spra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bezpieczeństwa trwa jeden rok.</w:t>
      </w:r>
    </w:p>
    <w:p w14:paraId="7017D310" w14:textId="590C967D" w:rsidR="00FC0B9D" w:rsidRPr="00CF7E50" w:rsidRDefault="003D1BA4" w:rsidP="00275BDC">
      <w:pPr>
        <w:numPr>
          <w:ilvl w:val="0"/>
          <w:numId w:val="66"/>
        </w:numPr>
        <w:tabs>
          <w:tab w:val="left" w:pos="717"/>
        </w:tabs>
        <w:spacing w:after="0" w:line="240" w:lineRule="auto"/>
        <w:ind w:left="72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Praca koordynatora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spra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bezpieczeństwa przebiega</w:t>
      </w:r>
      <w:r w:rsidR="00856298">
        <w:rPr>
          <w:rFonts w:eastAsia="Times New Roman" w:cstheme="minorHAnsi"/>
          <w:szCs w:val="20"/>
        </w:rPr>
        <w:t xml:space="preserve"> według ustaloneg</w:t>
      </w:r>
      <w:r w:rsidR="00B44119">
        <w:rPr>
          <w:rFonts w:eastAsia="Times New Roman" w:cstheme="minorHAnsi"/>
          <w:szCs w:val="20"/>
        </w:rPr>
        <w:t>o </w:t>
      </w:r>
      <w:r w:rsidR="00856298">
        <w:rPr>
          <w:rFonts w:eastAsia="Times New Roman" w:cstheme="minorHAnsi"/>
          <w:szCs w:val="20"/>
        </w:rPr>
        <w:t>na dany rok planu p</w:t>
      </w:r>
      <w:r w:rsidRPr="00CF7E50">
        <w:rPr>
          <w:rFonts w:eastAsia="Times New Roman" w:cstheme="minorHAnsi"/>
          <w:szCs w:val="20"/>
        </w:rPr>
        <w:t>racy.</w:t>
      </w:r>
    </w:p>
    <w:p w14:paraId="5D08F470" w14:textId="7B764BA6" w:rsidR="00FC0B9D" w:rsidRPr="00CF7E50" w:rsidRDefault="00CF7E50" w:rsidP="00CF7E50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r w:rsidRPr="00CF7E50">
        <w:rPr>
          <w:rFonts w:eastAsia="Cambria"/>
          <w:sz w:val="24"/>
          <w:szCs w:val="24"/>
        </w:rPr>
        <w:t xml:space="preserve"> </w:t>
      </w:r>
      <w:bookmarkStart w:id="42" w:name="_Toc239952413"/>
      <w:r w:rsidR="003D1BA4" w:rsidRPr="00CF7E50">
        <w:rPr>
          <w:rFonts w:eastAsia="Cambria"/>
          <w:sz w:val="24"/>
          <w:szCs w:val="24"/>
        </w:rPr>
        <w:t>§ 7. Rzecznik Pra</w:t>
      </w:r>
      <w:r w:rsidR="00B44119">
        <w:rPr>
          <w:rFonts w:eastAsia="Cambria"/>
          <w:sz w:val="24"/>
          <w:szCs w:val="24"/>
        </w:rPr>
        <w:t>w </w:t>
      </w:r>
      <w:r w:rsidR="003D1BA4" w:rsidRPr="00CF7E50">
        <w:rPr>
          <w:rFonts w:eastAsia="Cambria"/>
          <w:sz w:val="24"/>
          <w:szCs w:val="24"/>
        </w:rPr>
        <w:t>Ucznia</w:t>
      </w:r>
      <w:bookmarkEnd w:id="42"/>
    </w:p>
    <w:p w14:paraId="3B964E9F" w14:textId="3F51C6C8" w:rsidR="00FC0B9D" w:rsidRPr="00907519" w:rsidRDefault="003D1BA4" w:rsidP="00275BDC">
      <w:pPr>
        <w:numPr>
          <w:ilvl w:val="0"/>
          <w:numId w:val="67"/>
        </w:numPr>
        <w:tabs>
          <w:tab w:val="left" w:pos="717"/>
        </w:tabs>
        <w:spacing w:after="0" w:line="240" w:lineRule="auto"/>
        <w:ind w:left="720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>Rzecznik Pra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>Ucznia t</w:t>
      </w:r>
      <w:r w:rsidR="00B44119">
        <w:rPr>
          <w:rFonts w:eastAsia="Times New Roman" w:cstheme="minorHAnsi"/>
          <w:szCs w:val="20"/>
        </w:rPr>
        <w:t>o </w:t>
      </w:r>
      <w:r w:rsidRPr="00907519">
        <w:rPr>
          <w:rFonts w:eastAsia="Times New Roman" w:cstheme="minorHAnsi"/>
          <w:szCs w:val="20"/>
        </w:rPr>
        <w:t>nauczyciel, któreg</w:t>
      </w:r>
      <w:r w:rsidR="00B44119">
        <w:rPr>
          <w:rFonts w:eastAsia="Times New Roman" w:cstheme="minorHAnsi"/>
          <w:szCs w:val="20"/>
        </w:rPr>
        <w:t>o </w:t>
      </w:r>
      <w:r w:rsidRPr="00907519">
        <w:rPr>
          <w:rFonts w:eastAsia="Times New Roman" w:cstheme="minorHAnsi"/>
          <w:szCs w:val="20"/>
        </w:rPr>
        <w:t>rola polega na przestrzeganiu pra</w:t>
      </w:r>
      <w:r w:rsidR="00B44119">
        <w:rPr>
          <w:rFonts w:eastAsia="Times New Roman" w:cstheme="minorHAnsi"/>
          <w:szCs w:val="20"/>
        </w:rPr>
        <w:t>w i </w:t>
      </w:r>
      <w:r w:rsidRPr="00907519">
        <w:rPr>
          <w:rFonts w:eastAsia="Times New Roman" w:cstheme="minorHAnsi"/>
          <w:szCs w:val="20"/>
        </w:rPr>
        <w:t>obowiązkó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>ucznia, rozwiązywaniu konfliktó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 xml:space="preserve">na płaszczyźnie uczeń-nauczyciel </w:t>
      </w:r>
      <w:r w:rsidRPr="00907519">
        <w:rPr>
          <w:rFonts w:eastAsia="Times New Roman" w:cstheme="minorHAnsi"/>
          <w:szCs w:val="20"/>
        </w:rPr>
        <w:lastRenderedPageBreak/>
        <w:t>ora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nauczyciel-uczeń. Jest osobą ułatwiającą podmiotowe traktowanie ucznió</w:t>
      </w:r>
      <w:r w:rsidR="00B44119">
        <w:rPr>
          <w:rFonts w:eastAsia="Times New Roman" w:cstheme="minorHAnsi"/>
          <w:szCs w:val="20"/>
        </w:rPr>
        <w:t>w w </w:t>
      </w:r>
      <w:r w:rsidRPr="00907519">
        <w:rPr>
          <w:rFonts w:eastAsia="Times New Roman" w:cstheme="minorHAnsi"/>
          <w:szCs w:val="20"/>
        </w:rPr>
        <w:t>procesie dydaktyczno-wychowawczym.</w:t>
      </w:r>
    </w:p>
    <w:p w14:paraId="1052ECC0" w14:textId="24D51E77" w:rsidR="00FC0B9D" w:rsidRPr="00493557" w:rsidRDefault="003D1BA4" w:rsidP="00275BDC">
      <w:pPr>
        <w:numPr>
          <w:ilvl w:val="0"/>
          <w:numId w:val="67"/>
        </w:numPr>
        <w:tabs>
          <w:tab w:val="left" w:pos="717"/>
        </w:tabs>
        <w:spacing w:after="0" w:line="240" w:lineRule="auto"/>
        <w:ind w:left="720" w:right="9" w:hanging="360"/>
        <w:rPr>
          <w:rFonts w:eastAsia="Times New Roman" w:cstheme="minorHAnsi"/>
          <w:szCs w:val="20"/>
        </w:rPr>
      </w:pPr>
      <w:r w:rsidRPr="00493557">
        <w:rPr>
          <w:rFonts w:eastAsia="Times New Roman" w:cstheme="minorHAnsi"/>
          <w:szCs w:val="20"/>
        </w:rPr>
        <w:t>R</w:t>
      </w:r>
      <w:r w:rsidR="00856298" w:rsidRPr="00493557">
        <w:rPr>
          <w:rFonts w:eastAsia="Times New Roman" w:cstheme="minorHAnsi"/>
          <w:szCs w:val="20"/>
        </w:rPr>
        <w:t>zecznikiem Pra</w:t>
      </w:r>
      <w:r w:rsidR="00B44119">
        <w:rPr>
          <w:rFonts w:eastAsia="Times New Roman" w:cstheme="minorHAnsi"/>
          <w:szCs w:val="20"/>
        </w:rPr>
        <w:t>w </w:t>
      </w:r>
      <w:r w:rsidR="00856298" w:rsidRPr="00493557">
        <w:rPr>
          <w:rFonts w:eastAsia="Times New Roman" w:cstheme="minorHAnsi"/>
          <w:szCs w:val="20"/>
        </w:rPr>
        <w:t>U</w:t>
      </w:r>
      <w:r w:rsidRPr="00493557">
        <w:rPr>
          <w:rFonts w:eastAsia="Times New Roman" w:cstheme="minorHAnsi"/>
          <w:szCs w:val="20"/>
        </w:rPr>
        <w:t>cznia jest opiekun Samorządu Uczniowskieg</w:t>
      </w:r>
      <w:r w:rsidR="00B44119">
        <w:rPr>
          <w:rFonts w:eastAsia="Times New Roman" w:cstheme="minorHAnsi"/>
          <w:szCs w:val="20"/>
        </w:rPr>
        <w:t>o </w:t>
      </w:r>
      <w:r w:rsidRPr="00493557">
        <w:rPr>
          <w:rFonts w:eastAsia="Times New Roman" w:cstheme="minorHAnsi"/>
          <w:szCs w:val="20"/>
        </w:rPr>
        <w:t>wybierany prze</w:t>
      </w:r>
      <w:r w:rsidR="00B44119">
        <w:rPr>
          <w:rFonts w:eastAsia="Times New Roman" w:cstheme="minorHAnsi"/>
          <w:szCs w:val="20"/>
        </w:rPr>
        <w:t>z </w:t>
      </w:r>
      <w:r w:rsidRPr="00493557">
        <w:rPr>
          <w:rFonts w:eastAsia="Times New Roman" w:cstheme="minorHAnsi"/>
          <w:szCs w:val="20"/>
        </w:rPr>
        <w:t xml:space="preserve">uczniów. </w:t>
      </w:r>
    </w:p>
    <w:p w14:paraId="5851440F" w14:textId="0889DC74" w:rsidR="00FC0B9D" w:rsidRPr="00907519" w:rsidRDefault="003D1BA4" w:rsidP="00275BDC">
      <w:pPr>
        <w:numPr>
          <w:ilvl w:val="0"/>
          <w:numId w:val="67"/>
        </w:numPr>
        <w:tabs>
          <w:tab w:val="left" w:pos="717"/>
        </w:tabs>
        <w:spacing w:after="0" w:line="240" w:lineRule="auto"/>
        <w:ind w:left="720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>Dyrektor powo</w:t>
      </w:r>
      <w:r w:rsidR="00C15149" w:rsidRPr="00907519">
        <w:rPr>
          <w:rFonts w:eastAsia="Times New Roman" w:cstheme="minorHAnsi"/>
          <w:szCs w:val="20"/>
        </w:rPr>
        <w:t>łuje Rzecznika Pra</w:t>
      </w:r>
      <w:r w:rsidR="00B44119">
        <w:rPr>
          <w:rFonts w:eastAsia="Times New Roman" w:cstheme="minorHAnsi"/>
          <w:szCs w:val="20"/>
        </w:rPr>
        <w:t>w </w:t>
      </w:r>
      <w:r w:rsidR="00C15149" w:rsidRPr="00907519">
        <w:rPr>
          <w:rFonts w:eastAsia="Times New Roman" w:cstheme="minorHAnsi"/>
          <w:szCs w:val="20"/>
        </w:rPr>
        <w:t>Ucznia zarzą</w:t>
      </w:r>
      <w:r w:rsidRPr="00907519">
        <w:rPr>
          <w:rFonts w:eastAsia="Times New Roman" w:cstheme="minorHAnsi"/>
          <w:szCs w:val="20"/>
        </w:rPr>
        <w:t>dzeniem.</w:t>
      </w:r>
    </w:p>
    <w:p w14:paraId="40ACEA23" w14:textId="094799B1" w:rsidR="00FC0B9D" w:rsidRPr="00907519" w:rsidRDefault="003D1BA4" w:rsidP="00275BDC">
      <w:pPr>
        <w:numPr>
          <w:ilvl w:val="0"/>
          <w:numId w:val="67"/>
        </w:numPr>
        <w:tabs>
          <w:tab w:val="left" w:pos="717"/>
        </w:tabs>
        <w:spacing w:after="0" w:line="240" w:lineRule="auto"/>
        <w:ind w:left="720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>Kadencja Rzecznika Pra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>Ucznia trwa jeden rok.</w:t>
      </w:r>
    </w:p>
    <w:p w14:paraId="449F0FC4" w14:textId="26D4EEC8" w:rsidR="00FC0B9D" w:rsidRPr="00907519" w:rsidRDefault="003D1BA4" w:rsidP="00275BDC">
      <w:pPr>
        <w:numPr>
          <w:ilvl w:val="0"/>
          <w:numId w:val="67"/>
        </w:numPr>
        <w:tabs>
          <w:tab w:val="left" w:pos="717"/>
        </w:tabs>
        <w:spacing w:after="0" w:line="240" w:lineRule="auto"/>
        <w:ind w:left="720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 xml:space="preserve">Praca Rzecznika przebiega wg </w:t>
      </w:r>
      <w:r w:rsidR="00856298">
        <w:rPr>
          <w:rFonts w:eastAsia="Times New Roman" w:cstheme="minorHAnsi"/>
          <w:szCs w:val="20"/>
        </w:rPr>
        <w:t>ustaloneg</w:t>
      </w:r>
      <w:r w:rsidR="00B44119">
        <w:rPr>
          <w:rFonts w:eastAsia="Times New Roman" w:cstheme="minorHAnsi"/>
          <w:szCs w:val="20"/>
        </w:rPr>
        <w:t>o </w:t>
      </w:r>
      <w:r w:rsidR="00856298">
        <w:rPr>
          <w:rFonts w:eastAsia="Times New Roman" w:cstheme="minorHAnsi"/>
          <w:szCs w:val="20"/>
        </w:rPr>
        <w:t>na dany rok szkolny planu p</w:t>
      </w:r>
      <w:r w:rsidRPr="00907519">
        <w:rPr>
          <w:rFonts w:eastAsia="Times New Roman" w:cstheme="minorHAnsi"/>
          <w:szCs w:val="20"/>
        </w:rPr>
        <w:t>racy</w:t>
      </w:r>
    </w:p>
    <w:p w14:paraId="252C9DE2" w14:textId="176305F3" w:rsidR="00FC0B9D" w:rsidRPr="00907519" w:rsidRDefault="003D1BA4" w:rsidP="00275BDC">
      <w:pPr>
        <w:numPr>
          <w:ilvl w:val="0"/>
          <w:numId w:val="67"/>
        </w:numPr>
        <w:tabs>
          <w:tab w:val="left" w:pos="717"/>
        </w:tabs>
        <w:spacing w:after="0" w:line="240" w:lineRule="auto"/>
        <w:ind w:left="720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907519">
        <w:rPr>
          <w:rFonts w:eastAsia="Times New Roman" w:cstheme="minorHAnsi"/>
          <w:szCs w:val="20"/>
        </w:rPr>
        <w:t>zadań Rzecznika należy :</w:t>
      </w:r>
    </w:p>
    <w:p w14:paraId="3BB1AC1C" w14:textId="14ADF541" w:rsidR="00FC0B9D" w:rsidRPr="00CF7E50" w:rsidRDefault="00856298">
      <w:pPr>
        <w:numPr>
          <w:ilvl w:val="0"/>
          <w:numId w:val="15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P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rzestrzeganie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>
        <w:rPr>
          <w:rFonts w:eastAsia="Times New Roman" w:cstheme="minorHAnsi"/>
          <w:szCs w:val="20"/>
          <w:shd w:val="clear" w:color="auto" w:fill="FFFFFF"/>
        </w:rPr>
        <w:t>egzekwowanie pra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>
        <w:rPr>
          <w:rFonts w:eastAsia="Times New Roman" w:cstheme="minorHAnsi"/>
          <w:szCs w:val="20"/>
          <w:shd w:val="clear" w:color="auto" w:fill="FFFFFF"/>
        </w:rPr>
        <w:t>ucznia,</w:t>
      </w:r>
    </w:p>
    <w:p w14:paraId="2A24932D" w14:textId="7B31D797" w:rsidR="00FC0B9D" w:rsidRPr="00CF7E50" w:rsidRDefault="003D1BA4">
      <w:pPr>
        <w:numPr>
          <w:ilvl w:val="0"/>
          <w:numId w:val="15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 xml:space="preserve">proponowanie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uchwalenie nowych przepisó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dotyczących ucznió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alb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zmianę pr</w:t>
      </w:r>
      <w:r w:rsidR="00856298">
        <w:rPr>
          <w:rFonts w:eastAsia="Times New Roman" w:cstheme="minorHAnsi"/>
          <w:szCs w:val="20"/>
          <w:shd w:val="clear" w:color="auto" w:fill="FFFFFF"/>
        </w:rPr>
        <w:t>zepisó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="00856298">
        <w:rPr>
          <w:rFonts w:eastAsia="Times New Roman" w:cstheme="minorHAnsi"/>
          <w:szCs w:val="20"/>
          <w:shd w:val="clear" w:color="auto" w:fill="FFFFFF"/>
        </w:rPr>
        <w:t>dotychczas istniejących,</w:t>
      </w:r>
    </w:p>
    <w:p w14:paraId="582EF97E" w14:textId="4B4B1906" w:rsidR="00FC0B9D" w:rsidRPr="00CF7E50" w:rsidRDefault="003D1BA4">
      <w:pPr>
        <w:numPr>
          <w:ilvl w:val="0"/>
          <w:numId w:val="15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rozstrzyganie</w:t>
      </w:r>
      <w:r w:rsidR="00CF7E50" w:rsidRPr="00CF7E50">
        <w:rPr>
          <w:rFonts w:eastAsia="Times New Roman" w:cstheme="minorHAnsi"/>
          <w:szCs w:val="20"/>
          <w:shd w:val="clear" w:color="auto" w:fill="FFFFFF"/>
        </w:rPr>
        <w:t xml:space="preserve"> </w:t>
      </w:r>
      <w:r w:rsidRPr="00CF7E50">
        <w:rPr>
          <w:rFonts w:eastAsia="Times New Roman" w:cstheme="minorHAnsi"/>
          <w:szCs w:val="20"/>
          <w:shd w:val="clear" w:color="auto" w:fill="FFFFFF"/>
        </w:rPr>
        <w:t>konfliktó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pomiędzy uczniam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lub między uczniam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a osobam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pracującym</w:t>
      </w:r>
      <w:r w:rsidR="00B44119">
        <w:rPr>
          <w:rFonts w:eastAsia="Times New Roman" w:cstheme="minorHAnsi"/>
          <w:szCs w:val="20"/>
          <w:shd w:val="clear" w:color="auto" w:fill="FFFFFF"/>
        </w:rPr>
        <w:t>i w </w:t>
      </w:r>
      <w:r w:rsidR="00856298">
        <w:rPr>
          <w:rFonts w:eastAsia="Times New Roman" w:cstheme="minorHAnsi"/>
          <w:szCs w:val="20"/>
          <w:shd w:val="clear" w:color="auto" w:fill="FFFFFF"/>
        </w:rPr>
        <w:t>szkole,</w:t>
      </w:r>
    </w:p>
    <w:p w14:paraId="1D262FF1" w14:textId="3934A9DD" w:rsidR="00FC0B9D" w:rsidRPr="00CF7E50" w:rsidRDefault="003D1BA4">
      <w:pPr>
        <w:numPr>
          <w:ilvl w:val="0"/>
          <w:numId w:val="15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 xml:space="preserve">udzielanie porad uczniom, rodzicom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856298">
        <w:rPr>
          <w:rFonts w:eastAsia="Times New Roman" w:cstheme="minorHAnsi"/>
          <w:szCs w:val="20"/>
          <w:shd w:val="clear" w:color="auto" w:fill="FFFFFF"/>
        </w:rPr>
        <w:t>nauczycielom,</w:t>
      </w:r>
    </w:p>
    <w:p w14:paraId="5D09E9DF" w14:textId="2F5CB979" w:rsidR="00FC0B9D" w:rsidRPr="00CF7E50" w:rsidRDefault="003D1BA4">
      <w:pPr>
        <w:numPr>
          <w:ilvl w:val="0"/>
          <w:numId w:val="15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rozwiązywanie konfliktó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na płaszczyźnie uczeń-nauczyciel ora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="00856298">
        <w:rPr>
          <w:rFonts w:eastAsia="Times New Roman" w:cstheme="minorHAnsi"/>
          <w:szCs w:val="20"/>
          <w:shd w:val="clear" w:color="auto" w:fill="FFFFFF"/>
        </w:rPr>
        <w:t>nauczyciel-uczeń,</w:t>
      </w:r>
    </w:p>
    <w:p w14:paraId="605DE820" w14:textId="38DA61C0" w:rsidR="00FC0B9D" w:rsidRPr="00CF7E50" w:rsidRDefault="003D1BA4">
      <w:pPr>
        <w:numPr>
          <w:ilvl w:val="0"/>
          <w:numId w:val="15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ochrona ucznió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przed przemocą, demoralizacją, zaniedbaniem ora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="00856298">
        <w:rPr>
          <w:rFonts w:eastAsia="Times New Roman" w:cstheme="minorHAnsi"/>
          <w:szCs w:val="20"/>
          <w:shd w:val="clear" w:color="auto" w:fill="FFFFFF"/>
        </w:rPr>
        <w:t>innym złym traktowaniem,</w:t>
      </w:r>
    </w:p>
    <w:p w14:paraId="0D9F04D8" w14:textId="2D4AF9A6" w:rsidR="00FC0B9D" w:rsidRPr="00CF7E50" w:rsidRDefault="003D1BA4">
      <w:pPr>
        <w:numPr>
          <w:ilvl w:val="0"/>
          <w:numId w:val="15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 xml:space="preserve">interweniowanie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przypadku indywidualneg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ucznia, gru</w:t>
      </w:r>
      <w:r w:rsidR="00856298">
        <w:rPr>
          <w:rFonts w:eastAsia="Times New Roman" w:cstheme="minorHAnsi"/>
          <w:szCs w:val="20"/>
          <w:shd w:val="clear" w:color="auto" w:fill="FFFFFF"/>
        </w:rPr>
        <w:t>py uczniów, a nawet całej klasy,</w:t>
      </w:r>
    </w:p>
    <w:p w14:paraId="2889978E" w14:textId="32D6B7F8" w:rsidR="00FC0B9D" w:rsidRPr="00CF7E50" w:rsidRDefault="003D1BA4">
      <w:pPr>
        <w:numPr>
          <w:ilvl w:val="0"/>
          <w:numId w:val="15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 xml:space="preserve">świadczenie pomocy uczniom (jak korzystać 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Pr="00CF7E50">
        <w:rPr>
          <w:rFonts w:eastAsia="Times New Roman" w:cstheme="minorHAnsi"/>
          <w:szCs w:val="20"/>
          <w:shd w:val="clear" w:color="auto" w:fill="FFFFFF"/>
        </w:rPr>
        <w:t>pra</w:t>
      </w:r>
      <w:r w:rsidR="00B44119">
        <w:rPr>
          <w:rFonts w:eastAsia="Times New Roman" w:cstheme="minorHAnsi"/>
          <w:szCs w:val="20"/>
          <w:shd w:val="clear" w:color="auto" w:fill="FFFFFF"/>
        </w:rPr>
        <w:t>w i </w:t>
      </w:r>
      <w:r w:rsidR="00856298">
        <w:rPr>
          <w:rFonts w:eastAsia="Times New Roman" w:cstheme="minorHAnsi"/>
          <w:szCs w:val="20"/>
          <w:shd w:val="clear" w:color="auto" w:fill="FFFFFF"/>
        </w:rPr>
        <w:t>szanować prawa innych),</w:t>
      </w:r>
    </w:p>
    <w:p w14:paraId="4187E832" w14:textId="04829849" w:rsidR="00FC0B9D" w:rsidRPr="00CF7E50" w:rsidRDefault="00EE13D7">
      <w:pPr>
        <w:numPr>
          <w:ilvl w:val="0"/>
          <w:numId w:val="15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w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spółpraca 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psychologiem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856298">
        <w:rPr>
          <w:rFonts w:eastAsia="Times New Roman" w:cstheme="minorHAnsi"/>
          <w:szCs w:val="20"/>
          <w:shd w:val="clear" w:color="auto" w:fill="FFFFFF"/>
        </w:rPr>
        <w:t>pedagogiem szkolnym,</w:t>
      </w:r>
    </w:p>
    <w:p w14:paraId="15E39631" w14:textId="79494ECA" w:rsidR="00FC0B9D" w:rsidRPr="00CF7E50" w:rsidRDefault="00EE13D7">
      <w:pPr>
        <w:numPr>
          <w:ilvl w:val="0"/>
          <w:numId w:val="15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w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ypracowywanie właściwych rozwiązań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sytuacjach trudnych we współpracy 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Dyrekcją Szkoły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856298">
        <w:rPr>
          <w:rFonts w:eastAsia="Times New Roman" w:cstheme="minorHAnsi"/>
          <w:szCs w:val="20"/>
          <w:shd w:val="clear" w:color="auto" w:fill="FFFFFF"/>
        </w:rPr>
        <w:t>Radą Pedagogiczną,</w:t>
      </w:r>
    </w:p>
    <w:p w14:paraId="570588FA" w14:textId="1D4CB650" w:rsidR="00FC0B9D" w:rsidRPr="00CF7E50" w:rsidRDefault="00EE13D7">
      <w:pPr>
        <w:numPr>
          <w:ilvl w:val="0"/>
          <w:numId w:val="15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r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eprezent</w:t>
      </w:r>
      <w:r w:rsidR="00856298">
        <w:rPr>
          <w:rFonts w:eastAsia="Times New Roman" w:cstheme="minorHAnsi"/>
          <w:szCs w:val="20"/>
          <w:shd w:val="clear" w:color="auto" w:fill="FFFFFF"/>
        </w:rPr>
        <w:t>owanie interesó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="00856298">
        <w:rPr>
          <w:rFonts w:eastAsia="Times New Roman" w:cstheme="minorHAnsi"/>
          <w:szCs w:val="20"/>
          <w:shd w:val="clear" w:color="auto" w:fill="FFFFFF"/>
        </w:rPr>
        <w:t>ucznió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="00856298">
        <w:rPr>
          <w:rFonts w:eastAsia="Times New Roman" w:cstheme="minorHAnsi"/>
          <w:szCs w:val="20"/>
          <w:shd w:val="clear" w:color="auto" w:fill="FFFFFF"/>
        </w:rPr>
        <w:t>przed d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yrekcją ora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="00856298">
        <w:rPr>
          <w:rFonts w:eastAsia="Times New Roman" w:cstheme="minorHAnsi"/>
          <w:szCs w:val="20"/>
          <w:shd w:val="clear" w:color="auto" w:fill="FFFFFF"/>
        </w:rPr>
        <w:t>radą p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edagogiczną.</w:t>
      </w:r>
    </w:p>
    <w:p w14:paraId="0A64BAFC" w14:textId="0EF9E5F5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43" w:name="_Toc117534172"/>
      <w:bookmarkStart w:id="44" w:name="_Toc239952414"/>
      <w:r w:rsidRPr="00CF7E50">
        <w:rPr>
          <w:rFonts w:eastAsia="Cambria"/>
          <w:sz w:val="28"/>
          <w:szCs w:val="28"/>
        </w:rPr>
        <w:t>Rozdział V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Rozwiązywanie sporó</w:t>
      </w:r>
      <w:r w:rsidR="00B44119">
        <w:rPr>
          <w:rFonts w:eastAsia="Cambria"/>
          <w:sz w:val="28"/>
          <w:szCs w:val="28"/>
        </w:rPr>
        <w:t>w </w:t>
      </w:r>
      <w:r w:rsidRPr="00CF7E50">
        <w:rPr>
          <w:rFonts w:eastAsia="Cambria"/>
          <w:sz w:val="28"/>
          <w:szCs w:val="28"/>
        </w:rPr>
        <w:t>między organam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szkoły</w:t>
      </w:r>
      <w:bookmarkEnd w:id="43"/>
      <w:bookmarkEnd w:id="44"/>
    </w:p>
    <w:p w14:paraId="5566190E" w14:textId="40F31D2D" w:rsidR="00FC0B9D" w:rsidRPr="00CF7E50" w:rsidRDefault="003D1BA4" w:rsidP="00275BDC">
      <w:pPr>
        <w:numPr>
          <w:ilvl w:val="0"/>
          <w:numId w:val="6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Organy szkoły współpracują ze sobą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mają możliwość swobodneg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działania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podejmowania decyzj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ramach swoich kompetencji.</w:t>
      </w:r>
    </w:p>
    <w:p w14:paraId="48DC212D" w14:textId="416C60DC" w:rsidR="00FC0B9D" w:rsidRPr="00CF7E50" w:rsidRDefault="003D1BA4" w:rsidP="00275BDC">
      <w:pPr>
        <w:numPr>
          <w:ilvl w:val="0"/>
          <w:numId w:val="6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Podjęte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dany organ ustalenia (zgodnie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obowiązującym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przepisami) przedstawiane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dyrektorow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szkoły, który informuje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nich zainteresowane strony. Dyrektor dba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bieżącą wymianę informacj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między organam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szkoły.</w:t>
      </w:r>
    </w:p>
    <w:p w14:paraId="3FF19530" w14:textId="506C2075" w:rsidR="00FC0B9D" w:rsidRPr="00493557" w:rsidRDefault="003D1BA4" w:rsidP="00275BDC">
      <w:pPr>
        <w:numPr>
          <w:ilvl w:val="0"/>
          <w:numId w:val="6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493557">
        <w:rPr>
          <w:rFonts w:eastAsia="Times New Roman" w:cstheme="minorHAnsi"/>
          <w:szCs w:val="20"/>
        </w:rPr>
        <w:t>Sytuacje konfliktowe organy szkoły rozwiązują samodzielnie, dążąc d</w:t>
      </w:r>
      <w:r w:rsidR="00B44119">
        <w:rPr>
          <w:rFonts w:eastAsia="Times New Roman" w:cstheme="minorHAnsi"/>
          <w:szCs w:val="20"/>
        </w:rPr>
        <w:t>o </w:t>
      </w:r>
      <w:r w:rsidRPr="00493557">
        <w:rPr>
          <w:rFonts w:eastAsia="Times New Roman" w:cstheme="minorHAnsi"/>
          <w:szCs w:val="20"/>
        </w:rPr>
        <w:t>realneg</w:t>
      </w:r>
      <w:r w:rsidR="00B44119">
        <w:rPr>
          <w:rFonts w:eastAsia="Times New Roman" w:cstheme="minorHAnsi"/>
          <w:szCs w:val="20"/>
        </w:rPr>
        <w:t>o </w:t>
      </w:r>
      <w:r w:rsidRPr="00493557">
        <w:rPr>
          <w:rFonts w:eastAsia="Times New Roman" w:cstheme="minorHAnsi"/>
          <w:szCs w:val="20"/>
        </w:rPr>
        <w:t>poznania stanowiska każdej ze stron ora</w:t>
      </w:r>
      <w:r w:rsidR="00B44119">
        <w:rPr>
          <w:rFonts w:eastAsia="Times New Roman" w:cstheme="minorHAnsi"/>
          <w:szCs w:val="20"/>
        </w:rPr>
        <w:t>z </w:t>
      </w:r>
      <w:r w:rsidRPr="00493557">
        <w:rPr>
          <w:rFonts w:eastAsia="Times New Roman" w:cstheme="minorHAnsi"/>
          <w:szCs w:val="20"/>
        </w:rPr>
        <w:t>rozwiązania korzystneg</w:t>
      </w:r>
      <w:r w:rsidR="00B44119">
        <w:rPr>
          <w:rFonts w:eastAsia="Times New Roman" w:cstheme="minorHAnsi"/>
          <w:szCs w:val="20"/>
        </w:rPr>
        <w:t>o </w:t>
      </w:r>
      <w:r w:rsidRPr="00493557">
        <w:rPr>
          <w:rFonts w:eastAsia="Times New Roman" w:cstheme="minorHAnsi"/>
          <w:szCs w:val="20"/>
        </w:rPr>
        <w:t>dla ogółu społecznośc</w:t>
      </w:r>
      <w:r w:rsidR="00B44119">
        <w:rPr>
          <w:rFonts w:eastAsia="Times New Roman" w:cstheme="minorHAnsi"/>
          <w:szCs w:val="20"/>
        </w:rPr>
        <w:t>i </w:t>
      </w:r>
      <w:r w:rsidRPr="00493557">
        <w:rPr>
          <w:rFonts w:eastAsia="Times New Roman" w:cstheme="minorHAnsi"/>
          <w:szCs w:val="20"/>
        </w:rPr>
        <w:t xml:space="preserve">szkolnej </w:t>
      </w:r>
      <w:r w:rsidR="00F945B1" w:rsidRPr="0049355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493557">
        <w:rPr>
          <w:rFonts w:eastAsia="Times New Roman" w:cstheme="minorHAnsi"/>
          <w:szCs w:val="20"/>
        </w:rPr>
        <w:t>granicach obowiązująceg</w:t>
      </w:r>
      <w:r w:rsidR="00B44119">
        <w:rPr>
          <w:rFonts w:eastAsia="Times New Roman" w:cstheme="minorHAnsi"/>
          <w:szCs w:val="20"/>
        </w:rPr>
        <w:t>o </w:t>
      </w:r>
      <w:r w:rsidRPr="00493557">
        <w:rPr>
          <w:rFonts w:eastAsia="Times New Roman" w:cstheme="minorHAnsi"/>
          <w:szCs w:val="20"/>
        </w:rPr>
        <w:t>prawa. Mediatorem pomiędzy organam</w:t>
      </w:r>
      <w:r w:rsidR="00B44119">
        <w:rPr>
          <w:rFonts w:eastAsia="Times New Roman" w:cstheme="minorHAnsi"/>
          <w:szCs w:val="20"/>
        </w:rPr>
        <w:t>i </w:t>
      </w:r>
      <w:r w:rsidRPr="00493557">
        <w:rPr>
          <w:rFonts w:eastAsia="Times New Roman" w:cstheme="minorHAnsi"/>
          <w:szCs w:val="20"/>
        </w:rPr>
        <w:t>może być or</w:t>
      </w:r>
      <w:r w:rsidR="00856298" w:rsidRPr="00493557">
        <w:rPr>
          <w:rFonts w:eastAsia="Times New Roman" w:cstheme="minorHAnsi"/>
          <w:szCs w:val="20"/>
        </w:rPr>
        <w:t>gan (przedstawiciel organu) nie</w:t>
      </w:r>
      <w:r w:rsidRPr="00493557">
        <w:rPr>
          <w:rFonts w:eastAsia="Times New Roman" w:cstheme="minorHAnsi"/>
          <w:szCs w:val="20"/>
        </w:rPr>
        <w:t xml:space="preserve">uczestniczący </w:t>
      </w:r>
      <w:r w:rsidR="00B44119">
        <w:rPr>
          <w:rFonts w:eastAsia="Times New Roman" w:cstheme="minorHAnsi"/>
          <w:szCs w:val="20"/>
        </w:rPr>
        <w:t>w </w:t>
      </w:r>
      <w:r w:rsidRPr="00493557">
        <w:rPr>
          <w:rFonts w:eastAsia="Times New Roman" w:cstheme="minorHAnsi"/>
          <w:szCs w:val="20"/>
        </w:rPr>
        <w:t>sporze.</w:t>
      </w:r>
    </w:p>
    <w:p w14:paraId="31F5241C" w14:textId="2B7BB4D9" w:rsidR="00FC0B9D" w:rsidRPr="00CF7E50" w:rsidRDefault="00B44119" w:rsidP="00275BDC">
      <w:pPr>
        <w:numPr>
          <w:ilvl w:val="0"/>
          <w:numId w:val="6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przypadku braku możliwośc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załatwienia spra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spornych organy szkoły zgłaszają problem </w:t>
      </w:r>
      <w:r w:rsidR="00EE13D7">
        <w:rPr>
          <w:rFonts w:eastAsia="Times New Roman" w:cstheme="minorHAnsi"/>
          <w:szCs w:val="20"/>
        </w:rPr>
        <w:br/>
      </w:r>
      <w:r w:rsidR="003D1BA4" w:rsidRPr="00CF7E50">
        <w:rPr>
          <w:rFonts w:eastAsia="Times New Roman" w:cstheme="minorHAnsi"/>
          <w:szCs w:val="20"/>
        </w:rPr>
        <w:t>d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dyrektora szkoły, 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ile nie jest stroną 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sporze. Dyrektor rozpatruje sprawę</w:t>
      </w:r>
      <w:r w:rsidR="00C15149" w:rsidRPr="00CF7E50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powiadamia </w:t>
      </w:r>
      <w:r w:rsidR="00F945B1">
        <w:rPr>
          <w:rFonts w:eastAsia="Times New Roman" w:cstheme="minorHAnsi"/>
          <w:szCs w:val="20"/>
        </w:rPr>
        <w:br/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podjętych działaniach zainteresowane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strony.</w:t>
      </w:r>
    </w:p>
    <w:p w14:paraId="24771F90" w14:textId="4FCCBADE" w:rsidR="00FC0B9D" w:rsidRPr="00CF7E50" w:rsidRDefault="003D1BA4" w:rsidP="00275BDC">
      <w:pPr>
        <w:numPr>
          <w:ilvl w:val="0"/>
          <w:numId w:val="6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Jeżel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sporze między organam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uczestniczy dyrektor, 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strony mogą zwrócić się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wnioskiem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rozpatrzenie sporu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organu prowadząceg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lub sprawująceg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nadzór pedagogiczny. Organ prowadzący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organ sprawujący nadzór pedagogiczny rozstrzyga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sprawach dotyczących zakresu ich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kompetencji.</w:t>
      </w:r>
    </w:p>
    <w:p w14:paraId="0902A58B" w14:textId="687B2506" w:rsidR="00FC0B9D" w:rsidRPr="00CF7E50" w:rsidRDefault="003D1BA4" w:rsidP="00275BDC">
      <w:pPr>
        <w:numPr>
          <w:ilvl w:val="0"/>
          <w:numId w:val="6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Zapewnia się bieżącą wymianę informacj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pomiędzy organam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szkoły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podejmowanych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planowanych działaniach lub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decyzjach.</w:t>
      </w:r>
    </w:p>
    <w:p w14:paraId="45956AE3" w14:textId="6EA2CB20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45" w:name="_Toc117534173"/>
      <w:bookmarkStart w:id="46" w:name="_Toc239952415"/>
      <w:r w:rsidRPr="00CF7E50">
        <w:rPr>
          <w:rFonts w:eastAsia="Cambria"/>
          <w:sz w:val="28"/>
          <w:szCs w:val="28"/>
        </w:rPr>
        <w:t>Rozdział VI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Nauczycielskie zespoły problemowo-zadaniowe</w:t>
      </w:r>
      <w:bookmarkEnd w:id="45"/>
      <w:bookmarkEnd w:id="46"/>
    </w:p>
    <w:p w14:paraId="10325272" w14:textId="39D2C153" w:rsidR="00FC0B9D" w:rsidRPr="00CF7E50" w:rsidRDefault="003D1BA4" w:rsidP="00275BDC">
      <w:pPr>
        <w:numPr>
          <w:ilvl w:val="0"/>
          <w:numId w:val="6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Dyrektor szkoły może powołać na czas określony lub nieokreślony zespół,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którym mowa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ustawie praw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oświatowe.</w:t>
      </w:r>
    </w:p>
    <w:p w14:paraId="759199EE" w14:textId="33B5DE5C" w:rsidR="00FC0B9D" w:rsidRPr="00CF7E50" w:rsidRDefault="003D1BA4" w:rsidP="00275BDC">
      <w:pPr>
        <w:numPr>
          <w:ilvl w:val="0"/>
          <w:numId w:val="6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Pracą zespołu kieruje przewodniczący powoływany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dyrektora szkoły na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wniosek teg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zespołu.</w:t>
      </w:r>
    </w:p>
    <w:p w14:paraId="6DCB3A57" w14:textId="37959F9A" w:rsidR="00FC0B9D" w:rsidRPr="00CF7E50" w:rsidRDefault="003D1BA4" w:rsidP="00275BDC">
      <w:pPr>
        <w:numPr>
          <w:ilvl w:val="0"/>
          <w:numId w:val="6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Dyrektor szkoły, na wniosek przewodnicząceg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zespołu, może wyznaczyć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określoneg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zadania lub zadań zespołu innych nauczycieli, specjalistó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pracownikó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szkoły.</w:t>
      </w:r>
    </w:p>
    <w:p w14:paraId="288A179D" w14:textId="1004FE95" w:rsidR="00FC0B9D" w:rsidRPr="00CF7E50" w:rsidRDefault="00B44119" w:rsidP="00275BDC">
      <w:pPr>
        <w:numPr>
          <w:ilvl w:val="0"/>
          <w:numId w:val="6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pracach zespołu mogą brać udział również osoby niebędące pracownikam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tej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szkoły.</w:t>
      </w:r>
    </w:p>
    <w:p w14:paraId="54B8AD30" w14:textId="4FE85763" w:rsidR="00FC0B9D" w:rsidRPr="00CF7E50" w:rsidRDefault="003D1BA4" w:rsidP="00275BDC">
      <w:pPr>
        <w:numPr>
          <w:ilvl w:val="0"/>
          <w:numId w:val="6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>Dyrektor szkoły może zobowiązać powołany zespół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okresoweg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przedstawiania radzie pedagogicznej analizy pracy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wybranym zakresie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wnioskó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dotyczących pracy dydaktycznej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opiekuńczo-wychowawczej.</w:t>
      </w:r>
    </w:p>
    <w:p w14:paraId="4BD8EB65" w14:textId="4404E405" w:rsidR="00FC0B9D" w:rsidRPr="00CF7E50" w:rsidRDefault="003D1BA4" w:rsidP="00275BDC">
      <w:pPr>
        <w:numPr>
          <w:ilvl w:val="0"/>
          <w:numId w:val="69"/>
        </w:numPr>
        <w:tabs>
          <w:tab w:val="left" w:pos="717"/>
        </w:tabs>
        <w:spacing w:after="0" w:line="240" w:lineRule="auto"/>
        <w:ind w:left="709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Każdy powołany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dyrektora zespół określa plan pracy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zadania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danym roku szkolnym. Podsumowanie pracy zespołu odbywa się podczas ostatnieg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>danym roku szkolnym zebrania rady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pedagogicznej.</w:t>
      </w:r>
    </w:p>
    <w:p w14:paraId="5BCB5D2D" w14:textId="2D61884E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47" w:name="_Toc117534174"/>
      <w:bookmarkStart w:id="48" w:name="_Toc239952416"/>
      <w:r w:rsidRPr="00CF7E50">
        <w:rPr>
          <w:rFonts w:eastAsia="Cambria"/>
          <w:sz w:val="28"/>
          <w:szCs w:val="28"/>
        </w:rPr>
        <w:t>Rozdział VII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Organizacja pracy szkoły</w:t>
      </w:r>
      <w:bookmarkEnd w:id="47"/>
      <w:bookmarkEnd w:id="48"/>
    </w:p>
    <w:p w14:paraId="23C27F3C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49" w:name="_Toc117534175"/>
      <w:bookmarkStart w:id="50" w:name="_Toc239952417"/>
      <w:r w:rsidRPr="00CF7E50">
        <w:rPr>
          <w:rFonts w:eastAsia="Cambria"/>
          <w:sz w:val="24"/>
          <w:szCs w:val="24"/>
        </w:rPr>
        <w:t>§ 1. Baza szkoły</w:t>
      </w:r>
      <w:bookmarkEnd w:id="49"/>
      <w:bookmarkEnd w:id="50"/>
    </w:p>
    <w:p w14:paraId="7797EC3F" w14:textId="7CE385C6" w:rsidR="00FC0B9D" w:rsidRPr="00CF7E50" w:rsidRDefault="003D1BA4" w:rsidP="00552102">
      <w:pPr>
        <w:spacing w:after="0" w:line="240" w:lineRule="auto"/>
        <w:ind w:left="342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Dla 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celó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statutowych szkoła posiada następującą bazę:</w:t>
      </w:r>
    </w:p>
    <w:p w14:paraId="1A4F29B8" w14:textId="142B5561" w:rsidR="00FC0B9D" w:rsidRDefault="00856298">
      <w:pPr>
        <w:numPr>
          <w:ilvl w:val="0"/>
          <w:numId w:val="16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B</w:t>
      </w:r>
      <w:r w:rsidR="003D1BA4" w:rsidRPr="00CF7E50">
        <w:rPr>
          <w:rFonts w:eastAsia="Times New Roman" w:cstheme="minorHAnsi"/>
          <w:szCs w:val="20"/>
        </w:rPr>
        <w:t>udynk</w:t>
      </w:r>
      <w:r w:rsidR="00B44119">
        <w:rPr>
          <w:rFonts w:eastAsia="Times New Roman" w:cstheme="minorHAnsi"/>
          <w:szCs w:val="20"/>
        </w:rPr>
        <w:t>i z </w:t>
      </w:r>
      <w:r w:rsidR="003D1BA4" w:rsidRPr="00CF7E50">
        <w:rPr>
          <w:rFonts w:eastAsia="Times New Roman" w:cstheme="minorHAnsi"/>
          <w:szCs w:val="20"/>
        </w:rPr>
        <w:t>salam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prowadzenia zajęć</w:t>
      </w:r>
      <w:r w:rsidR="00C15149" w:rsidRPr="00CF7E50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dydaktycznych,</w:t>
      </w:r>
      <w:r w:rsidR="00284BEC">
        <w:rPr>
          <w:rFonts w:eastAsia="Times New Roman" w:cstheme="minorHAnsi"/>
          <w:szCs w:val="20"/>
        </w:rPr>
        <w:t xml:space="preserve"> </w:t>
      </w:r>
    </w:p>
    <w:p w14:paraId="40394880" w14:textId="26E58DDB" w:rsidR="00284BEC" w:rsidRPr="00CF7E50" w:rsidRDefault="00284BEC">
      <w:pPr>
        <w:numPr>
          <w:ilvl w:val="0"/>
          <w:numId w:val="16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Izbę Pamięc</w:t>
      </w:r>
      <w:r w:rsidR="00B44119">
        <w:rPr>
          <w:rFonts w:eastAsia="Times New Roman" w:cstheme="minorHAnsi"/>
          <w:szCs w:val="20"/>
        </w:rPr>
        <w:t>i </w:t>
      </w:r>
      <w:r w:rsidR="0070035C">
        <w:rPr>
          <w:rFonts w:eastAsia="Times New Roman" w:cstheme="minorHAnsi"/>
          <w:szCs w:val="20"/>
        </w:rPr>
        <w:t>(</w:t>
      </w:r>
      <w:r w:rsidR="00B44119">
        <w:rPr>
          <w:rFonts w:eastAsia="Times New Roman" w:cstheme="minorHAnsi"/>
          <w:szCs w:val="20"/>
        </w:rPr>
        <w:t>w </w:t>
      </w:r>
      <w:r>
        <w:rPr>
          <w:rFonts w:eastAsia="Times New Roman" w:cstheme="minorHAnsi"/>
          <w:szCs w:val="20"/>
        </w:rPr>
        <w:t xml:space="preserve">budynku </w:t>
      </w:r>
      <w:r w:rsidR="00B44119">
        <w:rPr>
          <w:rFonts w:eastAsia="Times New Roman" w:cstheme="minorHAnsi"/>
          <w:szCs w:val="20"/>
        </w:rPr>
        <w:t>w </w:t>
      </w:r>
      <w:r>
        <w:rPr>
          <w:rFonts w:eastAsia="Times New Roman" w:cstheme="minorHAnsi"/>
          <w:szCs w:val="20"/>
        </w:rPr>
        <w:t>Prusach</w:t>
      </w:r>
      <w:r w:rsidR="0070035C">
        <w:rPr>
          <w:rFonts w:eastAsia="Times New Roman" w:cstheme="minorHAnsi"/>
          <w:szCs w:val="20"/>
        </w:rPr>
        <w:t>)</w:t>
      </w:r>
      <w:r>
        <w:rPr>
          <w:rFonts w:eastAsia="Times New Roman" w:cstheme="minorHAnsi"/>
          <w:szCs w:val="20"/>
        </w:rPr>
        <w:t xml:space="preserve"> wspomagającą realizację zadań związanych </w:t>
      </w:r>
      <w:r w:rsidR="00B44119">
        <w:rPr>
          <w:rFonts w:eastAsia="Times New Roman" w:cstheme="minorHAnsi"/>
          <w:szCs w:val="20"/>
        </w:rPr>
        <w:t>z </w:t>
      </w:r>
      <w:r>
        <w:rPr>
          <w:rFonts w:eastAsia="Times New Roman" w:cstheme="minorHAnsi"/>
          <w:szCs w:val="20"/>
        </w:rPr>
        <w:t>wychowaniem patriotycznym ora</w:t>
      </w:r>
      <w:r w:rsidR="00B44119">
        <w:rPr>
          <w:rFonts w:eastAsia="Times New Roman" w:cstheme="minorHAnsi"/>
          <w:szCs w:val="20"/>
        </w:rPr>
        <w:t>z </w:t>
      </w:r>
      <w:r>
        <w:rPr>
          <w:rFonts w:eastAsia="Times New Roman" w:cstheme="minorHAnsi"/>
          <w:szCs w:val="20"/>
        </w:rPr>
        <w:t xml:space="preserve">dbałością </w:t>
      </w:r>
      <w:r w:rsidR="00B44119">
        <w:rPr>
          <w:rFonts w:eastAsia="Times New Roman" w:cstheme="minorHAnsi"/>
          <w:szCs w:val="20"/>
        </w:rPr>
        <w:t>o </w:t>
      </w:r>
      <w:r>
        <w:rPr>
          <w:rFonts w:eastAsia="Times New Roman" w:cstheme="minorHAnsi"/>
          <w:szCs w:val="20"/>
        </w:rPr>
        <w:t>dziedzictw</w:t>
      </w:r>
      <w:r w:rsidR="00B44119">
        <w:rPr>
          <w:rFonts w:eastAsia="Times New Roman" w:cstheme="minorHAnsi"/>
          <w:szCs w:val="20"/>
        </w:rPr>
        <w:t>o </w:t>
      </w:r>
      <w:r>
        <w:rPr>
          <w:rFonts w:eastAsia="Times New Roman" w:cstheme="minorHAnsi"/>
          <w:szCs w:val="20"/>
        </w:rPr>
        <w:t>historyczne (</w:t>
      </w:r>
      <w:r w:rsidR="00B44119">
        <w:rPr>
          <w:rFonts w:eastAsia="Times New Roman" w:cstheme="minorHAnsi"/>
          <w:szCs w:val="20"/>
        </w:rPr>
        <w:t>w </w:t>
      </w:r>
      <w:r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>
        <w:rPr>
          <w:rFonts w:eastAsia="Times New Roman" w:cstheme="minorHAnsi"/>
          <w:szCs w:val="20"/>
        </w:rPr>
        <w:t xml:space="preserve">związane </w:t>
      </w:r>
      <w:r w:rsidR="00B44119">
        <w:rPr>
          <w:rFonts w:eastAsia="Times New Roman" w:cstheme="minorHAnsi"/>
          <w:szCs w:val="20"/>
        </w:rPr>
        <w:t>z </w:t>
      </w:r>
      <w:r>
        <w:rPr>
          <w:rFonts w:eastAsia="Times New Roman" w:cstheme="minorHAnsi"/>
          <w:szCs w:val="20"/>
        </w:rPr>
        <w:t>patronem szkoły)</w:t>
      </w:r>
    </w:p>
    <w:p w14:paraId="6A0042FF" w14:textId="703DC6D2" w:rsidR="00FC0B9D" w:rsidRPr="00CF7E50" w:rsidRDefault="003D1BA4">
      <w:pPr>
        <w:numPr>
          <w:ilvl w:val="0"/>
          <w:numId w:val="16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dwie bibliotek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szkolne wra</w:t>
      </w:r>
      <w:r w:rsidR="00B44119">
        <w:rPr>
          <w:rFonts w:eastAsia="Times New Roman" w:cstheme="minorHAnsi"/>
          <w:szCs w:val="20"/>
        </w:rPr>
        <w:t>z z </w:t>
      </w:r>
      <w:r w:rsidRPr="00CF7E50">
        <w:rPr>
          <w:rFonts w:eastAsia="Times New Roman" w:cstheme="minorHAnsi"/>
          <w:szCs w:val="20"/>
        </w:rPr>
        <w:t>czytelniam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(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budynku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 ora</w:t>
      </w:r>
      <w:r w:rsidR="00B44119">
        <w:rPr>
          <w:rFonts w:eastAsia="Times New Roman" w:cstheme="minorHAnsi"/>
          <w:szCs w:val="20"/>
        </w:rPr>
        <w:t>z w </w:t>
      </w:r>
      <w:r w:rsidRPr="00CF7E50">
        <w:rPr>
          <w:rFonts w:eastAsia="Times New Roman" w:cstheme="minorHAnsi"/>
          <w:szCs w:val="20"/>
        </w:rPr>
        <w:t xml:space="preserve">budynku </w:t>
      </w:r>
      <w:r w:rsidR="00B44119">
        <w:rPr>
          <w:rFonts w:eastAsia="Times New Roman" w:cstheme="minorHAnsi"/>
          <w:szCs w:val="20"/>
        </w:rPr>
        <w:t>w </w:t>
      </w:r>
      <w:r w:rsidR="00856298">
        <w:rPr>
          <w:rFonts w:eastAsia="Times New Roman" w:cstheme="minorHAnsi"/>
          <w:szCs w:val="20"/>
        </w:rPr>
        <w:t>Księginicach Wielkich),</w:t>
      </w:r>
    </w:p>
    <w:p w14:paraId="27171199" w14:textId="345A463C" w:rsidR="00FC0B9D" w:rsidRPr="00CF7E50" w:rsidRDefault="003D1BA4">
      <w:pPr>
        <w:numPr>
          <w:ilvl w:val="0"/>
          <w:numId w:val="16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dwie pracownie komputerowe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internetowe centrum multimedialne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zainstalowanym oprogramowaniem zabezpieczającym przed dostępem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treści, które mogą stanowić zagrożenie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ich prawidłoweg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rozwoju psychiczneg</w:t>
      </w:r>
      <w:r w:rsidR="00B44119">
        <w:rPr>
          <w:rFonts w:eastAsia="Times New Roman" w:cstheme="minorHAnsi"/>
          <w:szCs w:val="20"/>
        </w:rPr>
        <w:t>o </w:t>
      </w:r>
      <w:r w:rsidR="00F945B1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(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budynku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 ora</w:t>
      </w:r>
      <w:r w:rsidR="00B44119">
        <w:rPr>
          <w:rFonts w:eastAsia="Times New Roman" w:cstheme="minorHAnsi"/>
          <w:szCs w:val="20"/>
        </w:rPr>
        <w:t>z w </w:t>
      </w:r>
      <w:r w:rsidRPr="00CF7E50">
        <w:rPr>
          <w:rFonts w:eastAsia="Times New Roman" w:cstheme="minorHAnsi"/>
          <w:szCs w:val="20"/>
        </w:rPr>
        <w:t xml:space="preserve">budynku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Księginicach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856298">
        <w:rPr>
          <w:rFonts w:eastAsia="Times New Roman" w:cstheme="minorHAnsi"/>
          <w:szCs w:val="20"/>
        </w:rPr>
        <w:t>Wielkich),</w:t>
      </w:r>
    </w:p>
    <w:p w14:paraId="3B0ACFB5" w14:textId="4D93CA4B" w:rsidR="00FC0B9D" w:rsidRPr="00CF7E50" w:rsidRDefault="003D1BA4">
      <w:pPr>
        <w:numPr>
          <w:ilvl w:val="0"/>
          <w:numId w:val="16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pracownie przyrodnicze,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856298">
        <w:rPr>
          <w:rFonts w:eastAsia="Times New Roman" w:cstheme="minorHAnsi"/>
          <w:szCs w:val="20"/>
        </w:rPr>
        <w:t>matematyczno-cyfrowe,</w:t>
      </w:r>
    </w:p>
    <w:p w14:paraId="28CF2447" w14:textId="1F80FB30" w:rsidR="00FC0B9D" w:rsidRPr="00CF7E50" w:rsidRDefault="003D1BA4">
      <w:pPr>
        <w:numPr>
          <w:ilvl w:val="0"/>
          <w:numId w:val="16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dwie sale gimnastyczne (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budynku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 ora</w:t>
      </w:r>
      <w:r w:rsidR="00B44119">
        <w:rPr>
          <w:rFonts w:eastAsia="Times New Roman" w:cstheme="minorHAnsi"/>
          <w:szCs w:val="20"/>
        </w:rPr>
        <w:t>z w </w:t>
      </w:r>
      <w:r w:rsidRPr="00CF7E50">
        <w:rPr>
          <w:rFonts w:eastAsia="Times New Roman" w:cstheme="minorHAnsi"/>
          <w:szCs w:val="20"/>
        </w:rPr>
        <w:t xml:space="preserve">budynku </w:t>
      </w:r>
      <w:r w:rsidR="00B44119">
        <w:rPr>
          <w:rFonts w:eastAsia="Times New Roman" w:cstheme="minorHAnsi"/>
          <w:szCs w:val="20"/>
        </w:rPr>
        <w:t>w </w:t>
      </w:r>
      <w:r w:rsidR="00856298">
        <w:rPr>
          <w:rFonts w:eastAsia="Times New Roman" w:cstheme="minorHAnsi"/>
          <w:szCs w:val="20"/>
        </w:rPr>
        <w:t>Księginicach Wielkich),</w:t>
      </w:r>
    </w:p>
    <w:p w14:paraId="2DAF833F" w14:textId="2546E7D1" w:rsidR="00FC0B9D" w:rsidRPr="00CF7E50" w:rsidRDefault="003D1BA4">
      <w:pPr>
        <w:numPr>
          <w:ilvl w:val="0"/>
          <w:numId w:val="16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świetlice szkolne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budynku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Prusach ora</w:t>
      </w:r>
      <w:r w:rsidR="00B44119">
        <w:rPr>
          <w:rFonts w:eastAsia="Times New Roman" w:cstheme="minorHAnsi"/>
          <w:szCs w:val="20"/>
        </w:rPr>
        <w:t>z w </w:t>
      </w:r>
      <w:r w:rsidRPr="00CF7E50">
        <w:rPr>
          <w:rFonts w:eastAsia="Times New Roman" w:cstheme="minorHAnsi"/>
          <w:szCs w:val="20"/>
        </w:rPr>
        <w:t xml:space="preserve">budynku </w:t>
      </w:r>
      <w:r w:rsidR="00B44119">
        <w:rPr>
          <w:rFonts w:eastAsia="Times New Roman" w:cstheme="minorHAnsi"/>
          <w:szCs w:val="20"/>
        </w:rPr>
        <w:t>w </w:t>
      </w:r>
      <w:r w:rsidR="00856298">
        <w:rPr>
          <w:rFonts w:eastAsia="Times New Roman" w:cstheme="minorHAnsi"/>
          <w:szCs w:val="20"/>
        </w:rPr>
        <w:t>Księginicach Wielkich,</w:t>
      </w:r>
    </w:p>
    <w:p w14:paraId="414ADE5B" w14:textId="29D9296A" w:rsidR="00FC0B9D" w:rsidRPr="00CF7E50" w:rsidRDefault="003D1BA4">
      <w:pPr>
        <w:numPr>
          <w:ilvl w:val="0"/>
          <w:numId w:val="16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pomieszczeni</w:t>
      </w:r>
      <w:r w:rsidR="00B44119">
        <w:rPr>
          <w:rFonts w:eastAsia="Times New Roman" w:cstheme="minorHAnsi"/>
          <w:szCs w:val="20"/>
        </w:rPr>
        <w:t>a </w:t>
      </w:r>
      <w:r w:rsidR="00856298">
        <w:rPr>
          <w:rFonts w:eastAsia="Times New Roman" w:cstheme="minorHAnsi"/>
          <w:szCs w:val="20"/>
        </w:rPr>
        <w:t>administracyjno- gospodarcze,</w:t>
      </w:r>
    </w:p>
    <w:p w14:paraId="7041140F" w14:textId="1CC38A32" w:rsidR="00FC0B9D" w:rsidRPr="00CF7E50" w:rsidRDefault="00856298">
      <w:pPr>
        <w:numPr>
          <w:ilvl w:val="0"/>
          <w:numId w:val="16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archiwum,</w:t>
      </w:r>
    </w:p>
    <w:p w14:paraId="0BAB7CD6" w14:textId="2926000E" w:rsidR="00FC0B9D" w:rsidRPr="00CF7E50" w:rsidRDefault="003D1BA4">
      <w:pPr>
        <w:numPr>
          <w:ilvl w:val="0"/>
          <w:numId w:val="16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pomoce dydaktyczne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wyposażenie niezbędne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podstawy programowej.</w:t>
      </w:r>
    </w:p>
    <w:p w14:paraId="694291F1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51" w:name="_Toc117534176"/>
      <w:bookmarkStart w:id="52" w:name="_Toc239952418"/>
      <w:r w:rsidRPr="00CF7E50">
        <w:rPr>
          <w:rFonts w:eastAsia="Cambria"/>
          <w:sz w:val="24"/>
          <w:szCs w:val="24"/>
        </w:rPr>
        <w:t>§ 2. Biblioteka</w:t>
      </w:r>
      <w:bookmarkEnd w:id="51"/>
      <w:bookmarkEnd w:id="52"/>
    </w:p>
    <w:p w14:paraId="39E5C369" w14:textId="67A74CDB" w:rsidR="00FC0B9D" w:rsidRPr="00CF7E50" w:rsidRDefault="003D1BA4" w:rsidP="00275BDC">
      <w:pPr>
        <w:numPr>
          <w:ilvl w:val="0"/>
          <w:numId w:val="7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Bibliotek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jest pracownią szkolną, służącą 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potrzeb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zainteresowań uczniów, zadań dydaktyczno-wychowawczych szkoły, doskonaleniu warsztatu pracy nauczyciela, popularyzowaniu wiedzy pedagogicznej wśród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w </w:t>
      </w:r>
      <w:r w:rsidRPr="00CF7E50">
        <w:rPr>
          <w:rFonts w:eastAsia="Times New Roman" w:cstheme="minorHAnsi"/>
          <w:szCs w:val="20"/>
        </w:rPr>
        <w:t>miarę 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wiedzy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regionie.</w:t>
      </w:r>
    </w:p>
    <w:p w14:paraId="3E866C76" w14:textId="2496F94E" w:rsidR="00FC0B9D" w:rsidRPr="00CF7E50" w:rsidRDefault="00B44119" w:rsidP="00275BDC">
      <w:pPr>
        <w:numPr>
          <w:ilvl w:val="0"/>
          <w:numId w:val="7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bibliotek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mogą korzystać uczniowie, nauczyciele 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inn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pracownicy szkoły, rodzice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lub inne osoby z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zgodą dyrektor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szkoły.</w:t>
      </w:r>
    </w:p>
    <w:p w14:paraId="45FBB220" w14:textId="17DF1C75" w:rsidR="00FC0B9D" w:rsidRPr="00CF7E50" w:rsidRDefault="003D1BA4" w:rsidP="00275BDC">
      <w:pPr>
        <w:numPr>
          <w:ilvl w:val="0"/>
          <w:numId w:val="7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Praw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czytelnik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zasady korzystani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bibliotek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szkolnej określ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regulamin bibliotek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ustalony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szkoły.</w:t>
      </w:r>
    </w:p>
    <w:p w14:paraId="63ED457F" w14:textId="341F8053" w:rsidR="00FC0B9D" w:rsidRPr="00CF7E50" w:rsidRDefault="003D1BA4" w:rsidP="00275BDC">
      <w:pPr>
        <w:numPr>
          <w:ilvl w:val="0"/>
          <w:numId w:val="7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Pomieszczenie bibliotek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szkolnej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umożliwia:</w:t>
      </w:r>
    </w:p>
    <w:p w14:paraId="20900B1B" w14:textId="628AE5E9" w:rsidR="00FC0B9D" w:rsidRPr="00CF7E50" w:rsidRDefault="00856298">
      <w:pPr>
        <w:numPr>
          <w:ilvl w:val="0"/>
          <w:numId w:val="17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G</w:t>
      </w:r>
      <w:r w:rsidR="003D1BA4" w:rsidRPr="00CF7E50">
        <w:rPr>
          <w:rFonts w:eastAsia="Times New Roman" w:cstheme="minorHAnsi"/>
          <w:szCs w:val="20"/>
        </w:rPr>
        <w:t xml:space="preserve">romadzenie, opracowywanie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konserwację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zbiorów,</w:t>
      </w:r>
    </w:p>
    <w:p w14:paraId="5106C8D9" w14:textId="4BFC9787" w:rsidR="00FC0B9D" w:rsidRPr="00CF7E50" w:rsidRDefault="003D1BA4">
      <w:pPr>
        <w:numPr>
          <w:ilvl w:val="0"/>
          <w:numId w:val="17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korzystanie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księgozbioru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miejscu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kąciku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czytelniczym,</w:t>
      </w:r>
    </w:p>
    <w:p w14:paraId="0C5415F6" w14:textId="5D1E539F" w:rsidR="00FC0B9D" w:rsidRPr="00CF7E50" w:rsidRDefault="003D1BA4">
      <w:pPr>
        <w:numPr>
          <w:ilvl w:val="0"/>
          <w:numId w:val="17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korzystanie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internetoweg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centrum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multimedialnego,</w:t>
      </w:r>
    </w:p>
    <w:p w14:paraId="10DB2BC7" w14:textId="31DCDC86" w:rsidR="00FC0B9D" w:rsidRPr="00CF7E50" w:rsidRDefault="003D1BA4">
      <w:pPr>
        <w:numPr>
          <w:ilvl w:val="0"/>
          <w:numId w:val="17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wypożyczanie zbioró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bibliotekę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zachowaniem wolneg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dostępu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półek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książkam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(z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wyjątkiem zbioró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encyklopedycznych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słowników).</w:t>
      </w:r>
    </w:p>
    <w:p w14:paraId="432B279E" w14:textId="44A03472" w:rsidR="00FC0B9D" w:rsidRPr="00CF7E50" w:rsidRDefault="003D1BA4" w:rsidP="00275BDC">
      <w:pPr>
        <w:numPr>
          <w:ilvl w:val="0"/>
          <w:numId w:val="7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Godziny pracy bibliotek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umożliwiają dostęp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jej zbioró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podczas zajęć lekcyjnych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ich zakończeniu.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one zatwierdzane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szkoły.</w:t>
      </w:r>
    </w:p>
    <w:p w14:paraId="699BA652" w14:textId="09B4E29B" w:rsidR="00FC0B9D" w:rsidRPr="00CF7E50" w:rsidRDefault="003D1BA4" w:rsidP="00275BDC">
      <w:pPr>
        <w:numPr>
          <w:ilvl w:val="0"/>
          <w:numId w:val="7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Bibliotek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prowadz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zajęci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przysposobieni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czytelnicz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– medialneg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wymiarze rocznym 2 godzin dydaktycznych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każdej klasy.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przysposobieni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czytelniczo-medialneg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powinny odbyć się,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miarę możliwośc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pierwszych trzech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miesiącach roku szkolnego.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te prowadzone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 xml:space="preserve">we współpracy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wychowawcam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nauczycielam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poszczególnych klas (tzn. pierwsz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godzin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 xml:space="preserve">czasie zajęć wychowawczych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drug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 xml:space="preserve">czasie innych zajęć edukacyjnych). </w:t>
      </w:r>
      <w:r w:rsidRPr="00CF7E50">
        <w:rPr>
          <w:rFonts w:eastAsia="Times New Roman" w:cstheme="minorHAnsi"/>
          <w:szCs w:val="20"/>
        </w:rPr>
        <w:lastRenderedPageBreak/>
        <w:t>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te nauczyciel – bibliotekar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prowadz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ramach swojeg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czasu pracy. Nauczyciel bibliotekar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rejestruje wszystkie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przysposobieni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czytelniczo- medialneg</w:t>
      </w:r>
      <w:r w:rsidR="00B44119">
        <w:rPr>
          <w:rFonts w:eastAsia="Times New Roman" w:cstheme="minorHAnsi"/>
          <w:szCs w:val="20"/>
        </w:rPr>
        <w:t>o i </w:t>
      </w:r>
      <w:r w:rsidRPr="00CF7E50">
        <w:rPr>
          <w:rFonts w:eastAsia="Times New Roman" w:cstheme="minorHAnsi"/>
          <w:szCs w:val="20"/>
        </w:rPr>
        <w:t>dostosowuje ich treść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percepcj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w </w:t>
      </w:r>
      <w:r w:rsidRPr="00CF7E50">
        <w:rPr>
          <w:rFonts w:eastAsia="Times New Roman" w:cstheme="minorHAnsi"/>
          <w:szCs w:val="20"/>
        </w:rPr>
        <w:t>poszczególnych klasach.</w:t>
      </w:r>
    </w:p>
    <w:p w14:paraId="13489466" w14:textId="132608A1" w:rsidR="00FC0B9D" w:rsidRPr="00CF7E50" w:rsidRDefault="003D1BA4" w:rsidP="00275BDC">
      <w:pPr>
        <w:numPr>
          <w:ilvl w:val="0"/>
          <w:numId w:val="7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Bibliotek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pracuje wg roczneg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planu działalnośc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uwzględniając stosowne założeni</w:t>
      </w:r>
      <w:r w:rsidR="00B44119">
        <w:rPr>
          <w:rFonts w:eastAsia="Times New Roman" w:cstheme="minorHAnsi"/>
          <w:szCs w:val="20"/>
        </w:rPr>
        <w:t>a 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planu pracy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szkoły.</w:t>
      </w:r>
    </w:p>
    <w:p w14:paraId="6271C327" w14:textId="560C3318" w:rsidR="00FC0B9D" w:rsidRPr="00CF7E50" w:rsidRDefault="003D1BA4" w:rsidP="00275BDC">
      <w:pPr>
        <w:numPr>
          <w:ilvl w:val="0"/>
          <w:numId w:val="7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Nauczyciel – bibliotekar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jest odpowiedzialny materialnie 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całość zbioró</w:t>
      </w:r>
      <w:r w:rsidR="00B44119">
        <w:rPr>
          <w:rFonts w:eastAsia="Times New Roman" w:cstheme="minorHAnsi"/>
          <w:szCs w:val="20"/>
        </w:rPr>
        <w:t>w a </w:t>
      </w:r>
      <w:r w:rsidRPr="00CF7E50">
        <w:rPr>
          <w:rFonts w:eastAsia="Times New Roman" w:cstheme="minorHAnsi"/>
          <w:szCs w:val="20"/>
        </w:rPr>
        <w:t>ponadto:</w:t>
      </w:r>
    </w:p>
    <w:p w14:paraId="41588E8D" w14:textId="1C63BCA9" w:rsidR="00FC0B9D" w:rsidRPr="00CF7E50" w:rsidRDefault="00FE2284">
      <w:pPr>
        <w:numPr>
          <w:ilvl w:val="0"/>
          <w:numId w:val="17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D</w:t>
      </w:r>
      <w:r w:rsidR="003D1BA4" w:rsidRPr="00CF7E50">
        <w:rPr>
          <w:rFonts w:eastAsia="Times New Roman" w:cstheme="minorHAnsi"/>
          <w:szCs w:val="20"/>
        </w:rPr>
        <w:t>okonuje zakupu nowych pozycj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książkowych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miarę potrzeb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posiadanych prze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szkołę środków,</w:t>
      </w:r>
    </w:p>
    <w:p w14:paraId="7D6199D3" w14:textId="017BDB05" w:rsidR="00FC0B9D" w:rsidRPr="00CF7E50" w:rsidRDefault="003D1BA4">
      <w:pPr>
        <w:numPr>
          <w:ilvl w:val="0"/>
          <w:numId w:val="17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dokonuje opracowani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księgozbioru,</w:t>
      </w:r>
    </w:p>
    <w:p w14:paraId="2457355B" w14:textId="50A8FC65" w:rsidR="00FC0B9D" w:rsidRPr="00CF7E50" w:rsidRDefault="003D1BA4">
      <w:pPr>
        <w:numPr>
          <w:ilvl w:val="0"/>
          <w:numId w:val="17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bierze udział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kontrol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stanu zbiorów(scontrum),</w:t>
      </w:r>
    </w:p>
    <w:p w14:paraId="40A6A7B8" w14:textId="7C5AFE20" w:rsidR="00FC0B9D" w:rsidRPr="00CF7E50" w:rsidRDefault="003D1BA4">
      <w:pPr>
        <w:numPr>
          <w:ilvl w:val="0"/>
          <w:numId w:val="17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przedstawi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radzie pedagogicznej sprawozdanie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pracy bibliotek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stanu czytelnictw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uczniów.</w:t>
      </w:r>
    </w:p>
    <w:p w14:paraId="547D1882" w14:textId="0221D5FF" w:rsidR="00FC0B9D" w:rsidRPr="00CF7E50" w:rsidRDefault="003D1BA4" w:rsidP="00275BDC">
      <w:pPr>
        <w:numPr>
          <w:ilvl w:val="0"/>
          <w:numId w:val="7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Kontrol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stanu zbioró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(scontrum) odbyw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się </w:t>
      </w:r>
      <w:r w:rsidR="00B44119">
        <w:rPr>
          <w:rFonts w:eastAsia="Times New Roman" w:cstheme="minorHAnsi"/>
          <w:szCs w:val="20"/>
        </w:rPr>
        <w:t>co </w:t>
      </w:r>
      <w:r w:rsidRPr="00CF7E50">
        <w:rPr>
          <w:rFonts w:eastAsia="Times New Roman" w:cstheme="minorHAnsi"/>
          <w:szCs w:val="20"/>
        </w:rPr>
        <w:t>najmniej 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5 lat. Następuje on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również przy zmianie nauczyciel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– bibliotekarz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lub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razie wypadku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losowego.</w:t>
      </w:r>
    </w:p>
    <w:p w14:paraId="5E2204D2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53" w:name="_Toc117534177"/>
      <w:bookmarkStart w:id="54" w:name="_Toc239952419"/>
      <w:r w:rsidRPr="00CF7E50">
        <w:rPr>
          <w:rFonts w:eastAsia="Cambria"/>
          <w:sz w:val="24"/>
          <w:szCs w:val="24"/>
        </w:rPr>
        <w:t>§ 3. Świetlica</w:t>
      </w:r>
      <w:bookmarkEnd w:id="53"/>
      <w:bookmarkEnd w:id="54"/>
    </w:p>
    <w:p w14:paraId="5A1FE512" w14:textId="0104C671" w:rsidR="00FC0B9D" w:rsidRPr="00CF7E50" w:rsidRDefault="003D1BA4" w:rsidP="00275BDC">
      <w:pPr>
        <w:numPr>
          <w:ilvl w:val="0"/>
          <w:numId w:val="7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Świetlic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jest pozalekcyjną formą wychowawcz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– opiekuńczej działalnośc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szkoły.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świetlicowe uwzględniają potrzeby edukacyjne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rozwojowe dziec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 xml:space="preserve">młodzieży,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także ich 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psychofizyczne,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nauczyciel 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świetlicy prowadz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rozwijające zainteresowani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uczniów,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zapewniające prawidłowy rozwój fizyczny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odrabianie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lekcji.</w:t>
      </w:r>
    </w:p>
    <w:p w14:paraId="14A3DC40" w14:textId="79BA225F" w:rsidR="00FC0B9D" w:rsidRPr="00CF7E50" w:rsidRDefault="003D1BA4" w:rsidP="00275BDC">
      <w:pPr>
        <w:numPr>
          <w:ilvl w:val="0"/>
          <w:numId w:val="7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Świetlic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zorganizowan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jest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pomieszczeniu odpowiedni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wyposażonym, stosownie </w:t>
      </w:r>
      <w:r w:rsidR="00F945B1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lokalowych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finansowych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szkoły.</w:t>
      </w:r>
    </w:p>
    <w:p w14:paraId="6D454EA0" w14:textId="02C14358" w:rsidR="00FC0B9D" w:rsidRPr="00CF7E50" w:rsidRDefault="003D1BA4" w:rsidP="00275BDC">
      <w:pPr>
        <w:numPr>
          <w:ilvl w:val="0"/>
          <w:numId w:val="7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Świetlic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prowadz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zajęci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grupach wychowawczych. Liczb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przebywających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grupie nie może przekraczać</w:t>
      </w:r>
      <w:r w:rsidR="00FE2284" w:rsidRPr="00493557">
        <w:rPr>
          <w:rFonts w:eastAsia="Times New Roman" w:cstheme="minorHAnsi"/>
          <w:szCs w:val="20"/>
        </w:rPr>
        <w:t xml:space="preserve"> </w:t>
      </w:r>
      <w:r w:rsidRPr="00493557">
        <w:rPr>
          <w:rFonts w:eastAsia="Times New Roman" w:cstheme="minorHAnsi"/>
          <w:szCs w:val="20"/>
        </w:rPr>
        <w:t>25.</w:t>
      </w:r>
    </w:p>
    <w:p w14:paraId="16E645FD" w14:textId="11FBD107" w:rsidR="00FC0B9D" w:rsidRPr="00CF7E50" w:rsidRDefault="003D1BA4" w:rsidP="00275BDC">
      <w:pPr>
        <w:numPr>
          <w:ilvl w:val="0"/>
          <w:numId w:val="7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korzystających ze świetlicy szkolnej obowiązuje przestrzeganie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regulaminu świetlicy.</w:t>
      </w:r>
    </w:p>
    <w:p w14:paraId="1B17CA1D" w14:textId="7C7E6B48" w:rsidR="00FC0B9D" w:rsidRPr="00CF7E50" w:rsidRDefault="003D1BA4" w:rsidP="00275BDC">
      <w:pPr>
        <w:numPr>
          <w:ilvl w:val="0"/>
          <w:numId w:val="71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świetlicy prowadz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dokumentację swej pracy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formie dziennik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zajęć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ponadto:</w:t>
      </w:r>
    </w:p>
    <w:p w14:paraId="7AB16DC8" w14:textId="5AE0600D" w:rsidR="00FC0B9D" w:rsidRPr="00CF7E50" w:rsidRDefault="00FE2284">
      <w:pPr>
        <w:numPr>
          <w:ilvl w:val="0"/>
          <w:numId w:val="18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3D1BA4" w:rsidRPr="00CF7E50">
        <w:rPr>
          <w:rFonts w:eastAsia="Times New Roman" w:cstheme="minorHAnsi"/>
          <w:szCs w:val="20"/>
        </w:rPr>
        <w:t xml:space="preserve">ykazuje troskę 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należyty stan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stałe wzbogacanie wyposażeni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świetlicy,</w:t>
      </w:r>
    </w:p>
    <w:p w14:paraId="03CD9B27" w14:textId="77777777" w:rsidR="00FC0B9D" w:rsidRPr="00CF7E50" w:rsidRDefault="003D1BA4">
      <w:pPr>
        <w:numPr>
          <w:ilvl w:val="0"/>
          <w:numId w:val="18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opracowuje plan swojej pracy.</w:t>
      </w:r>
    </w:p>
    <w:p w14:paraId="202DA8EC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55" w:name="_Toc117534178"/>
      <w:bookmarkStart w:id="56" w:name="_Toc239952420"/>
      <w:r w:rsidRPr="00CF7E50">
        <w:rPr>
          <w:rFonts w:eastAsia="Cambria"/>
          <w:sz w:val="24"/>
          <w:szCs w:val="24"/>
        </w:rPr>
        <w:t>§ 4. Rok szkolny</w:t>
      </w:r>
      <w:bookmarkEnd w:id="55"/>
      <w:bookmarkEnd w:id="56"/>
    </w:p>
    <w:p w14:paraId="12B637F0" w14:textId="2F3D94A6" w:rsidR="00FC0B9D" w:rsidRPr="00CF7E50" w:rsidRDefault="003D1BA4" w:rsidP="00275BDC">
      <w:pPr>
        <w:numPr>
          <w:ilvl w:val="0"/>
          <w:numId w:val="72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Rok szkolny rozpoczyn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się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dniem 1 wrześni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każdeg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roku,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kończy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dniem </w:t>
      </w:r>
      <w:r w:rsidR="00B44119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31 sierpni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następneg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roku. Organizację roku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określają odrębne przepisy.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Czas prowadzeni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zajęć dydaktycznych podzielony jest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dwie częśc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zwane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półroczami.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Pierwsze półrocze kończy się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piątek -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tygodniu,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którym przypad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połow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przepracowanych 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zajęć dydaktycznych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szkole.</w:t>
      </w:r>
    </w:p>
    <w:p w14:paraId="738CA044" w14:textId="583E54BA" w:rsidR="00FC0B9D" w:rsidRPr="00CF7E50" w:rsidRDefault="003D1BA4" w:rsidP="00275BDC">
      <w:pPr>
        <w:numPr>
          <w:ilvl w:val="0"/>
          <w:numId w:val="72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Terminy rozpoczynani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kończeni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zajęć dydaktyczno-wychowawczych, przer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świątecznych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feri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zimowych określają przepisy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 organizacj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roku szkolnego.</w:t>
      </w:r>
    </w:p>
    <w:p w14:paraId="74ED45BD" w14:textId="46DA3E15" w:rsidR="00FC0B9D" w:rsidRPr="00CF7E50" w:rsidRDefault="003D1BA4" w:rsidP="00275BDC">
      <w:pPr>
        <w:numPr>
          <w:ilvl w:val="0"/>
          <w:numId w:val="72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Szczegółową organizację nauczania, wychowani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opiek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danym roku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szkolnym określ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arkus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organizacj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 opracowany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szkoły 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odrębnym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przepisami.</w:t>
      </w:r>
    </w:p>
    <w:p w14:paraId="0F067924" w14:textId="55D47CA4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57" w:name="_Toc117534179"/>
      <w:bookmarkStart w:id="58" w:name="_Toc239952421"/>
      <w:r w:rsidRPr="00CF7E50">
        <w:rPr>
          <w:rFonts w:eastAsia="Cambria"/>
          <w:sz w:val="24"/>
          <w:szCs w:val="24"/>
        </w:rPr>
        <w:t>§ 5. Organizacj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zajęć</w:t>
      </w:r>
      <w:bookmarkEnd w:id="57"/>
      <w:bookmarkEnd w:id="58"/>
    </w:p>
    <w:p w14:paraId="06621593" w14:textId="687C759A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Podstawową jednostką organizacyjną szkoły jest oddział złożony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uczniów, którzy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jednorocznym kursie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daneg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uczą się wszystkich przedmiotó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obowiązkowych, określonych planem nauczani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zgodnym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odpowiednim ramowym planem nauczani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programem nauczani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dopuszczonym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użytku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szkole.</w:t>
      </w:r>
    </w:p>
    <w:p w14:paraId="7BE2646B" w14:textId="0BEBEF3D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Liczebnośc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oddziałó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określają odrębne przepisy.</w:t>
      </w:r>
    </w:p>
    <w:p w14:paraId="373349AB" w14:textId="445F79A9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może prowadzić oddziały integracyjne 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odrębnym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przepisami.</w:t>
      </w:r>
    </w:p>
    <w:p w14:paraId="459DF512" w14:textId="17136D1B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Oddział integracyjny jest zorganizowany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uczniów, którzy uczą się wszystkich przedmiotó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obowiązkowych określonych ramowym planem nauczani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systemie klasowo-lekcyjnym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posiadających orzeczenie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potrzebie kształceni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specjalnego, </w:t>
      </w:r>
      <w:r w:rsidRPr="00CF7E50">
        <w:rPr>
          <w:rFonts w:eastAsia="Times New Roman" w:cstheme="minorHAnsi"/>
          <w:szCs w:val="20"/>
        </w:rPr>
        <w:lastRenderedPageBreak/>
        <w:t>realizujących indywidualne programy edukacyjno-terapeutyczne. Celem oddziałó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integracyjnych jest: </w:t>
      </w:r>
    </w:p>
    <w:p w14:paraId="57CF861C" w14:textId="616F4929" w:rsidR="00FC0B9D" w:rsidRPr="00CF7E50" w:rsidRDefault="00FE2284">
      <w:pPr>
        <w:numPr>
          <w:ilvl w:val="0"/>
          <w:numId w:val="19"/>
        </w:numPr>
        <w:tabs>
          <w:tab w:val="left" w:pos="717"/>
        </w:tabs>
        <w:spacing w:after="0" w:line="240" w:lineRule="auto"/>
        <w:ind w:left="179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3D1BA4" w:rsidRPr="00CF7E50">
        <w:rPr>
          <w:rFonts w:eastAsia="Times New Roman" w:cstheme="minorHAnsi"/>
          <w:szCs w:val="20"/>
        </w:rPr>
        <w:t>spomaganie wszechstronneg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rozwoju dziec</w:t>
      </w:r>
      <w:r w:rsidR="00B44119">
        <w:rPr>
          <w:rFonts w:eastAsia="Times New Roman" w:cstheme="minorHAnsi"/>
          <w:szCs w:val="20"/>
        </w:rPr>
        <w:t>i o </w:t>
      </w:r>
      <w:r w:rsidR="003D1BA4" w:rsidRPr="00CF7E50">
        <w:rPr>
          <w:rFonts w:eastAsia="Times New Roman" w:cstheme="minorHAnsi"/>
          <w:szCs w:val="20"/>
        </w:rPr>
        <w:t>różnym poziomie sprawnośc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psychofizycznej,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tym dążeniu 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maksymalneg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rozwoju dziec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zdrowych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dziec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objętych kształceniem specjalnym we wszystkich sferach: poznawczej, społecznej, moralnej </w:t>
      </w:r>
      <w:r w:rsidR="00B44119">
        <w:rPr>
          <w:rFonts w:eastAsia="Times New Roman" w:cstheme="minorHAnsi"/>
          <w:szCs w:val="20"/>
        </w:rPr>
        <w:t>i </w:t>
      </w:r>
      <w:r>
        <w:rPr>
          <w:rFonts w:eastAsia="Times New Roman" w:cstheme="minorHAnsi"/>
          <w:szCs w:val="20"/>
        </w:rPr>
        <w:t>emocjonalnej,</w:t>
      </w:r>
    </w:p>
    <w:p w14:paraId="4F58C074" w14:textId="405908F0" w:rsidR="00FC0B9D" w:rsidRPr="00CF7E50" w:rsidRDefault="003D1BA4">
      <w:pPr>
        <w:numPr>
          <w:ilvl w:val="0"/>
          <w:numId w:val="19"/>
        </w:numPr>
        <w:tabs>
          <w:tab w:val="left" w:pos="717"/>
        </w:tabs>
        <w:spacing w:after="0" w:line="240" w:lineRule="auto"/>
        <w:ind w:left="179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wykształcenie u dziec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zdrowych posta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tolerancji, akceptacji, szacunku, gotowośc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służeni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pomocą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otwartośc</w:t>
      </w:r>
      <w:r w:rsidR="00B44119">
        <w:rPr>
          <w:rFonts w:eastAsia="Times New Roman" w:cstheme="minorHAnsi"/>
          <w:szCs w:val="20"/>
        </w:rPr>
        <w:t>i </w:t>
      </w:r>
      <w:r w:rsidR="00FE2284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="00FE2284">
        <w:rPr>
          <w:rFonts w:eastAsia="Times New Roman" w:cstheme="minorHAnsi"/>
          <w:szCs w:val="20"/>
        </w:rPr>
        <w:t>potrzeby innych,</w:t>
      </w:r>
      <w:r w:rsidRPr="00CF7E50">
        <w:rPr>
          <w:rFonts w:eastAsia="Times New Roman" w:cstheme="minorHAnsi"/>
          <w:szCs w:val="20"/>
        </w:rPr>
        <w:t xml:space="preserve"> </w:t>
      </w:r>
    </w:p>
    <w:p w14:paraId="1ADC0BA4" w14:textId="64CBE0AA" w:rsidR="00FC0B9D" w:rsidRPr="00CF7E50" w:rsidRDefault="003D1BA4">
      <w:pPr>
        <w:numPr>
          <w:ilvl w:val="0"/>
          <w:numId w:val="19"/>
        </w:numPr>
        <w:tabs>
          <w:tab w:val="left" w:pos="717"/>
        </w:tabs>
        <w:spacing w:after="0" w:line="240" w:lineRule="auto"/>
        <w:ind w:left="179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przeciwdziałanie istniejącym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społeczeństwie tendencjom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separacj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ludz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niepełnosprawnych. </w:t>
      </w:r>
    </w:p>
    <w:p w14:paraId="06B762D5" w14:textId="56769C45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Zadaniem oddziałó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integracyjnych jest tworzenie warunkó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umożliwiających uczniom objętych kształceniem specjalnym jak najlepszych warunkó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indywidualnych programó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edukacyjno- terapeutycznych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integracj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ze środowiskiem lokalnym. </w:t>
      </w:r>
    </w:p>
    <w:p w14:paraId="44572719" w14:textId="1B821B52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Oddział integracyjny tworzy się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uczniów, których rodzice wyrazil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zgodę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organizację kształceni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 xml:space="preserve">formie oddziału integracyjnego. </w:t>
      </w:r>
    </w:p>
    <w:p w14:paraId="5E83B9E1" w14:textId="03B3E250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Organizację stałych obowiązkowych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nadobowiązkowych zajęć dydaktycznych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wychowawczych określ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tygodniowy rozkład zajęć ustalany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szkoły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zatwierdzoneg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arkusz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organizacyjneg</w:t>
      </w:r>
      <w:r w:rsidR="00B44119">
        <w:rPr>
          <w:rFonts w:eastAsia="Times New Roman" w:cstheme="minorHAnsi"/>
          <w:szCs w:val="20"/>
        </w:rPr>
        <w:t>o z </w:t>
      </w:r>
      <w:r w:rsidRPr="00CF7E50">
        <w:rPr>
          <w:rFonts w:eastAsia="Times New Roman" w:cstheme="minorHAnsi"/>
          <w:szCs w:val="20"/>
        </w:rPr>
        <w:t>uwzględnieniem zasad ochrony zdrowi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 xml:space="preserve">higieny pracy. Tygodniowy rozkład zajęć klas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– II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 podstawowej wyznacz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ogólny przydział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poszczególne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określony planem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nauczania,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natomiast szczegółowy rozkład dzienny ustal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klasy.</w:t>
      </w:r>
    </w:p>
    <w:p w14:paraId="7E7ED7BB" w14:textId="4A88147D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Podstawową formą pracy szkoły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dydaktyczno- wychowawcze prowadzone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systemie klasowo–lekcyjnym. </w:t>
      </w:r>
    </w:p>
    <w:p w14:paraId="63272FD2" w14:textId="05ADFD81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Godzin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lekcyjn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trw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45 minut.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uzasadnionych przypadkach, np. podczas organizacj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zajęć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wykorzystaniem metod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technik kształceni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odległość, dopuszcz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się prowadzenie zajęć edukacyjnych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czasie od 30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60 minut, zachowując ogólny tygodniowy czas zajęć ustalony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tygodniowym rozkładzie zajęć dzieci.</w:t>
      </w:r>
    </w:p>
    <w:p w14:paraId="7162741C" w14:textId="1CEB68F0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 Dopuszcz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możliwość zawieszeni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zajęć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szkole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sytuacji:</w:t>
      </w:r>
      <w:r w:rsidR="00CF7E50" w:rsidRPr="00CF7E50">
        <w:rPr>
          <w:rFonts w:eastAsia="Times New Roman" w:cstheme="minorHAnsi"/>
          <w:szCs w:val="20"/>
        </w:rPr>
        <w:t xml:space="preserve"> </w:t>
      </w:r>
    </w:p>
    <w:p w14:paraId="690D5ACB" w14:textId="450D6F88" w:rsidR="00FC0B9D" w:rsidRPr="00CF7E50" w:rsidRDefault="00FE2284">
      <w:pPr>
        <w:numPr>
          <w:ilvl w:val="0"/>
          <w:numId w:val="19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Z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agrożeni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bezpieczeństw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ucznió</w:t>
      </w:r>
      <w:r w:rsidR="00B44119">
        <w:rPr>
          <w:rFonts w:eastAsia="Times New Roman" w:cstheme="minorHAnsi"/>
          <w:szCs w:val="20"/>
          <w:shd w:val="clear" w:color="auto" w:fill="FFFFFF"/>
        </w:rPr>
        <w:t>w w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związku 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organizacją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przebiegiem impre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ogólnopolskich lub międzynarodowych,</w:t>
      </w:r>
    </w:p>
    <w:p w14:paraId="40610B11" w14:textId="55C09735" w:rsidR="00FC0B9D" w:rsidRPr="00CF7E50" w:rsidRDefault="003D1BA4">
      <w:pPr>
        <w:numPr>
          <w:ilvl w:val="0"/>
          <w:numId w:val="19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 xml:space="preserve">temperatury zewnętrznej lub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pomieszczeniach,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których </w:t>
      </w:r>
      <w:r w:rsidR="00B44119">
        <w:rPr>
          <w:rFonts w:eastAsia="Times New Roman" w:cstheme="minorHAnsi"/>
          <w:szCs w:val="20"/>
          <w:shd w:val="clear" w:color="auto" w:fill="FFFFFF"/>
        </w:rPr>
        <w:t>są </w:t>
      </w:r>
      <w:r w:rsidRPr="00CF7E50">
        <w:rPr>
          <w:rFonts w:eastAsia="Times New Roman" w:cstheme="minorHAnsi"/>
          <w:szCs w:val="20"/>
          <w:shd w:val="clear" w:color="auto" w:fill="FFFFFF"/>
        </w:rPr>
        <w:t>prowadzone zajęci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="00F945B1">
        <w:rPr>
          <w:rFonts w:eastAsia="Times New Roman" w:cstheme="minorHAnsi"/>
          <w:szCs w:val="20"/>
          <w:shd w:val="clear" w:color="auto" w:fill="FFFFFF"/>
        </w:rPr>
        <w:br/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Pr="00CF7E50">
        <w:rPr>
          <w:rFonts w:eastAsia="Times New Roman" w:cstheme="minorHAnsi"/>
          <w:szCs w:val="20"/>
          <w:shd w:val="clear" w:color="auto" w:fill="FFFFFF"/>
        </w:rPr>
        <w:t>uczniami, zagrażającej zdrowiu uczniów,</w:t>
      </w:r>
    </w:p>
    <w:p w14:paraId="65F2658A" w14:textId="467BC88A" w:rsidR="00FC0B9D" w:rsidRPr="00CF7E50" w:rsidRDefault="003D1BA4">
      <w:pPr>
        <w:numPr>
          <w:ilvl w:val="0"/>
          <w:numId w:val="19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zagrożeni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związaneg</w:t>
      </w:r>
      <w:r w:rsidR="00B44119">
        <w:rPr>
          <w:rFonts w:eastAsia="Times New Roman" w:cstheme="minorHAnsi"/>
          <w:szCs w:val="20"/>
          <w:shd w:val="clear" w:color="auto" w:fill="FFFFFF"/>
        </w:rPr>
        <w:t>o z </w:t>
      </w:r>
      <w:r w:rsidRPr="00CF7E50">
        <w:rPr>
          <w:rFonts w:eastAsia="Times New Roman" w:cstheme="minorHAnsi"/>
          <w:szCs w:val="20"/>
          <w:shd w:val="clear" w:color="auto" w:fill="FFFFFF"/>
        </w:rPr>
        <w:t>sytuacją epidemiologiczną,</w:t>
      </w:r>
    </w:p>
    <w:p w14:paraId="3C368619" w14:textId="09165556" w:rsidR="00FC0B9D" w:rsidRPr="00CF7E50" w:rsidRDefault="003D1BA4" w:rsidP="001A12EE">
      <w:pPr>
        <w:numPr>
          <w:ilvl w:val="0"/>
          <w:numId w:val="19"/>
        </w:numPr>
        <w:spacing w:after="0" w:line="240" w:lineRule="auto"/>
        <w:ind w:left="144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inneg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nadzwyczajneg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zdarzeni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zagrażająceg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bezpieczeństwu lub zdrowiu uczniów.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takiej sytuacj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dyrektor,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porozumieniu 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Pr="00CF7E50">
        <w:rPr>
          <w:rFonts w:eastAsia="Times New Roman" w:cstheme="minorHAnsi"/>
          <w:szCs w:val="20"/>
          <w:shd w:val="clear" w:color="auto" w:fill="FFFFFF"/>
        </w:rPr>
        <w:t>organem prowadzącym, wprowadz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nauczanie zdalne</w:t>
      </w:r>
      <w:r w:rsidR="00FE2284">
        <w:rPr>
          <w:rFonts w:eastAsia="Times New Roman" w:cstheme="minorHAnsi"/>
          <w:szCs w:val="20"/>
          <w:shd w:val="clear" w:color="auto" w:fill="FFFFFF"/>
        </w:rPr>
        <w:t>.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 Obowiązek przejści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n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nauczanie zdalne następuje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sytuacji, gdy zawieszenie zajęć został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wprowadzone n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okres</w:t>
      </w:r>
      <w:r w:rsidR="00CF7E50">
        <w:rPr>
          <w:rFonts w:eastAsia="Times New Roman" w:cstheme="minorHAnsi"/>
          <w:szCs w:val="20"/>
          <w:shd w:val="clear" w:color="auto" w:fill="FFFFFF"/>
        </w:rPr>
        <w:t xml:space="preserve"> </w:t>
      </w:r>
      <w:r w:rsidRPr="00CF7E50">
        <w:rPr>
          <w:rFonts w:eastAsia="Times New Roman" w:cstheme="minorHAnsi"/>
          <w:szCs w:val="20"/>
          <w:shd w:val="clear" w:color="auto" w:fill="FFFFFF"/>
        </w:rPr>
        <w:t>dłuższy niż 2 dni. Wprowadzenie nauczani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zdalneg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powinn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wtedy nastąpić</w:t>
      </w:r>
      <w:r w:rsidR="00CF7E50">
        <w:rPr>
          <w:rFonts w:eastAsia="Times New Roman" w:cstheme="minorHAnsi"/>
          <w:szCs w:val="20"/>
          <w:shd w:val="clear" w:color="auto" w:fill="FFFFFF"/>
        </w:rPr>
        <w:t xml:space="preserve"> 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nie później niż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3 dniu zawieszenia. Celem teg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działani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jest zapewnienie ciągłośc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realizacj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podstawy programowej ora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Pr="00CF7E50">
        <w:rPr>
          <w:rFonts w:eastAsia="Times New Roman" w:cstheme="minorHAnsi"/>
          <w:szCs w:val="20"/>
          <w:shd w:val="clear" w:color="auto" w:fill="FFFFFF"/>
        </w:rPr>
        <w:t>monitorowanie postępó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uczniów. </w:t>
      </w:r>
    </w:p>
    <w:p w14:paraId="68763E0D" w14:textId="50C232A8" w:rsidR="00FC0B9D" w:rsidRPr="00907519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907519">
        <w:rPr>
          <w:rFonts w:eastAsia="Times New Roman" w:cstheme="minorHAnsi"/>
          <w:szCs w:val="20"/>
        </w:rPr>
        <w:t>obowiązkó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>rodzica, podczas nauczani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>zdalnego, należy</w:t>
      </w:r>
      <w:r w:rsidR="00CF7E50" w:rsidRPr="00907519">
        <w:rPr>
          <w:rFonts w:eastAsia="Times New Roman" w:cstheme="minorHAnsi"/>
          <w:szCs w:val="20"/>
        </w:rPr>
        <w:t xml:space="preserve"> </w:t>
      </w:r>
      <w:r w:rsidRPr="00907519">
        <w:rPr>
          <w:rFonts w:eastAsia="Times New Roman" w:cstheme="minorHAnsi"/>
          <w:szCs w:val="20"/>
        </w:rPr>
        <w:t>zorganizowanie</w:t>
      </w:r>
      <w:r w:rsidR="00CF7E50" w:rsidRPr="00907519">
        <w:rPr>
          <w:rFonts w:eastAsia="Times New Roman" w:cstheme="minorHAnsi"/>
          <w:szCs w:val="20"/>
        </w:rPr>
        <w:t xml:space="preserve"> </w:t>
      </w:r>
      <w:r w:rsidRPr="00907519">
        <w:rPr>
          <w:rFonts w:eastAsia="Times New Roman" w:cstheme="minorHAnsi"/>
          <w:szCs w:val="20"/>
        </w:rPr>
        <w:t>dziecku</w:t>
      </w:r>
      <w:r w:rsidR="00CF7E50" w:rsidRPr="00907519">
        <w:rPr>
          <w:rFonts w:eastAsia="Times New Roman" w:cstheme="minorHAnsi"/>
          <w:szCs w:val="20"/>
        </w:rPr>
        <w:t xml:space="preserve"> </w:t>
      </w:r>
      <w:r w:rsidRPr="00907519">
        <w:rPr>
          <w:rFonts w:eastAsia="Times New Roman" w:cstheme="minorHAnsi"/>
          <w:szCs w:val="20"/>
        </w:rPr>
        <w:t>warunkó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907519">
        <w:rPr>
          <w:rFonts w:eastAsia="Times New Roman" w:cstheme="minorHAnsi"/>
          <w:szCs w:val="20"/>
        </w:rPr>
        <w:t>nauk</w:t>
      </w:r>
      <w:r w:rsidR="00B44119">
        <w:rPr>
          <w:rFonts w:eastAsia="Times New Roman" w:cstheme="minorHAnsi"/>
          <w:szCs w:val="20"/>
        </w:rPr>
        <w:t>i w </w:t>
      </w:r>
      <w:r w:rsidRPr="00907519">
        <w:rPr>
          <w:rFonts w:eastAsia="Times New Roman" w:cstheme="minorHAnsi"/>
          <w:szCs w:val="20"/>
        </w:rPr>
        <w:t xml:space="preserve">domu </w:t>
      </w:r>
      <w:r w:rsidR="00B44119">
        <w:rPr>
          <w:rFonts w:eastAsia="Times New Roman" w:cstheme="minorHAnsi"/>
          <w:szCs w:val="20"/>
        </w:rPr>
        <w:t>i </w:t>
      </w:r>
      <w:r w:rsidRPr="00907519">
        <w:rPr>
          <w:rFonts w:eastAsia="Times New Roman" w:cstheme="minorHAnsi"/>
          <w:szCs w:val="20"/>
        </w:rPr>
        <w:t>monitorowanie realizacj</w:t>
      </w:r>
      <w:r w:rsidR="00B44119">
        <w:rPr>
          <w:rFonts w:eastAsia="Times New Roman" w:cstheme="minorHAnsi"/>
          <w:szCs w:val="20"/>
        </w:rPr>
        <w:t>i </w:t>
      </w:r>
      <w:r w:rsidRPr="00907519">
        <w:rPr>
          <w:rFonts w:eastAsia="Times New Roman" w:cstheme="minorHAnsi"/>
          <w:szCs w:val="20"/>
        </w:rPr>
        <w:t>zadań wykonywanych prze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ucznia.</w:t>
      </w:r>
      <w:r w:rsidR="00CF7E50" w:rsidRPr="00907519">
        <w:rPr>
          <w:rFonts w:eastAsia="Times New Roman" w:cstheme="minorHAnsi"/>
          <w:szCs w:val="20"/>
        </w:rPr>
        <w:t xml:space="preserve"> </w:t>
      </w:r>
    </w:p>
    <w:p w14:paraId="1B3766B8" w14:textId="308260FD" w:rsidR="00FC0B9D" w:rsidRPr="00907519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>Szkoł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>poprze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kontakt</w:t>
      </w:r>
      <w:r w:rsidR="00CF7E50" w:rsidRPr="00907519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wychowawcą</w:t>
      </w:r>
      <w:r w:rsidR="00CF7E50" w:rsidRPr="00907519">
        <w:rPr>
          <w:rFonts w:eastAsia="Times New Roman" w:cstheme="minorHAnsi"/>
          <w:szCs w:val="20"/>
        </w:rPr>
        <w:t xml:space="preserve"> </w:t>
      </w:r>
      <w:r w:rsidRPr="00907519">
        <w:rPr>
          <w:rFonts w:eastAsia="Times New Roman" w:cstheme="minorHAnsi"/>
          <w:szCs w:val="20"/>
        </w:rPr>
        <w:t>lub</w:t>
      </w:r>
      <w:r w:rsidR="00CF7E50" w:rsidRPr="00907519">
        <w:rPr>
          <w:rFonts w:eastAsia="Times New Roman" w:cstheme="minorHAnsi"/>
          <w:szCs w:val="20"/>
        </w:rPr>
        <w:t xml:space="preserve"> </w:t>
      </w:r>
      <w:r w:rsidRPr="00907519">
        <w:rPr>
          <w:rFonts w:eastAsia="Times New Roman" w:cstheme="minorHAnsi"/>
          <w:szCs w:val="20"/>
        </w:rPr>
        <w:t>nauczycielem udziel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 xml:space="preserve">niezbędnej pomocy </w:t>
      </w:r>
      <w:r w:rsidR="00B44119">
        <w:rPr>
          <w:rFonts w:eastAsia="Times New Roman" w:cstheme="minorHAnsi"/>
          <w:szCs w:val="20"/>
        </w:rPr>
        <w:t>i </w:t>
      </w:r>
      <w:r w:rsidRPr="00907519">
        <w:rPr>
          <w:rFonts w:eastAsia="Times New Roman" w:cstheme="minorHAnsi"/>
          <w:szCs w:val="20"/>
        </w:rPr>
        <w:t>wsparci</w:t>
      </w:r>
      <w:r w:rsidR="00B44119">
        <w:rPr>
          <w:rFonts w:eastAsia="Times New Roman" w:cstheme="minorHAnsi"/>
          <w:szCs w:val="20"/>
        </w:rPr>
        <w:t>a w </w:t>
      </w:r>
      <w:r w:rsidRPr="00907519">
        <w:rPr>
          <w:rFonts w:eastAsia="Times New Roman" w:cstheme="minorHAnsi"/>
          <w:szCs w:val="20"/>
        </w:rPr>
        <w:t>zorganizowaniu uczniow</w:t>
      </w:r>
      <w:r w:rsidR="00B44119">
        <w:rPr>
          <w:rFonts w:eastAsia="Times New Roman" w:cstheme="minorHAnsi"/>
          <w:szCs w:val="20"/>
        </w:rPr>
        <w:t>i </w:t>
      </w:r>
      <w:r w:rsidRPr="00907519">
        <w:rPr>
          <w:rFonts w:eastAsia="Times New Roman" w:cstheme="minorHAnsi"/>
          <w:szCs w:val="20"/>
        </w:rPr>
        <w:t>warunkó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907519">
        <w:rPr>
          <w:rFonts w:eastAsia="Times New Roman" w:cstheme="minorHAnsi"/>
          <w:szCs w:val="20"/>
        </w:rPr>
        <w:t>nauk</w:t>
      </w:r>
      <w:r w:rsidR="00B44119">
        <w:rPr>
          <w:rFonts w:eastAsia="Times New Roman" w:cstheme="minorHAnsi"/>
          <w:szCs w:val="20"/>
        </w:rPr>
        <w:t>i </w:t>
      </w:r>
      <w:r w:rsidRPr="00907519">
        <w:rPr>
          <w:rFonts w:eastAsia="Times New Roman" w:cstheme="minorHAnsi"/>
          <w:szCs w:val="20"/>
        </w:rPr>
        <w:t>zdalnej.</w:t>
      </w:r>
    </w:p>
    <w:p w14:paraId="376C6D32" w14:textId="2F9FCC5D" w:rsidR="00FC0B9D" w:rsidRPr="00907519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 xml:space="preserve"> Nauczyciele podczas nauczani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>zdalneg</w:t>
      </w:r>
      <w:r w:rsidR="00B44119">
        <w:rPr>
          <w:rFonts w:eastAsia="Times New Roman" w:cstheme="minorHAnsi"/>
          <w:szCs w:val="20"/>
        </w:rPr>
        <w:t>o </w:t>
      </w:r>
      <w:r w:rsidRPr="00907519">
        <w:rPr>
          <w:rFonts w:eastAsia="Times New Roman" w:cstheme="minorHAnsi"/>
          <w:szCs w:val="20"/>
        </w:rPr>
        <w:t>realizują</w:t>
      </w:r>
      <w:r w:rsidR="00CF7E50" w:rsidRPr="00907519">
        <w:rPr>
          <w:rFonts w:eastAsia="Times New Roman" w:cstheme="minorHAnsi"/>
          <w:szCs w:val="20"/>
        </w:rPr>
        <w:t xml:space="preserve"> </w:t>
      </w:r>
      <w:r w:rsidRPr="00907519">
        <w:rPr>
          <w:rFonts w:eastAsia="Times New Roman" w:cstheme="minorHAnsi"/>
          <w:szCs w:val="20"/>
        </w:rPr>
        <w:t>podstawę programową</w:t>
      </w:r>
      <w:r w:rsidR="00CF7E50" w:rsidRPr="00907519">
        <w:rPr>
          <w:rFonts w:eastAsia="Times New Roman" w:cstheme="minorHAnsi"/>
          <w:szCs w:val="20"/>
        </w:rPr>
        <w:t xml:space="preserve"> </w:t>
      </w:r>
      <w:r w:rsidRPr="00907519">
        <w:rPr>
          <w:rFonts w:eastAsia="Times New Roman" w:cstheme="minorHAnsi"/>
          <w:szCs w:val="20"/>
        </w:rPr>
        <w:t>poprze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udostępnianie materiałó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>edukacyjnych rekomendowanych prze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MEN, przesyłanie</w:t>
      </w:r>
      <w:r w:rsidR="00CF7E50" w:rsidRPr="00907519">
        <w:rPr>
          <w:rFonts w:eastAsia="Times New Roman" w:cstheme="minorHAnsi"/>
          <w:szCs w:val="20"/>
        </w:rPr>
        <w:t xml:space="preserve"> </w:t>
      </w:r>
      <w:r w:rsidRPr="00907519">
        <w:rPr>
          <w:rFonts w:eastAsia="Times New Roman" w:cstheme="minorHAnsi"/>
          <w:szCs w:val="20"/>
        </w:rPr>
        <w:t>materiałó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>przygotowanych prze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nauczyciela, podejmowanie prze</w:t>
      </w:r>
      <w:r w:rsidR="00B44119">
        <w:rPr>
          <w:rFonts w:eastAsia="Times New Roman" w:cstheme="minorHAnsi"/>
          <w:szCs w:val="20"/>
        </w:rPr>
        <w:t xml:space="preserve">z </w:t>
      </w:r>
      <w:r w:rsidRPr="00907519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 xml:space="preserve">a </w:t>
      </w:r>
      <w:r w:rsidRPr="00907519">
        <w:rPr>
          <w:rFonts w:eastAsia="Times New Roman" w:cstheme="minorHAnsi"/>
          <w:szCs w:val="20"/>
        </w:rPr>
        <w:t>aktywnośc</w:t>
      </w:r>
      <w:r w:rsidR="00B44119">
        <w:rPr>
          <w:rFonts w:eastAsia="Times New Roman" w:cstheme="minorHAnsi"/>
          <w:szCs w:val="20"/>
        </w:rPr>
        <w:t xml:space="preserve">i </w:t>
      </w:r>
      <w:r w:rsidRPr="00907519">
        <w:rPr>
          <w:rFonts w:eastAsia="Times New Roman" w:cstheme="minorHAnsi"/>
          <w:szCs w:val="20"/>
        </w:rPr>
        <w:t>określonych prze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>lub prowadzenie zajęć online n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>dostępnych platformach.</w:t>
      </w:r>
    </w:p>
    <w:p w14:paraId="55A5F486" w14:textId="760DEF4A" w:rsidR="00FC0B9D" w:rsidRPr="00907519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 xml:space="preserve"> Nauczyciel wskazuje źródł</w:t>
      </w:r>
      <w:r w:rsidR="00B44119">
        <w:rPr>
          <w:rFonts w:eastAsia="Times New Roman" w:cstheme="minorHAnsi"/>
          <w:szCs w:val="20"/>
        </w:rPr>
        <w:t>a i </w:t>
      </w:r>
      <w:r w:rsidRPr="00907519">
        <w:rPr>
          <w:rFonts w:eastAsia="Times New Roman" w:cstheme="minorHAnsi"/>
          <w:szCs w:val="20"/>
        </w:rPr>
        <w:t>materiały niezbędne d</w:t>
      </w:r>
      <w:r w:rsidR="00B44119">
        <w:rPr>
          <w:rFonts w:eastAsia="Times New Roman" w:cstheme="minorHAnsi"/>
          <w:szCs w:val="20"/>
        </w:rPr>
        <w:t>o </w:t>
      </w:r>
      <w:r w:rsidRPr="00907519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Pr="00907519">
        <w:rPr>
          <w:rFonts w:eastAsia="Times New Roman" w:cstheme="minorHAnsi"/>
          <w:szCs w:val="20"/>
        </w:rPr>
        <w:t>zajęć (podręcznik, ćwiczenia,</w:t>
      </w:r>
      <w:r w:rsidR="00CF7E50" w:rsidRPr="00907519">
        <w:rPr>
          <w:rFonts w:eastAsia="Times New Roman" w:cstheme="minorHAnsi"/>
          <w:szCs w:val="20"/>
        </w:rPr>
        <w:t xml:space="preserve"> </w:t>
      </w:r>
      <w:r w:rsidRPr="00907519">
        <w:rPr>
          <w:rFonts w:eastAsia="Times New Roman" w:cstheme="minorHAnsi"/>
          <w:szCs w:val="20"/>
        </w:rPr>
        <w:t>przesyłane karty pracy, prezentacje multimedialne, filmiki, portale edukacyjne, programy publicznej telewizj</w:t>
      </w:r>
      <w:r w:rsidR="00B44119">
        <w:rPr>
          <w:rFonts w:eastAsia="Times New Roman" w:cstheme="minorHAnsi"/>
          <w:szCs w:val="20"/>
        </w:rPr>
        <w:t>i i </w:t>
      </w:r>
      <w:r w:rsidRPr="00907519">
        <w:rPr>
          <w:rFonts w:eastAsia="Times New Roman" w:cstheme="minorHAnsi"/>
          <w:szCs w:val="20"/>
        </w:rPr>
        <w:t>radiofonii).</w:t>
      </w:r>
    </w:p>
    <w:p w14:paraId="5AA29EF5" w14:textId="7FF69565" w:rsidR="00FC0B9D" w:rsidRPr="00907519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W </w:t>
      </w:r>
      <w:r w:rsidR="006D2179">
        <w:rPr>
          <w:rFonts w:eastAsia="Times New Roman" w:cstheme="minorHAnsi"/>
          <w:szCs w:val="20"/>
        </w:rPr>
        <w:t>czasie nauk</w:t>
      </w:r>
      <w:r w:rsidR="00B44119">
        <w:rPr>
          <w:rFonts w:eastAsia="Times New Roman" w:cstheme="minorHAnsi"/>
          <w:szCs w:val="20"/>
        </w:rPr>
        <w:t>i </w:t>
      </w:r>
      <w:r w:rsidR="006D2179">
        <w:rPr>
          <w:rFonts w:eastAsia="Times New Roman" w:cstheme="minorHAnsi"/>
          <w:szCs w:val="20"/>
        </w:rPr>
        <w:t>zdalnej k</w:t>
      </w:r>
      <w:r w:rsidRPr="00907519">
        <w:rPr>
          <w:rFonts w:eastAsia="Times New Roman" w:cstheme="minorHAnsi"/>
          <w:szCs w:val="20"/>
        </w:rPr>
        <w:t>omunikacj</w:t>
      </w:r>
      <w:r w:rsidR="00B44119">
        <w:rPr>
          <w:rFonts w:eastAsia="Times New Roman" w:cstheme="minorHAnsi"/>
          <w:szCs w:val="20"/>
        </w:rPr>
        <w:t>a z </w:t>
      </w:r>
      <w:r w:rsidRPr="00907519">
        <w:rPr>
          <w:rFonts w:eastAsia="Times New Roman" w:cstheme="minorHAnsi"/>
          <w:szCs w:val="20"/>
        </w:rPr>
        <w:t>uczniam</w:t>
      </w:r>
      <w:r w:rsidR="00B44119">
        <w:rPr>
          <w:rFonts w:eastAsia="Times New Roman" w:cstheme="minorHAnsi"/>
          <w:szCs w:val="20"/>
        </w:rPr>
        <w:t>i </w:t>
      </w:r>
      <w:r w:rsidRPr="00907519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rodzicam</w:t>
      </w:r>
      <w:r w:rsidR="00B44119">
        <w:rPr>
          <w:rFonts w:eastAsia="Times New Roman" w:cstheme="minorHAnsi"/>
          <w:szCs w:val="20"/>
        </w:rPr>
        <w:t>i </w:t>
      </w:r>
      <w:r w:rsidRPr="00907519">
        <w:rPr>
          <w:rFonts w:eastAsia="Times New Roman" w:cstheme="minorHAnsi"/>
          <w:szCs w:val="20"/>
        </w:rPr>
        <w:t>odbyw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>się prze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platformę Microsoft Teams lub inną, wskazaną prze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 xml:space="preserve">nauczyciela; telefon, sms-y, maile lub inne ustalone 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 xml:space="preserve">rodzicem komunikatory internetowe. </w:t>
      </w:r>
    </w:p>
    <w:p w14:paraId="2BB8F486" w14:textId="68EE6D2E" w:rsidR="00FC0B9D" w:rsidRPr="00907519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lastRenderedPageBreak/>
        <w:t>Monitorowanie postępó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>uczniów, weryfikacj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 xml:space="preserve">ich wiedzy </w:t>
      </w:r>
      <w:r w:rsidR="00B44119">
        <w:rPr>
          <w:rFonts w:eastAsia="Times New Roman" w:cstheme="minorHAnsi"/>
          <w:szCs w:val="20"/>
        </w:rPr>
        <w:t>i </w:t>
      </w:r>
      <w:r w:rsidRPr="00907519">
        <w:rPr>
          <w:rFonts w:eastAsia="Times New Roman" w:cstheme="minorHAnsi"/>
          <w:szCs w:val="20"/>
        </w:rPr>
        <w:t>umiejętnośc</w:t>
      </w:r>
      <w:r w:rsidR="00B44119">
        <w:rPr>
          <w:rFonts w:eastAsia="Times New Roman" w:cstheme="minorHAnsi"/>
          <w:szCs w:val="20"/>
        </w:rPr>
        <w:t xml:space="preserve">i </w:t>
      </w:r>
      <w:r w:rsidRPr="00907519">
        <w:rPr>
          <w:rFonts w:eastAsia="Times New Roman" w:cstheme="minorHAnsi"/>
          <w:szCs w:val="20"/>
        </w:rPr>
        <w:t>odbyw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>poprze</w:t>
      </w:r>
      <w:r w:rsidR="00B44119">
        <w:rPr>
          <w:rFonts w:eastAsia="Times New Roman" w:cstheme="minorHAnsi"/>
          <w:szCs w:val="20"/>
        </w:rPr>
        <w:t xml:space="preserve">z </w:t>
      </w:r>
      <w:r w:rsidRPr="00907519">
        <w:rPr>
          <w:rFonts w:eastAsia="Times New Roman" w:cstheme="minorHAnsi"/>
          <w:szCs w:val="20"/>
        </w:rPr>
        <w:t>analizę podejmowanych prze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>aktywnośc</w:t>
      </w:r>
      <w:r w:rsidR="00B44119">
        <w:rPr>
          <w:rFonts w:eastAsia="Times New Roman" w:cstheme="minorHAnsi"/>
          <w:szCs w:val="20"/>
        </w:rPr>
        <w:t>i </w:t>
      </w:r>
      <w:r w:rsidRPr="00907519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ocenę nadesłanych prze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nieg</w:t>
      </w:r>
      <w:r w:rsidR="00B44119">
        <w:rPr>
          <w:rFonts w:eastAsia="Times New Roman" w:cstheme="minorHAnsi"/>
          <w:szCs w:val="20"/>
        </w:rPr>
        <w:t>o </w:t>
      </w:r>
      <w:r w:rsidRPr="00907519">
        <w:rPr>
          <w:rFonts w:eastAsia="Times New Roman" w:cstheme="minorHAnsi"/>
          <w:szCs w:val="20"/>
        </w:rPr>
        <w:t>prac.</w:t>
      </w:r>
    </w:p>
    <w:p w14:paraId="71897226" w14:textId="2EB7B572" w:rsidR="00FC0B9D" w:rsidRPr="00907519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>Podczas nauczani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>zdalneg</w:t>
      </w:r>
      <w:r w:rsidR="00B44119">
        <w:rPr>
          <w:rFonts w:eastAsia="Times New Roman" w:cstheme="minorHAnsi"/>
          <w:szCs w:val="20"/>
        </w:rPr>
        <w:t>o </w:t>
      </w:r>
      <w:r w:rsidRPr="00907519">
        <w:rPr>
          <w:rFonts w:eastAsia="Times New Roman" w:cstheme="minorHAnsi"/>
          <w:szCs w:val="20"/>
        </w:rPr>
        <w:t>ocenie podleg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 xml:space="preserve">również zachowanie ucznia, </w:t>
      </w:r>
      <w:r w:rsidR="00B44119">
        <w:rPr>
          <w:rFonts w:eastAsia="Times New Roman" w:cstheme="minorHAnsi"/>
          <w:szCs w:val="20"/>
        </w:rPr>
        <w:t>a w </w:t>
      </w:r>
      <w:r w:rsidRPr="00907519">
        <w:rPr>
          <w:rFonts w:eastAsia="Times New Roman" w:cstheme="minorHAnsi"/>
          <w:szCs w:val="20"/>
        </w:rPr>
        <w:t>szczególności:</w:t>
      </w:r>
    </w:p>
    <w:p w14:paraId="40ED01DB" w14:textId="3C0470B0" w:rsidR="00FC0B9D" w:rsidRPr="00CF7E50" w:rsidRDefault="003D1BA4">
      <w:pPr>
        <w:numPr>
          <w:ilvl w:val="0"/>
          <w:numId w:val="20"/>
        </w:numPr>
        <w:spacing w:after="0" w:line="240" w:lineRule="auto"/>
        <w:ind w:left="1076" w:right="-48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 xml:space="preserve">Wywiązywanie się 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Pr="00CF7E50">
        <w:rPr>
          <w:rFonts w:eastAsia="Times New Roman" w:cstheme="minorHAnsi"/>
          <w:szCs w:val="20"/>
          <w:shd w:val="clear" w:color="auto" w:fill="FFFFFF"/>
        </w:rPr>
        <w:t>obowiązkó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uczni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możliwych d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wykonani</w:t>
      </w:r>
      <w:r w:rsidR="00B44119">
        <w:rPr>
          <w:rFonts w:eastAsia="Times New Roman" w:cstheme="minorHAnsi"/>
          <w:szCs w:val="20"/>
          <w:shd w:val="clear" w:color="auto" w:fill="FFFFFF"/>
        </w:rPr>
        <w:t>a w </w:t>
      </w:r>
      <w:r w:rsidRPr="00CF7E50">
        <w:rPr>
          <w:rFonts w:eastAsia="Times New Roman" w:cstheme="minorHAnsi"/>
          <w:szCs w:val="20"/>
          <w:shd w:val="clear" w:color="auto" w:fill="FFFFFF"/>
        </w:rPr>
        <w:t>czasie nauczani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</w:p>
    <w:p w14:paraId="5F6D17AE" w14:textId="412EC76A" w:rsidR="00FC0B9D" w:rsidRPr="00CF7E50" w:rsidRDefault="003D1BA4" w:rsidP="00552102">
      <w:pPr>
        <w:spacing w:after="0" w:line="240" w:lineRule="auto"/>
        <w:ind w:left="1076" w:right="-48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zdalneg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( aktywność , zaangażowanie, zainteresowanie nauką)</w:t>
      </w:r>
      <w:r w:rsidR="00FE2284">
        <w:rPr>
          <w:rFonts w:eastAsia="Times New Roman" w:cstheme="minorHAnsi"/>
          <w:szCs w:val="20"/>
          <w:shd w:val="clear" w:color="auto" w:fill="FFFFFF"/>
        </w:rPr>
        <w:t>,</w:t>
      </w:r>
    </w:p>
    <w:p w14:paraId="77326857" w14:textId="665D06EB" w:rsidR="00FC0B9D" w:rsidRPr="00CF7E50" w:rsidRDefault="00FE2284">
      <w:pPr>
        <w:numPr>
          <w:ilvl w:val="0"/>
          <w:numId w:val="21"/>
        </w:numPr>
        <w:spacing w:after="0" w:line="240" w:lineRule="auto"/>
        <w:ind w:left="1076" w:right="-48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p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unktualne u</w:t>
      </w:r>
      <w:r>
        <w:rPr>
          <w:rFonts w:eastAsia="Times New Roman" w:cstheme="minorHAnsi"/>
          <w:szCs w:val="20"/>
          <w:shd w:val="clear" w:color="auto" w:fill="FFFFFF"/>
        </w:rPr>
        <w:t>czestnictw</w:t>
      </w:r>
      <w:r w:rsidR="00B44119">
        <w:rPr>
          <w:rFonts w:eastAsia="Times New Roman" w:cstheme="minorHAnsi"/>
          <w:szCs w:val="20"/>
          <w:shd w:val="clear" w:color="auto" w:fill="FFFFFF"/>
        </w:rPr>
        <w:t>o w </w:t>
      </w:r>
      <w:r>
        <w:rPr>
          <w:rFonts w:eastAsia="Times New Roman" w:cstheme="minorHAnsi"/>
          <w:szCs w:val="20"/>
          <w:shd w:val="clear" w:color="auto" w:fill="FFFFFF"/>
        </w:rPr>
        <w:t>lekcjach on- line,</w:t>
      </w:r>
    </w:p>
    <w:p w14:paraId="63D9D4A7" w14:textId="3A4B19CB" w:rsidR="00FC0B9D" w:rsidRPr="00CF7E50" w:rsidRDefault="00FE2284">
      <w:pPr>
        <w:numPr>
          <w:ilvl w:val="0"/>
          <w:numId w:val="21"/>
        </w:numPr>
        <w:spacing w:after="0" w:line="240" w:lineRule="auto"/>
        <w:ind w:left="1076" w:right="-48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p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rzygotowanie miejs</w:t>
      </w:r>
      <w:r>
        <w:rPr>
          <w:rFonts w:eastAsia="Times New Roman" w:cstheme="minorHAnsi"/>
          <w:szCs w:val="20"/>
          <w:shd w:val="clear" w:color="auto" w:fill="FFFFFF"/>
        </w:rPr>
        <w:t>c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>
        <w:rPr>
          <w:rFonts w:eastAsia="Times New Roman" w:cstheme="minorHAnsi"/>
          <w:szCs w:val="20"/>
          <w:shd w:val="clear" w:color="auto" w:fill="FFFFFF"/>
        </w:rPr>
        <w:t>pracy- nauki, stosowny strój,</w:t>
      </w:r>
    </w:p>
    <w:p w14:paraId="36BFFF08" w14:textId="42DBC975" w:rsidR="00FC0B9D" w:rsidRPr="00CF7E50" w:rsidRDefault="00FE2284">
      <w:pPr>
        <w:numPr>
          <w:ilvl w:val="0"/>
          <w:numId w:val="21"/>
        </w:numPr>
        <w:spacing w:after="0" w:line="240" w:lineRule="auto"/>
        <w:ind w:left="1076" w:right="-48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p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rzestrzeganie zasad kultury podczas komunikacj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zdalnej</w:t>
      </w:r>
      <w:r>
        <w:rPr>
          <w:rFonts w:eastAsia="Times New Roman" w:cstheme="minorHAnsi"/>
          <w:szCs w:val="20"/>
          <w:shd w:val="clear" w:color="auto" w:fill="FFFFFF"/>
        </w:rPr>
        <w:t>,</w:t>
      </w:r>
    </w:p>
    <w:p w14:paraId="7EA7B31D" w14:textId="43D85A6A" w:rsidR="00FC0B9D" w:rsidRPr="00CF7E50" w:rsidRDefault="00FE2284">
      <w:pPr>
        <w:numPr>
          <w:ilvl w:val="0"/>
          <w:numId w:val="21"/>
        </w:numPr>
        <w:spacing w:after="0" w:line="240" w:lineRule="auto"/>
        <w:ind w:left="1076" w:right="-48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u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sprawiedliwianie nieobecnośc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n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zajęciach on- line prze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>
        <w:rPr>
          <w:rFonts w:eastAsia="Times New Roman" w:cstheme="minorHAnsi"/>
          <w:szCs w:val="20"/>
          <w:shd w:val="clear" w:color="auto" w:fill="FFFFFF"/>
        </w:rPr>
        <w:t>rodzica,</w:t>
      </w:r>
    </w:p>
    <w:p w14:paraId="028F5E3E" w14:textId="5CBDDFE0" w:rsidR="00FC0B9D" w:rsidRPr="00CF7E50" w:rsidRDefault="00FE2284">
      <w:pPr>
        <w:numPr>
          <w:ilvl w:val="0"/>
          <w:numId w:val="21"/>
        </w:numPr>
        <w:spacing w:after="0" w:line="240" w:lineRule="auto"/>
        <w:ind w:left="1076" w:right="-48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n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iesienie pomocy innym, dzielenie się wiedzą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>
        <w:rPr>
          <w:rFonts w:eastAsia="Times New Roman" w:cstheme="minorHAnsi"/>
          <w:szCs w:val="20"/>
          <w:shd w:val="clear" w:color="auto" w:fill="FFFFFF"/>
        </w:rPr>
        <w:t>umiejętnościami,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ab/>
      </w:r>
    </w:p>
    <w:p w14:paraId="511F29FE" w14:textId="5D0B2647" w:rsidR="00FC0B9D" w:rsidRPr="00CF7E50" w:rsidRDefault="00FE2284" w:rsidP="00FE2284">
      <w:pPr>
        <w:spacing w:after="0" w:line="240" w:lineRule="auto"/>
        <w:ind w:left="1076" w:right="-48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t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worzenie grup wsparci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wśród społecznośc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szkolnej</w:t>
      </w:r>
      <w:r>
        <w:rPr>
          <w:rFonts w:eastAsia="Times New Roman" w:cstheme="minorHAnsi"/>
          <w:szCs w:val="20"/>
          <w:shd w:val="clear" w:color="auto" w:fill="FFFFFF"/>
        </w:rPr>
        <w:t>,</w:t>
      </w:r>
    </w:p>
    <w:p w14:paraId="339ADB54" w14:textId="2CD27BAC" w:rsidR="00FC0B9D" w:rsidRPr="00CF7E50" w:rsidRDefault="00FE2284">
      <w:pPr>
        <w:numPr>
          <w:ilvl w:val="0"/>
          <w:numId w:val="21"/>
        </w:numPr>
        <w:spacing w:after="0" w:line="240" w:lineRule="auto"/>
        <w:ind w:left="1076" w:right="-48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s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ystematyczne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terminowe odsyłanie zadanych prac nauczycielowi.</w:t>
      </w:r>
    </w:p>
    <w:p w14:paraId="56DCFF21" w14:textId="4075BF63" w:rsidR="00FC0B9D" w:rsidRPr="00907519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907519">
        <w:rPr>
          <w:rFonts w:eastAsia="Times New Roman" w:cstheme="minorHAnsi"/>
          <w:szCs w:val="20"/>
        </w:rPr>
        <w:t>Podział n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 xml:space="preserve">grupy podczas zajęć dydaktycznych jest zgodny </w:t>
      </w:r>
      <w:r w:rsidR="00B44119">
        <w:rPr>
          <w:rFonts w:eastAsia="Times New Roman" w:cstheme="minorHAnsi"/>
          <w:szCs w:val="20"/>
        </w:rPr>
        <w:t>z </w:t>
      </w:r>
      <w:r w:rsidRPr="00907519">
        <w:rPr>
          <w:rFonts w:eastAsia="Times New Roman" w:cstheme="minorHAnsi"/>
          <w:szCs w:val="20"/>
        </w:rPr>
        <w:t>obowiązującym n</w:t>
      </w:r>
      <w:r w:rsidR="00B44119">
        <w:rPr>
          <w:rFonts w:eastAsia="Times New Roman" w:cstheme="minorHAnsi"/>
          <w:szCs w:val="20"/>
        </w:rPr>
        <w:t>a </w:t>
      </w:r>
      <w:r w:rsidRPr="00907519">
        <w:rPr>
          <w:rFonts w:eastAsia="Times New Roman" w:cstheme="minorHAnsi"/>
          <w:szCs w:val="20"/>
        </w:rPr>
        <w:t xml:space="preserve">dany rok szkolny rozporządzeniem MEN 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>sprawie ramowych planó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>nauczania.</w:t>
      </w:r>
    </w:p>
    <w:p w14:paraId="7734781E" w14:textId="6EEFF069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Liczbę uczestnikó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kół zainteresowań, zespołó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dydaktyczno-wyrównawczych, zespołó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korekcyjno-kompensacyjnych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innych zajęć określają odrębne przepisy. </w:t>
      </w:r>
    </w:p>
    <w:p w14:paraId="32F0FCA7" w14:textId="6382DECE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może przyjmować słuchaczy zakładó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kształceni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studentó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szkół wy</w:t>
      </w:r>
      <w:r w:rsidR="00FE2284">
        <w:rPr>
          <w:rFonts w:eastAsia="Times New Roman" w:cstheme="minorHAnsi"/>
          <w:szCs w:val="20"/>
        </w:rPr>
        <w:t>ższych kształcących 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praktyk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pedagogiczne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pisemneg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porozumieni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między dyrektorem szkoły lub – 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zgodą porozumieni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między poszczególnym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nauczycielam</w:t>
      </w:r>
      <w:r w:rsidR="00B44119">
        <w:rPr>
          <w:rFonts w:eastAsia="Times New Roman" w:cstheme="minorHAnsi"/>
          <w:szCs w:val="20"/>
        </w:rPr>
        <w:t>i a </w:t>
      </w:r>
      <w:r w:rsidRPr="00CF7E50">
        <w:rPr>
          <w:rFonts w:eastAsia="Times New Roman" w:cstheme="minorHAnsi"/>
          <w:szCs w:val="20"/>
        </w:rPr>
        <w:t>zakładem kształceni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lub szkołą wyższą.</w:t>
      </w:r>
    </w:p>
    <w:p w14:paraId="7A834813" w14:textId="1D03835B" w:rsidR="00FC0B9D" w:rsidRPr="00CF7E50" w:rsidRDefault="003D1BA4" w:rsidP="00275BDC">
      <w:pPr>
        <w:numPr>
          <w:ilvl w:val="0"/>
          <w:numId w:val="73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zapewni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uczniom możliwość zjedzeni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ciepłeg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posiłku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stołówce szkolnej lub wyznaczonym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teg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celu pomieszczeniu. Korzystanie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posiłkó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jest odpłatne. Warunk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korzystani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 xml:space="preserve">posiłków,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 wysokość odpłaty, ustal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dyrektor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porozumieniu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Gminą Kondratowice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publikuje je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stronie internetowej szkoły. Szczegóły organizacj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stołówk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szkolnej zawier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Szkolny Regulamin Dożywiani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dostępny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stronie internetowej szkoły. </w:t>
      </w:r>
    </w:p>
    <w:p w14:paraId="1D477186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59" w:name="_Toc117534180"/>
      <w:bookmarkStart w:id="60" w:name="_Toc239952422"/>
      <w:r w:rsidRPr="00CF7E50">
        <w:rPr>
          <w:rFonts w:eastAsia="Cambria"/>
          <w:sz w:val="24"/>
          <w:szCs w:val="24"/>
        </w:rPr>
        <w:t>§ 6 Szkolny Wolontariat</w:t>
      </w:r>
      <w:bookmarkEnd w:id="59"/>
      <w:bookmarkEnd w:id="60"/>
    </w:p>
    <w:p w14:paraId="58DAE32A" w14:textId="217AE429" w:rsidR="00FC0B9D" w:rsidRPr="00CF7E50" w:rsidRDefault="00B44119" w:rsidP="00275BDC">
      <w:pPr>
        <w:numPr>
          <w:ilvl w:val="0"/>
          <w:numId w:val="74"/>
        </w:numPr>
        <w:tabs>
          <w:tab w:val="left" w:pos="71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szkole może działać Szkolny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Wolontariat.</w:t>
      </w:r>
    </w:p>
    <w:p w14:paraId="6049B904" w14:textId="7D78BE31" w:rsidR="00FC0B9D" w:rsidRPr="00CF7E50" w:rsidRDefault="003D1BA4" w:rsidP="00275BDC">
      <w:pPr>
        <w:numPr>
          <w:ilvl w:val="0"/>
          <w:numId w:val="74"/>
        </w:numPr>
        <w:tabs>
          <w:tab w:val="left" w:pos="71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Celam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głównym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Wolontariatu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 xml:space="preserve">uwrażliwienie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aktywizowanie społecznośc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szkolnej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podejmowaniu działań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rzec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potrzebujących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pomocy.</w:t>
      </w:r>
    </w:p>
    <w:p w14:paraId="074BCAD6" w14:textId="5E387944" w:rsidR="00FC0B9D" w:rsidRPr="00CF7E50" w:rsidRDefault="003D1BA4" w:rsidP="00275BDC">
      <w:pPr>
        <w:numPr>
          <w:ilvl w:val="0"/>
          <w:numId w:val="74"/>
        </w:numPr>
        <w:tabs>
          <w:tab w:val="left" w:pos="71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Działani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Wolontariatu adresowane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do:</w:t>
      </w:r>
    </w:p>
    <w:p w14:paraId="01B13B4E" w14:textId="54D878EE" w:rsidR="00FC0B9D" w:rsidRPr="00CF7E50" w:rsidRDefault="003D1BA4">
      <w:pPr>
        <w:numPr>
          <w:ilvl w:val="0"/>
          <w:numId w:val="22"/>
        </w:numPr>
        <w:tabs>
          <w:tab w:val="left" w:pos="1797"/>
        </w:tabs>
        <w:spacing w:after="0" w:line="240" w:lineRule="auto"/>
        <w:ind w:left="179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Potrzebujących pomocy wewnątr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społecznośc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szkolnej,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środowisku lokalnym ora</w:t>
      </w:r>
      <w:r w:rsidR="00B44119">
        <w:rPr>
          <w:rFonts w:eastAsia="Times New Roman" w:cstheme="minorHAnsi"/>
          <w:szCs w:val="20"/>
        </w:rPr>
        <w:t>z w </w:t>
      </w:r>
      <w:r w:rsidRPr="00CF7E50">
        <w:rPr>
          <w:rFonts w:eastAsia="Times New Roman" w:cstheme="minorHAnsi"/>
          <w:szCs w:val="20"/>
        </w:rPr>
        <w:t>ogólnopolskich akcjach charytatywnych ( 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uzyskaniu akceptacj</w:t>
      </w:r>
      <w:r w:rsidR="00B44119">
        <w:rPr>
          <w:rFonts w:eastAsia="Times New Roman" w:cstheme="minorHAnsi"/>
          <w:szCs w:val="20"/>
        </w:rPr>
        <w:t>i </w:t>
      </w:r>
      <w:r w:rsidR="00FE2284">
        <w:rPr>
          <w:rFonts w:eastAsia="Times New Roman" w:cstheme="minorHAnsi"/>
          <w:szCs w:val="20"/>
        </w:rPr>
        <w:t>d</w:t>
      </w:r>
      <w:r w:rsidRPr="00CF7E50">
        <w:rPr>
          <w:rFonts w:eastAsia="Times New Roman" w:cstheme="minorHAnsi"/>
          <w:szCs w:val="20"/>
        </w:rPr>
        <w:t>yrekcji),</w:t>
      </w:r>
    </w:p>
    <w:p w14:paraId="073CBE5C" w14:textId="1561F91A" w:rsidR="00FC0B9D" w:rsidRPr="00CF7E50" w:rsidRDefault="003D1BA4">
      <w:pPr>
        <w:numPr>
          <w:ilvl w:val="0"/>
          <w:numId w:val="22"/>
        </w:numPr>
        <w:tabs>
          <w:tab w:val="left" w:pos="1797"/>
        </w:tabs>
        <w:spacing w:after="0" w:line="240" w:lineRule="auto"/>
        <w:ind w:left="179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społecznośc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szkolnej poprze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promowanie posta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prospołecznych,</w:t>
      </w:r>
    </w:p>
    <w:p w14:paraId="405F8A8B" w14:textId="23D45C56" w:rsidR="00FC0B9D" w:rsidRPr="00CF7E50" w:rsidRDefault="003D1BA4">
      <w:pPr>
        <w:numPr>
          <w:ilvl w:val="0"/>
          <w:numId w:val="22"/>
        </w:numPr>
        <w:tabs>
          <w:tab w:val="left" w:pos="1856"/>
          <w:tab w:val="left" w:pos="1857"/>
        </w:tabs>
        <w:spacing w:after="0" w:line="240" w:lineRule="auto"/>
        <w:ind w:left="1856" w:right="9" w:hanging="42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wolontariuszy poprze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szkoleni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wewnętrzne.</w:t>
      </w:r>
    </w:p>
    <w:p w14:paraId="2C52CD08" w14:textId="2568ACF3" w:rsidR="00FC0B9D" w:rsidRPr="00CF7E50" w:rsidRDefault="003D1BA4" w:rsidP="00275BDC">
      <w:pPr>
        <w:numPr>
          <w:ilvl w:val="0"/>
          <w:numId w:val="74"/>
        </w:numPr>
        <w:tabs>
          <w:tab w:val="left" w:pos="71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Osoby odpowiedzialne 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prowadzenie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Wolontariatu:</w:t>
      </w:r>
    </w:p>
    <w:p w14:paraId="7F906E97" w14:textId="0E07FD21" w:rsidR="00FC0B9D" w:rsidRPr="00CF7E50" w:rsidRDefault="003D1BA4">
      <w:pPr>
        <w:numPr>
          <w:ilvl w:val="0"/>
          <w:numId w:val="22"/>
        </w:numPr>
        <w:tabs>
          <w:tab w:val="left" w:pos="1856"/>
          <w:tab w:val="left" w:pos="1857"/>
        </w:tabs>
        <w:spacing w:after="0" w:line="240" w:lineRule="auto"/>
        <w:ind w:left="179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 w:val="20"/>
          <w:szCs w:val="20"/>
        </w:rPr>
        <w:tab/>
      </w:r>
      <w:r w:rsidR="00FE2284">
        <w:rPr>
          <w:rFonts w:eastAsia="Times New Roman" w:cstheme="minorHAnsi"/>
          <w:szCs w:val="20"/>
        </w:rPr>
        <w:t>Dyrektor s</w:t>
      </w:r>
      <w:r w:rsidRPr="00CF7E50">
        <w:rPr>
          <w:rFonts w:eastAsia="Times New Roman" w:cstheme="minorHAnsi"/>
          <w:szCs w:val="20"/>
        </w:rPr>
        <w:t>zkoły – powołuje Opiekun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Wolontariatu, nadzoruje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opiniuje 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działanie.</w:t>
      </w:r>
    </w:p>
    <w:p w14:paraId="62EF8A05" w14:textId="3D1F90E0" w:rsidR="00FC0B9D" w:rsidRPr="00CF7E50" w:rsidRDefault="003D1BA4">
      <w:pPr>
        <w:numPr>
          <w:ilvl w:val="0"/>
          <w:numId w:val="22"/>
        </w:numPr>
        <w:tabs>
          <w:tab w:val="left" w:pos="1856"/>
          <w:tab w:val="left" w:pos="1857"/>
        </w:tabs>
        <w:spacing w:after="0" w:line="240" w:lineRule="auto"/>
        <w:ind w:left="1856" w:right="9" w:hanging="42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Opiekun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Wolontariatu – nauczyciel pełniący tę funkcję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społecznie.</w:t>
      </w:r>
    </w:p>
    <w:p w14:paraId="1A8EC2B4" w14:textId="19E91EC9" w:rsidR="00FC0B9D" w:rsidRPr="00CF7E50" w:rsidRDefault="003D1BA4">
      <w:pPr>
        <w:numPr>
          <w:ilvl w:val="0"/>
          <w:numId w:val="22"/>
        </w:numPr>
        <w:tabs>
          <w:tab w:val="left" w:pos="1797"/>
        </w:tabs>
        <w:spacing w:after="0" w:line="240" w:lineRule="auto"/>
        <w:ind w:left="179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Przewodniczący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Wolontariatu – uczeń szkoły będący wolontariuszem wybrany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innych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wolontariuszy.</w:t>
      </w:r>
    </w:p>
    <w:p w14:paraId="71D0218B" w14:textId="11BB5FC9" w:rsidR="00FC0B9D" w:rsidRPr="00CF7E50" w:rsidRDefault="003D1BA4">
      <w:pPr>
        <w:numPr>
          <w:ilvl w:val="0"/>
          <w:numId w:val="22"/>
        </w:numPr>
        <w:tabs>
          <w:tab w:val="left" w:pos="1797"/>
        </w:tabs>
        <w:spacing w:after="0" w:line="240" w:lineRule="auto"/>
        <w:ind w:left="1796" w:right="9" w:hanging="360"/>
        <w:rPr>
          <w:rFonts w:eastAsia="Times New Roman" w:cstheme="minorHAnsi"/>
          <w:szCs w:val="20"/>
        </w:rPr>
      </w:pPr>
      <w:bookmarkStart w:id="61" w:name="_Hlk180431031"/>
      <w:r w:rsidRPr="00CF7E50">
        <w:rPr>
          <w:rFonts w:eastAsia="Times New Roman" w:cstheme="minorHAnsi"/>
          <w:szCs w:val="20"/>
        </w:rPr>
        <w:t>Wolontariusze stal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– uczniowie szkoły – wolontariusze współkoordynujący poszczególne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akcje.</w:t>
      </w:r>
      <w:bookmarkEnd w:id="61"/>
    </w:p>
    <w:p w14:paraId="58A3CD80" w14:textId="2A986B58" w:rsidR="00FC0B9D" w:rsidRPr="00CF7E50" w:rsidRDefault="003D1BA4" w:rsidP="00275BDC">
      <w:pPr>
        <w:numPr>
          <w:ilvl w:val="0"/>
          <w:numId w:val="74"/>
        </w:numPr>
        <w:tabs>
          <w:tab w:val="left" w:pos="71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Działalność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Wolontariatu może być wspieran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przez:</w:t>
      </w:r>
    </w:p>
    <w:p w14:paraId="1F0F9905" w14:textId="148F8B5A" w:rsidR="00FC0B9D" w:rsidRPr="00CF7E50" w:rsidRDefault="003D1BA4">
      <w:pPr>
        <w:numPr>
          <w:ilvl w:val="0"/>
          <w:numId w:val="22"/>
        </w:numPr>
        <w:tabs>
          <w:tab w:val="left" w:pos="1856"/>
          <w:tab w:val="left" w:pos="1857"/>
        </w:tabs>
        <w:spacing w:after="0" w:line="240" w:lineRule="auto"/>
        <w:ind w:left="1856" w:right="9" w:hanging="42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Wychowawcó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oddziałó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wra</w:t>
      </w:r>
      <w:r w:rsidR="00B44119">
        <w:rPr>
          <w:rFonts w:eastAsia="Times New Roman" w:cstheme="minorHAnsi"/>
          <w:szCs w:val="20"/>
        </w:rPr>
        <w:t>z z </w:t>
      </w:r>
      <w:r w:rsidRPr="00CF7E50">
        <w:rPr>
          <w:rFonts w:eastAsia="Times New Roman" w:cstheme="minorHAnsi"/>
          <w:szCs w:val="20"/>
        </w:rPr>
        <w:t>ich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klasami,</w:t>
      </w:r>
    </w:p>
    <w:p w14:paraId="346E0F69" w14:textId="2A4939D0" w:rsidR="00FC0B9D" w:rsidRPr="00CF7E50" w:rsidRDefault="003D1BA4">
      <w:pPr>
        <w:numPr>
          <w:ilvl w:val="0"/>
          <w:numId w:val="22"/>
        </w:numPr>
        <w:tabs>
          <w:tab w:val="left" w:pos="1797"/>
        </w:tabs>
        <w:spacing w:after="0" w:line="240" w:lineRule="auto"/>
        <w:ind w:left="179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innych pracownikó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szkoły,</w:t>
      </w:r>
    </w:p>
    <w:p w14:paraId="7D520AA1" w14:textId="77777777" w:rsidR="00FC0B9D" w:rsidRPr="00CF7E50" w:rsidRDefault="003D1BA4">
      <w:pPr>
        <w:numPr>
          <w:ilvl w:val="0"/>
          <w:numId w:val="22"/>
        </w:numPr>
        <w:tabs>
          <w:tab w:val="left" w:pos="1856"/>
          <w:tab w:val="left" w:pos="1857"/>
        </w:tabs>
        <w:spacing w:after="0" w:line="240" w:lineRule="auto"/>
        <w:ind w:left="1856" w:right="9" w:hanging="42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rodziców,</w:t>
      </w:r>
    </w:p>
    <w:p w14:paraId="4F6EBA5F" w14:textId="3E42FFE0" w:rsidR="00FC0B9D" w:rsidRPr="00CF7E50" w:rsidRDefault="003D1BA4">
      <w:pPr>
        <w:numPr>
          <w:ilvl w:val="0"/>
          <w:numId w:val="22"/>
        </w:numPr>
        <w:tabs>
          <w:tab w:val="left" w:pos="1797"/>
        </w:tabs>
        <w:spacing w:after="0" w:line="240" w:lineRule="auto"/>
        <w:ind w:left="179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inne osoby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instytucje.</w:t>
      </w:r>
    </w:p>
    <w:p w14:paraId="65F0C053" w14:textId="1C6EB839" w:rsidR="00FC0B9D" w:rsidRDefault="003D1BA4" w:rsidP="00275BDC">
      <w:pPr>
        <w:numPr>
          <w:ilvl w:val="0"/>
          <w:numId w:val="74"/>
        </w:numPr>
        <w:tabs>
          <w:tab w:val="left" w:pos="71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Szczegółowe cele, zadani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zasady funkcjonowani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Wolontariat reguluje odrębny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regulamin.</w:t>
      </w:r>
    </w:p>
    <w:p w14:paraId="2AC84A11" w14:textId="720517E6" w:rsidR="00E61374" w:rsidRPr="00CF7E50" w:rsidRDefault="00E61374" w:rsidP="00E61374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62" w:name="_Hlk180087265"/>
      <w:bookmarkStart w:id="63" w:name="_Toc239952423"/>
      <w:bookmarkStart w:id="64" w:name="_Hlk180087293"/>
      <w:r w:rsidRPr="00CF7E50">
        <w:rPr>
          <w:rFonts w:eastAsia="Cambria"/>
          <w:sz w:val="24"/>
          <w:szCs w:val="24"/>
        </w:rPr>
        <w:lastRenderedPageBreak/>
        <w:t xml:space="preserve">§ </w:t>
      </w:r>
      <w:r>
        <w:rPr>
          <w:rFonts w:eastAsia="Cambria"/>
          <w:sz w:val="24"/>
          <w:szCs w:val="24"/>
        </w:rPr>
        <w:t>7</w:t>
      </w:r>
      <w:bookmarkEnd w:id="62"/>
      <w:r w:rsidRPr="00CF7E50">
        <w:rPr>
          <w:rFonts w:eastAsia="Cambria"/>
          <w:sz w:val="24"/>
          <w:szCs w:val="24"/>
        </w:rPr>
        <w:t xml:space="preserve"> </w:t>
      </w:r>
      <w:r>
        <w:rPr>
          <w:rFonts w:eastAsia="Cambria"/>
          <w:sz w:val="24"/>
          <w:szCs w:val="24"/>
        </w:rPr>
        <w:t>Doradztw</w:t>
      </w:r>
      <w:r w:rsidR="00B44119">
        <w:rPr>
          <w:rFonts w:eastAsia="Cambria"/>
          <w:sz w:val="24"/>
          <w:szCs w:val="24"/>
        </w:rPr>
        <w:t>o </w:t>
      </w:r>
      <w:r>
        <w:rPr>
          <w:rFonts w:eastAsia="Cambria"/>
          <w:sz w:val="24"/>
          <w:szCs w:val="24"/>
        </w:rPr>
        <w:t>zawodowe.</w:t>
      </w:r>
      <w:bookmarkEnd w:id="63"/>
    </w:p>
    <w:p w14:paraId="435064A7" w14:textId="1F9B4674" w:rsidR="00E61374" w:rsidRPr="006B7A6E" w:rsidRDefault="00B44119" w:rsidP="00877EC8">
      <w:pPr>
        <w:numPr>
          <w:ilvl w:val="0"/>
          <w:numId w:val="113"/>
        </w:numPr>
        <w:spacing w:after="0" w:line="240" w:lineRule="auto"/>
      </w:pPr>
      <w:r>
        <w:t>W </w:t>
      </w:r>
      <w:r w:rsidR="00E61374" w:rsidRPr="006B7A6E">
        <w:t>Szkole funkcjonuje system doradztw</w:t>
      </w:r>
      <w:r>
        <w:t>a </w:t>
      </w:r>
      <w:r w:rsidR="00E61374" w:rsidRPr="006B7A6E">
        <w:t>edukacyjn</w:t>
      </w:r>
      <w:r>
        <w:t>o </w:t>
      </w:r>
      <w:r w:rsidR="00E61374" w:rsidRPr="006B7A6E">
        <w:t>–zawodowego, któreg</w:t>
      </w:r>
      <w:r>
        <w:t>o </w:t>
      </w:r>
      <w:r w:rsidR="00E61374" w:rsidRPr="006B7A6E">
        <w:t>celem</w:t>
      </w:r>
      <w:r>
        <w:t xml:space="preserve"> w </w:t>
      </w:r>
      <w:r w:rsidR="00E61374" w:rsidRPr="006B7A6E">
        <w:t>szczególnośc</w:t>
      </w:r>
      <w:r>
        <w:t>i </w:t>
      </w:r>
      <w:r w:rsidR="00E61374" w:rsidRPr="006B7A6E">
        <w:t>jest:</w:t>
      </w:r>
    </w:p>
    <w:p w14:paraId="7E322E96" w14:textId="1B12A733" w:rsidR="00E61374" w:rsidRPr="006B7A6E" w:rsidRDefault="00FE2284" w:rsidP="00877EC8">
      <w:pPr>
        <w:numPr>
          <w:ilvl w:val="1"/>
          <w:numId w:val="114"/>
        </w:numPr>
        <w:spacing w:after="0" w:line="240" w:lineRule="auto"/>
      </w:pPr>
      <w:r>
        <w:t>P</w:t>
      </w:r>
      <w:r w:rsidR="00E61374" w:rsidRPr="006B7A6E">
        <w:t>otrzeb</w:t>
      </w:r>
      <w:r w:rsidR="00B44119">
        <w:t>a </w:t>
      </w:r>
      <w:r w:rsidR="00E61374" w:rsidRPr="006B7A6E">
        <w:t>profesjonalnej pomocy usytuowanej blisk</w:t>
      </w:r>
      <w:r w:rsidR="00B44119">
        <w:t>o </w:t>
      </w:r>
      <w:r w:rsidR="00E61374" w:rsidRPr="006B7A6E">
        <w:t>ucznia, któr</w:t>
      </w:r>
      <w:r w:rsidR="00B44119">
        <w:t>a </w:t>
      </w:r>
      <w:r w:rsidR="00E61374" w:rsidRPr="006B7A6E">
        <w:t>m</w:t>
      </w:r>
      <w:r w:rsidR="00B44119">
        <w:t>a </w:t>
      </w:r>
      <w:r w:rsidR="00E61374" w:rsidRPr="006B7A6E">
        <w:t>się przyczynić</w:t>
      </w:r>
      <w:r w:rsidR="00B44119">
        <w:t xml:space="preserve"> </w:t>
      </w:r>
      <w:r w:rsidR="00E61374" w:rsidRPr="006B7A6E">
        <w:t>zwiększeni</w:t>
      </w:r>
      <w:r w:rsidR="00B44119">
        <w:t>a </w:t>
      </w:r>
      <w:r w:rsidR="00E61374" w:rsidRPr="006B7A6E">
        <w:t>trafnośc</w:t>
      </w:r>
      <w:r w:rsidR="00B44119">
        <w:t>i </w:t>
      </w:r>
      <w:r w:rsidR="00E61374" w:rsidRPr="006B7A6E">
        <w:t>podejmowanych decyzj</w:t>
      </w:r>
      <w:r w:rsidR="00B44119">
        <w:t>i </w:t>
      </w:r>
      <w:r w:rsidR="00E61374" w:rsidRPr="006B7A6E">
        <w:t xml:space="preserve">edukacyjnych </w:t>
      </w:r>
      <w:r w:rsidR="00B44119">
        <w:t>i </w:t>
      </w:r>
      <w:r w:rsidR="00E61374" w:rsidRPr="006B7A6E">
        <w:t>zawodowych ora</w:t>
      </w:r>
      <w:r w:rsidR="00B44119">
        <w:t>z </w:t>
      </w:r>
      <w:r w:rsidR="00E61374" w:rsidRPr="006B7A6E">
        <w:t>minimalizowani</w:t>
      </w:r>
      <w:r w:rsidR="00B44119">
        <w:t>a </w:t>
      </w:r>
      <w:r w:rsidR="00E61374" w:rsidRPr="006B7A6E">
        <w:t>kosztó</w:t>
      </w:r>
      <w:r w:rsidR="00B44119">
        <w:t>w </w:t>
      </w:r>
      <w:r w:rsidR="00E61374" w:rsidRPr="006B7A6E">
        <w:t xml:space="preserve">psychicznych wynikających </w:t>
      </w:r>
      <w:r w:rsidR="00B44119">
        <w:t>z </w:t>
      </w:r>
      <w:r w:rsidR="00E61374" w:rsidRPr="006B7A6E">
        <w:t>niewł</w:t>
      </w:r>
      <w:r>
        <w:t>aściwych wyborów,</w:t>
      </w:r>
    </w:p>
    <w:p w14:paraId="66321B1D" w14:textId="69FCF2D8" w:rsidR="00E61374" w:rsidRPr="006B7A6E" w:rsidRDefault="00E61374" w:rsidP="00877EC8">
      <w:pPr>
        <w:numPr>
          <w:ilvl w:val="1"/>
          <w:numId w:val="114"/>
        </w:numPr>
        <w:spacing w:after="0" w:line="240" w:lineRule="auto"/>
      </w:pPr>
      <w:r w:rsidRPr="006B7A6E">
        <w:t>zagwarantowanie systematyczneg</w:t>
      </w:r>
      <w:r w:rsidR="00B44119">
        <w:t>o </w:t>
      </w:r>
      <w:r w:rsidRPr="006B7A6E">
        <w:t>oddziaływani</w:t>
      </w:r>
      <w:r w:rsidR="00B44119">
        <w:t>a </w:t>
      </w:r>
      <w:r w:rsidRPr="006B7A6E">
        <w:t>n</w:t>
      </w:r>
      <w:r w:rsidR="00B44119">
        <w:t>a </w:t>
      </w:r>
      <w:r w:rsidRPr="006B7A6E">
        <w:t>ucz</w:t>
      </w:r>
      <w:r w:rsidR="00FE2284">
        <w:t>nió</w:t>
      </w:r>
      <w:r w:rsidR="00B44119">
        <w:t>w w </w:t>
      </w:r>
      <w:r w:rsidR="00FE2284">
        <w:t>ramach planowych działań,</w:t>
      </w:r>
    </w:p>
    <w:p w14:paraId="2B4713A9" w14:textId="28BCFC53" w:rsidR="00E61374" w:rsidRPr="006B7A6E" w:rsidRDefault="00E61374" w:rsidP="00877EC8">
      <w:pPr>
        <w:numPr>
          <w:ilvl w:val="1"/>
          <w:numId w:val="114"/>
        </w:numPr>
        <w:spacing w:after="0" w:line="240" w:lineRule="auto"/>
      </w:pPr>
      <w:r w:rsidRPr="006B7A6E">
        <w:t xml:space="preserve">udzielanie uczniom pomocy </w:t>
      </w:r>
      <w:r w:rsidR="00B44119">
        <w:t>w </w:t>
      </w:r>
      <w:r w:rsidRPr="006B7A6E">
        <w:t xml:space="preserve">wyborze </w:t>
      </w:r>
      <w:r w:rsidR="00B44119">
        <w:t>i </w:t>
      </w:r>
      <w:r w:rsidRPr="006B7A6E">
        <w:t>selekcj</w:t>
      </w:r>
      <w:r w:rsidR="00B44119">
        <w:t>i </w:t>
      </w:r>
      <w:r w:rsidRPr="006B7A6E">
        <w:t>informacj</w:t>
      </w:r>
      <w:r w:rsidR="00B44119">
        <w:t>i </w:t>
      </w:r>
      <w:r w:rsidRPr="006B7A6E">
        <w:t>dotyczących edukacj</w:t>
      </w:r>
      <w:r w:rsidR="00B44119">
        <w:t>i i </w:t>
      </w:r>
      <w:r w:rsidRPr="006B7A6E">
        <w:t xml:space="preserve">rynku pracy, zgodnie </w:t>
      </w:r>
      <w:r w:rsidR="00B44119">
        <w:t>z </w:t>
      </w:r>
      <w:r w:rsidRPr="006B7A6E">
        <w:t>planowanym prze</w:t>
      </w:r>
      <w:r w:rsidR="00B44119">
        <w:t>z </w:t>
      </w:r>
      <w:r w:rsidRPr="006B7A6E">
        <w:t>nich kierunkiem rozwoju zawodowe</w:t>
      </w:r>
      <w:r w:rsidR="00FE2284">
        <w:t>go,</w:t>
      </w:r>
    </w:p>
    <w:p w14:paraId="60C9F1FD" w14:textId="3730EAC7" w:rsidR="00E61374" w:rsidRPr="006B7A6E" w:rsidRDefault="00E61374" w:rsidP="00877EC8">
      <w:pPr>
        <w:numPr>
          <w:ilvl w:val="1"/>
          <w:numId w:val="114"/>
        </w:numPr>
        <w:spacing w:after="0" w:line="240" w:lineRule="auto"/>
      </w:pPr>
      <w:r w:rsidRPr="006B7A6E">
        <w:t xml:space="preserve">doradzanie </w:t>
      </w:r>
      <w:r w:rsidR="00B44119">
        <w:t>w </w:t>
      </w:r>
      <w:r w:rsidRPr="006B7A6E">
        <w:t>wyborze ścieżk</w:t>
      </w:r>
      <w:r w:rsidR="00B44119">
        <w:t>i </w:t>
      </w:r>
      <w:r w:rsidRPr="006B7A6E">
        <w:t>edukacyjno-zaw</w:t>
      </w:r>
      <w:r w:rsidR="00FE2284">
        <w:t>odowej uczniom niepełnosprawnym,</w:t>
      </w:r>
    </w:p>
    <w:p w14:paraId="3E556E92" w14:textId="0F0F9274" w:rsidR="00E61374" w:rsidRPr="006B7A6E" w:rsidRDefault="00E61374" w:rsidP="00877EC8">
      <w:pPr>
        <w:numPr>
          <w:ilvl w:val="1"/>
          <w:numId w:val="114"/>
        </w:numPr>
        <w:spacing w:after="0" w:line="240" w:lineRule="auto"/>
      </w:pPr>
      <w:r w:rsidRPr="006B7A6E">
        <w:t>obniżenie społecznych kosztó</w:t>
      </w:r>
      <w:r w:rsidR="00B44119">
        <w:t>w </w:t>
      </w:r>
      <w:r w:rsidRPr="006B7A6E">
        <w:t>kształceni</w:t>
      </w:r>
      <w:r w:rsidR="00B44119">
        <w:t>a </w:t>
      </w:r>
      <w:r w:rsidRPr="006B7A6E">
        <w:t>dzięk</w:t>
      </w:r>
      <w:r w:rsidR="00B44119">
        <w:t>i </w:t>
      </w:r>
      <w:r w:rsidRPr="006B7A6E">
        <w:t>poprawieniu trafnośc</w:t>
      </w:r>
      <w:r w:rsidR="00B44119">
        <w:t>i </w:t>
      </w:r>
      <w:r w:rsidRPr="006B7A6E">
        <w:t>wyboró</w:t>
      </w:r>
      <w:r w:rsidR="00B44119">
        <w:t>w </w:t>
      </w:r>
      <w:r w:rsidRPr="006B7A6E">
        <w:t>n</w:t>
      </w:r>
      <w:r w:rsidR="00B44119">
        <w:t>a </w:t>
      </w:r>
      <w:r w:rsidRPr="006B7A6E">
        <w:t>kolejnych etapach edukacji.</w:t>
      </w:r>
    </w:p>
    <w:p w14:paraId="6E7FB3F3" w14:textId="35A51B5B" w:rsidR="00E61374" w:rsidRPr="006B7A6E" w:rsidRDefault="00E61374" w:rsidP="00877EC8">
      <w:pPr>
        <w:numPr>
          <w:ilvl w:val="0"/>
          <w:numId w:val="113"/>
        </w:numPr>
        <w:spacing w:after="0" w:line="240" w:lineRule="auto"/>
      </w:pPr>
      <w:r w:rsidRPr="006B7A6E">
        <w:t>Szkoł</w:t>
      </w:r>
      <w:r w:rsidR="00B44119">
        <w:t>a </w:t>
      </w:r>
      <w:r>
        <w:t xml:space="preserve">planuje </w:t>
      </w:r>
      <w:r w:rsidR="00B44119">
        <w:t>i </w:t>
      </w:r>
      <w:r>
        <w:t xml:space="preserve">realizuje </w:t>
      </w:r>
      <w:r w:rsidRPr="006B7A6E">
        <w:t>Wewnątrzszkoln</w:t>
      </w:r>
      <w:r>
        <w:t>y</w:t>
      </w:r>
      <w:r w:rsidRPr="006B7A6E">
        <w:t xml:space="preserve"> System Doradztw</w:t>
      </w:r>
      <w:r w:rsidR="00B44119">
        <w:t>a </w:t>
      </w:r>
      <w:r w:rsidRPr="006B7A6E">
        <w:t>Zawodowego</w:t>
      </w:r>
      <w:r>
        <w:t xml:space="preserve">, który </w:t>
      </w:r>
      <w:r w:rsidRPr="006B7A6E">
        <w:t>o</w:t>
      </w:r>
      <w:r w:rsidR="00447A9A">
        <w:t>kreśl</w:t>
      </w:r>
      <w:r w:rsidR="00B44119">
        <w:t>a </w:t>
      </w:r>
      <w:r w:rsidR="00447A9A">
        <w:t>działani</w:t>
      </w:r>
      <w:r w:rsidR="00B44119">
        <w:t>a </w:t>
      </w:r>
      <w:r w:rsidR="00447A9A">
        <w:t xml:space="preserve">podejmowane </w:t>
      </w:r>
      <w:r w:rsidR="00B44119">
        <w:t>w </w:t>
      </w:r>
      <w:r w:rsidR="00447A9A">
        <w:t>s</w:t>
      </w:r>
      <w:r w:rsidRPr="006B7A6E">
        <w:t xml:space="preserve">zkole </w:t>
      </w:r>
      <w:r w:rsidR="00B44119">
        <w:t>w </w:t>
      </w:r>
      <w:r w:rsidRPr="006B7A6E">
        <w:t>celu przygotowani</w:t>
      </w:r>
      <w:r w:rsidR="00B44119">
        <w:t>a </w:t>
      </w:r>
      <w:r w:rsidRPr="006B7A6E">
        <w:t>ucznió</w:t>
      </w:r>
      <w:r w:rsidR="00B44119">
        <w:t>w </w:t>
      </w:r>
      <w:r w:rsidRPr="006B7A6E">
        <w:t>d</w:t>
      </w:r>
      <w:r w:rsidR="00B44119">
        <w:t>o </w:t>
      </w:r>
      <w:r w:rsidRPr="006B7A6E">
        <w:t xml:space="preserve">wyboru zawodu, poziomu </w:t>
      </w:r>
      <w:r w:rsidR="00B44119">
        <w:t>i </w:t>
      </w:r>
      <w:r w:rsidRPr="006B7A6E">
        <w:t>kierunku kształcenia.</w:t>
      </w:r>
    </w:p>
    <w:p w14:paraId="3427541C" w14:textId="5B8DD23A" w:rsidR="00E61374" w:rsidRPr="006B7A6E" w:rsidRDefault="00E61374" w:rsidP="00877EC8">
      <w:pPr>
        <w:numPr>
          <w:ilvl w:val="0"/>
          <w:numId w:val="113"/>
        </w:numPr>
        <w:spacing w:after="0" w:line="240" w:lineRule="auto"/>
      </w:pPr>
      <w:r w:rsidRPr="006B7A6E">
        <w:t>Zakres Wewnątrzszkolneg</w:t>
      </w:r>
      <w:r w:rsidR="00B44119">
        <w:t>o </w:t>
      </w:r>
      <w:r w:rsidRPr="006B7A6E">
        <w:t>Systemu Doradztw</w:t>
      </w:r>
      <w:r w:rsidR="00B44119">
        <w:t>a </w:t>
      </w:r>
      <w:r w:rsidRPr="006B7A6E">
        <w:t>Zawodoweg</w:t>
      </w:r>
      <w:r w:rsidR="00B44119">
        <w:t>o </w:t>
      </w:r>
      <w:r w:rsidRPr="006B7A6E">
        <w:t>obejmuje:</w:t>
      </w:r>
    </w:p>
    <w:p w14:paraId="63D28020" w14:textId="6938FC6F" w:rsidR="00E61374" w:rsidRPr="006B7A6E" w:rsidRDefault="00FE2284" w:rsidP="00877EC8">
      <w:pPr>
        <w:numPr>
          <w:ilvl w:val="1"/>
          <w:numId w:val="115"/>
        </w:numPr>
        <w:spacing w:after="0" w:line="240" w:lineRule="auto"/>
      </w:pPr>
      <w:r>
        <w:t>Z</w:t>
      </w:r>
      <w:r w:rsidR="00E61374" w:rsidRPr="006B7A6E">
        <w:t>adani</w:t>
      </w:r>
      <w:r w:rsidR="00B44119">
        <w:t>a </w:t>
      </w:r>
      <w:r w:rsidR="00E61374" w:rsidRPr="006B7A6E">
        <w:t>jeg</w:t>
      </w:r>
      <w:r w:rsidR="00B44119">
        <w:t>o </w:t>
      </w:r>
      <w:r w:rsidR="00E61374" w:rsidRPr="006B7A6E">
        <w:t>realizatoró</w:t>
      </w:r>
      <w:r w:rsidR="00B44119">
        <w:t>w </w:t>
      </w:r>
      <w:r w:rsidR="00E61374" w:rsidRPr="006B7A6E">
        <w:t>(</w:t>
      </w:r>
      <w:r w:rsidR="00B44119">
        <w:t>w </w:t>
      </w:r>
      <w:r w:rsidR="00E61374" w:rsidRPr="006B7A6E">
        <w:t>ramach planu pracy n</w:t>
      </w:r>
      <w:r w:rsidR="00B44119">
        <w:t>a </w:t>
      </w:r>
      <w:r w:rsidR="00E61374" w:rsidRPr="006B7A6E">
        <w:t>dany rok s</w:t>
      </w:r>
      <w:r>
        <w:t>zkolny),</w:t>
      </w:r>
    </w:p>
    <w:p w14:paraId="1D8A302E" w14:textId="58354F9E" w:rsidR="00E61374" w:rsidRPr="006B7A6E" w:rsidRDefault="00E61374" w:rsidP="00877EC8">
      <w:pPr>
        <w:numPr>
          <w:ilvl w:val="1"/>
          <w:numId w:val="115"/>
        </w:numPr>
        <w:spacing w:after="0" w:line="240" w:lineRule="auto"/>
      </w:pPr>
      <w:r w:rsidRPr="006B7A6E">
        <w:t xml:space="preserve">czas </w:t>
      </w:r>
      <w:r w:rsidR="00B44119">
        <w:t>i </w:t>
      </w:r>
      <w:r w:rsidRPr="006B7A6E">
        <w:t>miejsce realizacj</w:t>
      </w:r>
      <w:r w:rsidR="00B44119">
        <w:t>i </w:t>
      </w:r>
      <w:r w:rsidRPr="006B7A6E">
        <w:t>zadań (</w:t>
      </w:r>
      <w:r w:rsidR="00B44119">
        <w:t>w </w:t>
      </w:r>
      <w:r w:rsidRPr="006B7A6E">
        <w:t>harmonogram</w:t>
      </w:r>
      <w:r w:rsidR="00FE2284">
        <w:t>ie działań n</w:t>
      </w:r>
      <w:r w:rsidR="00B44119">
        <w:t>a </w:t>
      </w:r>
      <w:r w:rsidR="00FE2284">
        <w:t>dany rok szkolny),</w:t>
      </w:r>
    </w:p>
    <w:p w14:paraId="59672568" w14:textId="0D61D23D" w:rsidR="00E61374" w:rsidRPr="006B7A6E" w:rsidRDefault="00E61374" w:rsidP="00877EC8">
      <w:pPr>
        <w:numPr>
          <w:ilvl w:val="1"/>
          <w:numId w:val="115"/>
        </w:numPr>
        <w:spacing w:after="0" w:line="240" w:lineRule="auto"/>
      </w:pPr>
      <w:r w:rsidRPr="006B7A6E">
        <w:t xml:space="preserve">metody </w:t>
      </w:r>
      <w:r w:rsidR="00B44119">
        <w:t>i </w:t>
      </w:r>
      <w:r w:rsidRPr="006B7A6E">
        <w:t>narzędzi</w:t>
      </w:r>
      <w:r w:rsidR="00B44119">
        <w:t>a </w:t>
      </w:r>
      <w:r w:rsidRPr="006B7A6E">
        <w:t xml:space="preserve">pracy (adekwatne </w:t>
      </w:r>
      <w:r w:rsidR="00FE2284">
        <w:t>d</w:t>
      </w:r>
      <w:r w:rsidR="00B44119">
        <w:t>o </w:t>
      </w:r>
      <w:r w:rsidR="00FE2284">
        <w:t>zaplanowanych temató</w:t>
      </w:r>
      <w:r w:rsidR="00B44119">
        <w:t>w </w:t>
      </w:r>
      <w:r w:rsidR="00FE2284">
        <w:t>zajęć),</w:t>
      </w:r>
    </w:p>
    <w:p w14:paraId="6512F8AC" w14:textId="2F2CDBB5" w:rsidR="00E61374" w:rsidRPr="006B7A6E" w:rsidRDefault="00E61374" w:rsidP="00877EC8">
      <w:pPr>
        <w:numPr>
          <w:ilvl w:val="1"/>
          <w:numId w:val="115"/>
        </w:numPr>
        <w:spacing w:after="0" w:line="240" w:lineRule="auto"/>
      </w:pPr>
      <w:r w:rsidRPr="006B7A6E">
        <w:t xml:space="preserve">oczekiwane efekty (m.in. oczekiwane zmiany </w:t>
      </w:r>
      <w:r w:rsidR="00B44119">
        <w:t>w </w:t>
      </w:r>
      <w:r w:rsidRPr="006B7A6E">
        <w:t>wiedzy, umie</w:t>
      </w:r>
      <w:r w:rsidR="00FE2284">
        <w:t>jętnościach, postawach uczniów),</w:t>
      </w:r>
    </w:p>
    <w:p w14:paraId="23DABBEC" w14:textId="51F221BD" w:rsidR="00E61374" w:rsidRPr="006B7A6E" w:rsidRDefault="00E61374" w:rsidP="00877EC8">
      <w:pPr>
        <w:numPr>
          <w:ilvl w:val="1"/>
          <w:numId w:val="115"/>
        </w:numPr>
        <w:spacing w:after="0" w:line="240" w:lineRule="auto"/>
      </w:pPr>
      <w:r w:rsidRPr="006B7A6E">
        <w:t>sposoby ewaluacj</w:t>
      </w:r>
      <w:r w:rsidR="00B44119">
        <w:t>i </w:t>
      </w:r>
      <w:r w:rsidRPr="006B7A6E">
        <w:t>( np.</w:t>
      </w:r>
      <w:r w:rsidR="00FE2284">
        <w:t xml:space="preserve"> rozmowy indywidualne, ankiety),</w:t>
      </w:r>
    </w:p>
    <w:p w14:paraId="1968139F" w14:textId="09BF1421" w:rsidR="00E61374" w:rsidRPr="006B7A6E" w:rsidRDefault="00E61374" w:rsidP="00877EC8">
      <w:pPr>
        <w:numPr>
          <w:ilvl w:val="1"/>
          <w:numId w:val="115"/>
        </w:numPr>
        <w:spacing w:after="0" w:line="240" w:lineRule="auto"/>
      </w:pPr>
      <w:r w:rsidRPr="006B7A6E">
        <w:t>sposób organizacj</w:t>
      </w:r>
      <w:r w:rsidR="00B44119">
        <w:t>i </w:t>
      </w:r>
      <w:r w:rsidRPr="006B7A6E">
        <w:t>współdziałani</w:t>
      </w:r>
      <w:r w:rsidR="00B44119">
        <w:t>a z </w:t>
      </w:r>
      <w:r w:rsidRPr="006B7A6E">
        <w:t>poradniam</w:t>
      </w:r>
      <w:r w:rsidR="00B44119">
        <w:t>i </w:t>
      </w:r>
      <w:r w:rsidRPr="006B7A6E">
        <w:t xml:space="preserve">psychologiczno-pedagogicznymi, </w:t>
      </w:r>
      <w:r w:rsidR="00B44119">
        <w:t>w </w:t>
      </w:r>
      <w:r w:rsidRPr="006B7A6E">
        <w:t>tym poradniam</w:t>
      </w:r>
      <w:r w:rsidR="00B44119">
        <w:t>i </w:t>
      </w:r>
      <w:r w:rsidRPr="006B7A6E">
        <w:t>specjalistycznym</w:t>
      </w:r>
      <w:r w:rsidR="00B44119">
        <w:t>i </w:t>
      </w:r>
      <w:r w:rsidRPr="006B7A6E">
        <w:t>ora</w:t>
      </w:r>
      <w:r w:rsidR="00B44119">
        <w:t>z </w:t>
      </w:r>
      <w:r w:rsidRPr="006B7A6E">
        <w:t>innym</w:t>
      </w:r>
      <w:r w:rsidR="00B44119">
        <w:t>i </w:t>
      </w:r>
      <w:r w:rsidRPr="006B7A6E">
        <w:t>instytucjam</w:t>
      </w:r>
      <w:r w:rsidR="00B44119">
        <w:t>i </w:t>
      </w:r>
      <w:r w:rsidRPr="006B7A6E">
        <w:t>świadczącym</w:t>
      </w:r>
      <w:r w:rsidR="00B44119">
        <w:t>i </w:t>
      </w:r>
      <w:r w:rsidRPr="006B7A6E">
        <w:t>poradnictw</w:t>
      </w:r>
      <w:r w:rsidR="00B44119">
        <w:t>o i </w:t>
      </w:r>
      <w:r w:rsidRPr="006B7A6E">
        <w:t>specjalistyczną pomoc dl</w:t>
      </w:r>
      <w:r w:rsidR="00B44119">
        <w:t>a </w:t>
      </w:r>
      <w:r w:rsidRPr="006B7A6E">
        <w:t>ucznió</w:t>
      </w:r>
      <w:r w:rsidR="00B44119">
        <w:t>w i </w:t>
      </w:r>
      <w:r w:rsidRPr="006B7A6E">
        <w:t>rodzicó</w:t>
      </w:r>
      <w:r w:rsidR="00B44119">
        <w:t>w w </w:t>
      </w:r>
      <w:r w:rsidRPr="006B7A6E">
        <w:t xml:space="preserve">obszarze </w:t>
      </w:r>
      <w:r w:rsidR="00447A9A">
        <w:t>doradztw</w:t>
      </w:r>
      <w:r w:rsidR="00B44119">
        <w:t>a </w:t>
      </w:r>
      <w:r w:rsidR="00447A9A">
        <w:t>edukacyjno-zawodowego,</w:t>
      </w:r>
    </w:p>
    <w:p w14:paraId="48C567CB" w14:textId="492398B5" w:rsidR="00E61374" w:rsidRPr="006B7A6E" w:rsidRDefault="00E61374" w:rsidP="00877EC8">
      <w:pPr>
        <w:numPr>
          <w:ilvl w:val="1"/>
          <w:numId w:val="115"/>
        </w:numPr>
        <w:spacing w:after="0" w:line="240" w:lineRule="auto"/>
      </w:pPr>
      <w:r w:rsidRPr="006B7A6E">
        <w:t>spis instytucj</w:t>
      </w:r>
      <w:r w:rsidR="00B44119">
        <w:t>i </w:t>
      </w:r>
      <w:r w:rsidRPr="006B7A6E">
        <w:t>d</w:t>
      </w:r>
      <w:r w:rsidR="00B44119">
        <w:t>o </w:t>
      </w:r>
      <w:r w:rsidRPr="006B7A6E">
        <w:t xml:space="preserve">współpracy </w:t>
      </w:r>
      <w:r w:rsidR="00B44119">
        <w:t>w </w:t>
      </w:r>
      <w:r w:rsidRPr="006B7A6E">
        <w:t>ramach Wewnątrzszkolneg</w:t>
      </w:r>
      <w:r w:rsidR="00B44119">
        <w:t>o </w:t>
      </w:r>
      <w:r w:rsidRPr="006B7A6E">
        <w:t>Systemu Doradztw</w:t>
      </w:r>
      <w:r w:rsidR="00B44119">
        <w:t>a </w:t>
      </w:r>
      <w:r w:rsidRPr="006B7A6E">
        <w:t>Zawodowego.</w:t>
      </w:r>
    </w:p>
    <w:p w14:paraId="582BB6F4" w14:textId="04AF5B8C" w:rsidR="00E61374" w:rsidRPr="006B7A6E" w:rsidRDefault="00E61374" w:rsidP="00877EC8">
      <w:pPr>
        <w:numPr>
          <w:ilvl w:val="0"/>
          <w:numId w:val="113"/>
        </w:numPr>
        <w:spacing w:after="0" w:line="240" w:lineRule="auto"/>
      </w:pPr>
      <w:r w:rsidRPr="006B7A6E">
        <w:t>Z</w:t>
      </w:r>
      <w:r w:rsidR="00B44119">
        <w:t>a </w:t>
      </w:r>
      <w:r w:rsidRPr="006B7A6E">
        <w:t>organizację doradztw</w:t>
      </w:r>
      <w:r w:rsidR="00B44119">
        <w:t>a </w:t>
      </w:r>
      <w:r w:rsidRPr="006B7A6E">
        <w:t>zawodoweg</w:t>
      </w:r>
      <w:r w:rsidR="00B44119">
        <w:t>o </w:t>
      </w:r>
      <w:r w:rsidRPr="006B7A6E">
        <w:t>odpowiad</w:t>
      </w:r>
      <w:r w:rsidR="00B44119">
        <w:t>a </w:t>
      </w:r>
      <w:r w:rsidRPr="006B7A6E">
        <w:t>Dyrektor Szkoły. Plan</w:t>
      </w:r>
      <w:r w:rsidR="00447A9A">
        <w:t xml:space="preserve">owanie </w:t>
      </w:r>
      <w:r w:rsidR="00B44119">
        <w:t>i </w:t>
      </w:r>
      <w:r w:rsidR="00447A9A">
        <w:t>koordynację doradztw</w:t>
      </w:r>
      <w:r w:rsidR="00B44119">
        <w:t>a </w:t>
      </w:r>
      <w:r w:rsidR="00447A9A">
        <w:t>dyrektor s</w:t>
      </w:r>
      <w:r w:rsidRPr="006B7A6E">
        <w:t>zkoły zlec</w:t>
      </w:r>
      <w:r w:rsidR="00B44119">
        <w:t>a </w:t>
      </w:r>
      <w:r w:rsidRPr="006B7A6E">
        <w:t>dora</w:t>
      </w:r>
      <w:r w:rsidR="00447A9A">
        <w:t xml:space="preserve">dcy zawodowemu zatrudnionemu </w:t>
      </w:r>
      <w:r w:rsidR="00B44119">
        <w:t>w </w:t>
      </w:r>
      <w:r w:rsidR="00447A9A">
        <w:t>s</w:t>
      </w:r>
      <w:r w:rsidRPr="006B7A6E">
        <w:t>zkole.</w:t>
      </w:r>
    </w:p>
    <w:p w14:paraId="45BF376C" w14:textId="6BF3B236" w:rsidR="00E86EE1" w:rsidRPr="00CF7E50" w:rsidRDefault="00E86EE1" w:rsidP="00877EC8">
      <w:pPr>
        <w:pStyle w:val="Nagwek2"/>
        <w:spacing w:before="0" w:line="240" w:lineRule="auto"/>
        <w:rPr>
          <w:rFonts w:eastAsia="Cambria"/>
          <w:sz w:val="24"/>
          <w:szCs w:val="24"/>
        </w:rPr>
      </w:pPr>
      <w:bookmarkStart w:id="65" w:name="_Toc239952424"/>
      <w:r w:rsidRPr="00CF7E50">
        <w:rPr>
          <w:rFonts w:eastAsia="Cambria"/>
          <w:sz w:val="24"/>
          <w:szCs w:val="24"/>
        </w:rPr>
        <w:t xml:space="preserve">§ </w:t>
      </w:r>
      <w:r w:rsidR="00B31261">
        <w:rPr>
          <w:rFonts w:eastAsia="Cambria"/>
          <w:sz w:val="24"/>
          <w:szCs w:val="24"/>
        </w:rPr>
        <w:t>8</w:t>
      </w:r>
      <w:r w:rsidRPr="00CF7E50">
        <w:rPr>
          <w:rFonts w:eastAsia="Cambria"/>
          <w:sz w:val="24"/>
          <w:szCs w:val="24"/>
        </w:rPr>
        <w:t xml:space="preserve"> </w:t>
      </w:r>
      <w:r>
        <w:rPr>
          <w:rFonts w:eastAsia="Cambria"/>
          <w:sz w:val="24"/>
          <w:szCs w:val="24"/>
        </w:rPr>
        <w:t>Standardy ochrony małoletnich</w:t>
      </w:r>
      <w:bookmarkEnd w:id="65"/>
    </w:p>
    <w:p w14:paraId="10B1218B" w14:textId="0151C389" w:rsidR="00E86EE1" w:rsidRDefault="00B44119" w:rsidP="00877EC8">
      <w:pPr>
        <w:numPr>
          <w:ilvl w:val="0"/>
          <w:numId w:val="116"/>
        </w:numPr>
        <w:spacing w:after="0" w:line="240" w:lineRule="auto"/>
      </w:pPr>
      <w:r>
        <w:t>W </w:t>
      </w:r>
      <w:r w:rsidR="00E86EE1" w:rsidRPr="00066DBE">
        <w:t>szkole wpro</w:t>
      </w:r>
      <w:r w:rsidR="00447A9A">
        <w:t xml:space="preserve">wadzone </w:t>
      </w:r>
      <w:r>
        <w:t>są </w:t>
      </w:r>
      <w:r w:rsidR="00447A9A">
        <w:t>d</w:t>
      </w:r>
      <w:r>
        <w:t>o </w:t>
      </w:r>
      <w:r w:rsidR="00447A9A">
        <w:t>użytku Standardy Ochrony M</w:t>
      </w:r>
      <w:r w:rsidR="00E86EE1" w:rsidRPr="00066DBE">
        <w:t>ałoletnich</w:t>
      </w:r>
      <w:r w:rsidR="00B77710">
        <w:t>,</w:t>
      </w:r>
      <w:r w:rsidR="00E86EE1">
        <w:t xml:space="preserve"> </w:t>
      </w:r>
      <w:r w:rsidR="00E86EE1" w:rsidRPr="00E86EE1">
        <w:t>uwzględniają</w:t>
      </w:r>
      <w:r w:rsidR="00E86EE1">
        <w:t>ce</w:t>
      </w:r>
      <w:r w:rsidR="00E86EE1" w:rsidRPr="00E86EE1">
        <w:t xml:space="preserve"> specyfikę szkoły</w:t>
      </w:r>
      <w:r w:rsidR="00E86EE1">
        <w:t xml:space="preserve">. </w:t>
      </w:r>
    </w:p>
    <w:p w14:paraId="69BD63C9" w14:textId="0273E486" w:rsidR="00E86EE1" w:rsidRDefault="00E86EE1" w:rsidP="00877EC8">
      <w:pPr>
        <w:numPr>
          <w:ilvl w:val="0"/>
          <w:numId w:val="116"/>
        </w:numPr>
        <w:spacing w:after="0" w:line="240" w:lineRule="auto"/>
      </w:pPr>
      <w:r>
        <w:t xml:space="preserve">Standardy obejmują </w:t>
      </w:r>
      <w:r w:rsidRPr="00066DBE">
        <w:t>swoim zakresem rzeczowym pol</w:t>
      </w:r>
      <w:r w:rsidR="00B44119">
        <w:t>a </w:t>
      </w:r>
      <w:r w:rsidRPr="00066DBE">
        <w:t>odpowiedzialnośc</w:t>
      </w:r>
      <w:r w:rsidR="00B44119">
        <w:t>i </w:t>
      </w:r>
      <w:r w:rsidRPr="00066DBE">
        <w:t xml:space="preserve">wynikające </w:t>
      </w:r>
      <w:r w:rsidR="00B44119">
        <w:t>z </w:t>
      </w:r>
      <w:r w:rsidRPr="00066DBE">
        <w:t xml:space="preserve">ustawy </w:t>
      </w:r>
      <w:r w:rsidR="00B44119">
        <w:t>z </w:t>
      </w:r>
      <w:r w:rsidRPr="00066DBE">
        <w:t>dni</w:t>
      </w:r>
      <w:r w:rsidR="00B44119">
        <w:t>a </w:t>
      </w:r>
      <w:r w:rsidRPr="00066DBE">
        <w:t>13 maj</w:t>
      </w:r>
      <w:r w:rsidR="00B44119">
        <w:t>a </w:t>
      </w:r>
      <w:r w:rsidRPr="00066DBE">
        <w:t xml:space="preserve">2016 r. </w:t>
      </w:r>
      <w:r w:rsidR="00B44119">
        <w:t>o </w:t>
      </w:r>
      <w:r w:rsidRPr="00066DBE">
        <w:t>przeciwdziałaniu zagrożeniom przestępczością n</w:t>
      </w:r>
      <w:r w:rsidR="00B44119">
        <w:t>a </w:t>
      </w:r>
      <w:r w:rsidRPr="00066DBE">
        <w:t xml:space="preserve">tle seksualnym </w:t>
      </w:r>
      <w:r w:rsidR="00DB7D1D">
        <w:br/>
      </w:r>
      <w:r w:rsidR="00B44119">
        <w:t>i </w:t>
      </w:r>
      <w:r w:rsidRPr="00066DBE">
        <w:t xml:space="preserve">ochronie małoletnich określające: </w:t>
      </w:r>
    </w:p>
    <w:p w14:paraId="21AA1639" w14:textId="33129470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t>Z</w:t>
      </w:r>
      <w:r w:rsidRPr="00066DBE">
        <w:t xml:space="preserve">asady zapewniające bezpieczne relacje między małoletnim </w:t>
      </w:r>
      <w:r w:rsidR="00B44119">
        <w:t>a </w:t>
      </w:r>
      <w:r w:rsidRPr="00066DBE">
        <w:t xml:space="preserve">personelem szkoły, </w:t>
      </w:r>
      <w:r w:rsidR="00B44119">
        <w:t>a w </w:t>
      </w:r>
      <w:r w:rsidRPr="00066DBE">
        <w:t>szczególnośc</w:t>
      </w:r>
      <w:r w:rsidR="00B44119">
        <w:t>i </w:t>
      </w:r>
      <w:r w:rsidRPr="00066DBE">
        <w:t>zachowani</w:t>
      </w:r>
      <w:r w:rsidR="00B44119">
        <w:t>a </w:t>
      </w:r>
      <w:r w:rsidRPr="00066DBE">
        <w:t>niedozwolone wobe</w:t>
      </w:r>
      <w:r w:rsidR="00447A9A">
        <w:t>c małoletnich.</w:t>
      </w:r>
      <w:r w:rsidRPr="00066DBE">
        <w:t xml:space="preserve"> </w:t>
      </w:r>
    </w:p>
    <w:p w14:paraId="15235A62" w14:textId="754A82BF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t>Z</w:t>
      </w:r>
      <w:r w:rsidRPr="00066DBE">
        <w:t xml:space="preserve">asady </w:t>
      </w:r>
      <w:r w:rsidR="00B44119">
        <w:t>i </w:t>
      </w:r>
      <w:r w:rsidRPr="00066DBE">
        <w:t>procedurę podejmowani</w:t>
      </w:r>
      <w:r w:rsidR="00B44119">
        <w:t>a </w:t>
      </w:r>
      <w:r w:rsidRPr="00066DBE">
        <w:t>interwencj</w:t>
      </w:r>
      <w:r w:rsidR="00B44119">
        <w:t>i w </w:t>
      </w:r>
      <w:r w:rsidRPr="00066DBE">
        <w:t>sytuacj</w:t>
      </w:r>
      <w:r w:rsidR="00B44119">
        <w:t>i </w:t>
      </w:r>
      <w:r w:rsidRPr="00066DBE">
        <w:t>podejrzeni</w:t>
      </w:r>
      <w:r w:rsidR="00B44119">
        <w:t>a </w:t>
      </w:r>
      <w:r w:rsidRPr="00066DBE">
        <w:t>krzywdzeni</w:t>
      </w:r>
      <w:r w:rsidR="00B44119">
        <w:t>a </w:t>
      </w:r>
      <w:r w:rsidRPr="00066DBE">
        <w:t>lub posiadani</w:t>
      </w:r>
      <w:r w:rsidR="00B44119">
        <w:t>a </w:t>
      </w:r>
      <w:r w:rsidRPr="00066DBE">
        <w:t>inform</w:t>
      </w:r>
      <w:r w:rsidR="00447A9A">
        <w:t>acj</w:t>
      </w:r>
      <w:r w:rsidR="00B44119">
        <w:t>i o </w:t>
      </w:r>
      <w:r w:rsidR="00447A9A">
        <w:t>krzywdzeniu małoletniego.</w:t>
      </w:r>
      <w:r w:rsidRPr="00066DBE">
        <w:t xml:space="preserve"> </w:t>
      </w:r>
    </w:p>
    <w:p w14:paraId="084F14A2" w14:textId="6D64991E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t>P</w:t>
      </w:r>
      <w:r w:rsidRPr="00066DBE">
        <w:t xml:space="preserve">rocedury </w:t>
      </w:r>
      <w:r w:rsidR="00B44119">
        <w:t>i </w:t>
      </w:r>
      <w:r w:rsidRPr="00066DBE">
        <w:t>osoby odpowiedzialne z</w:t>
      </w:r>
      <w:r w:rsidR="00B44119">
        <w:t>a </w:t>
      </w:r>
      <w:r w:rsidRPr="00066DBE">
        <w:t xml:space="preserve">składanie zawiadomień </w:t>
      </w:r>
      <w:r w:rsidR="00B44119">
        <w:t>o </w:t>
      </w:r>
      <w:r w:rsidRPr="00066DBE">
        <w:t>podejrzeniu popełnieni</w:t>
      </w:r>
      <w:r w:rsidR="00B44119">
        <w:t>a </w:t>
      </w:r>
      <w:r w:rsidRPr="00066DBE">
        <w:t>przestępstw</w:t>
      </w:r>
      <w:r w:rsidR="00B44119">
        <w:t>a </w:t>
      </w:r>
      <w:r w:rsidRPr="00066DBE">
        <w:t>n</w:t>
      </w:r>
      <w:r w:rsidR="00B44119">
        <w:t>a </w:t>
      </w:r>
      <w:r w:rsidRPr="00066DBE">
        <w:t>szkodę małoletniego, zawiadamianie sądu opiekuńczeg</w:t>
      </w:r>
      <w:r w:rsidR="00B44119">
        <w:t>o </w:t>
      </w:r>
      <w:r w:rsidRPr="00066DBE">
        <w:t>ora</w:t>
      </w:r>
      <w:r w:rsidR="00B44119">
        <w:t>z w </w:t>
      </w:r>
      <w:r w:rsidRPr="00066DBE">
        <w:t>przypadku instytucji, które posiadają takie uprawnienia, osoby odpowiedzialne z</w:t>
      </w:r>
      <w:r w:rsidR="00B44119">
        <w:t>a </w:t>
      </w:r>
      <w:r w:rsidRPr="00066DBE">
        <w:t>wszczynanie procedury „Niebieskie</w:t>
      </w:r>
      <w:r w:rsidR="00AD6E65">
        <w:t>j</w:t>
      </w:r>
      <w:r w:rsidR="00447A9A">
        <w:t xml:space="preserve"> Karty”.</w:t>
      </w:r>
      <w:r w:rsidRPr="00066DBE">
        <w:t xml:space="preserve"> </w:t>
      </w:r>
    </w:p>
    <w:p w14:paraId="5CD732B6" w14:textId="1C59BBA2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t>Z</w:t>
      </w:r>
      <w:r w:rsidRPr="00066DBE">
        <w:t>asady prze</w:t>
      </w:r>
      <w:r w:rsidR="00447A9A">
        <w:t xml:space="preserve">glądu </w:t>
      </w:r>
      <w:r w:rsidR="00B44119">
        <w:t>i </w:t>
      </w:r>
      <w:r w:rsidR="00447A9A">
        <w:t>aktualizacj</w:t>
      </w:r>
      <w:r w:rsidR="00B44119">
        <w:t>i </w:t>
      </w:r>
      <w:r w:rsidR="00447A9A">
        <w:t>standardów.</w:t>
      </w:r>
      <w:r w:rsidRPr="00066DBE">
        <w:t xml:space="preserve"> </w:t>
      </w:r>
    </w:p>
    <w:p w14:paraId="46C1623C" w14:textId="2AB3E40A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t>Z</w:t>
      </w:r>
      <w:r w:rsidRPr="00066DBE">
        <w:t>akres kompetencj</w:t>
      </w:r>
      <w:r w:rsidR="00B44119">
        <w:t>i </w:t>
      </w:r>
      <w:r w:rsidRPr="00066DBE">
        <w:t>osoby odpowiedzialnej z</w:t>
      </w:r>
      <w:r w:rsidR="00B44119">
        <w:t>a </w:t>
      </w:r>
      <w:r w:rsidRPr="00066DBE">
        <w:t>przygotowanie personelu szkoły d</w:t>
      </w:r>
      <w:r w:rsidR="00B44119">
        <w:t>o </w:t>
      </w:r>
      <w:r w:rsidRPr="00066DBE">
        <w:t>stosowani</w:t>
      </w:r>
      <w:r w:rsidR="00B44119">
        <w:t>a </w:t>
      </w:r>
      <w:r w:rsidRPr="00066DBE">
        <w:t>standardów, zasady przygotowani</w:t>
      </w:r>
      <w:r w:rsidR="00B44119">
        <w:t>a </w:t>
      </w:r>
      <w:r w:rsidRPr="00066DBE">
        <w:t>teg</w:t>
      </w:r>
      <w:r w:rsidR="00B44119">
        <w:t>o </w:t>
      </w:r>
      <w:r w:rsidRPr="00066DBE">
        <w:t>personelu d</w:t>
      </w:r>
      <w:r w:rsidR="00B44119">
        <w:t>o </w:t>
      </w:r>
      <w:r w:rsidRPr="00066DBE">
        <w:t>ich stosowani</w:t>
      </w:r>
      <w:r w:rsidR="00B44119">
        <w:t>a </w:t>
      </w:r>
      <w:r w:rsidRPr="00066DBE">
        <w:t>ora</w:t>
      </w:r>
      <w:r w:rsidR="00B44119">
        <w:t>z </w:t>
      </w:r>
      <w:r w:rsidRPr="00066DBE">
        <w:t>sposó</w:t>
      </w:r>
      <w:r w:rsidR="00447A9A">
        <w:t>b dokumentowani</w:t>
      </w:r>
      <w:r w:rsidR="00B44119">
        <w:t>a </w:t>
      </w:r>
      <w:r w:rsidR="00447A9A">
        <w:t>tej czynności.</w:t>
      </w:r>
    </w:p>
    <w:p w14:paraId="03E263C7" w14:textId="45BFD03C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t>Z</w:t>
      </w:r>
      <w:r w:rsidRPr="00066DBE">
        <w:t xml:space="preserve">asady </w:t>
      </w:r>
      <w:r w:rsidR="00B44119">
        <w:t>i </w:t>
      </w:r>
      <w:r w:rsidRPr="00066DBE">
        <w:t>sposób udostępniani</w:t>
      </w:r>
      <w:r w:rsidR="00B44119">
        <w:t>a </w:t>
      </w:r>
      <w:r w:rsidRPr="00066DBE">
        <w:t>rodzicom alb</w:t>
      </w:r>
      <w:r w:rsidR="00B44119">
        <w:t>o </w:t>
      </w:r>
      <w:r w:rsidRPr="00066DBE">
        <w:t>opiekunom prawnym lub faktycznym ora</w:t>
      </w:r>
      <w:r w:rsidR="00B44119">
        <w:t>z </w:t>
      </w:r>
      <w:r w:rsidRPr="00066DBE">
        <w:t>małoletnim standardó</w:t>
      </w:r>
      <w:r w:rsidR="00B44119">
        <w:t>w </w:t>
      </w:r>
      <w:r w:rsidRPr="00066DBE">
        <w:t>d</w:t>
      </w:r>
      <w:r w:rsidR="00B44119">
        <w:t>o </w:t>
      </w:r>
      <w:r w:rsidRPr="00066DBE">
        <w:t>zaznajomien</w:t>
      </w:r>
      <w:r w:rsidR="00447A9A">
        <w:t>i</w:t>
      </w:r>
      <w:r w:rsidR="00B44119">
        <w:t>a </w:t>
      </w:r>
      <w:r w:rsidR="00447A9A">
        <w:t xml:space="preserve">się </w:t>
      </w:r>
      <w:r w:rsidR="00B44119">
        <w:t>z </w:t>
      </w:r>
      <w:r w:rsidR="00447A9A">
        <w:t>nim</w:t>
      </w:r>
      <w:r w:rsidR="00B44119">
        <w:t>i i </w:t>
      </w:r>
      <w:r w:rsidR="00447A9A">
        <w:t>ich stosowania.</w:t>
      </w:r>
    </w:p>
    <w:p w14:paraId="1F1A83D0" w14:textId="42D4CB1B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t>O</w:t>
      </w:r>
      <w:r w:rsidRPr="00066DBE">
        <w:t>soby odpowiedzialne z</w:t>
      </w:r>
      <w:r w:rsidR="00B44119">
        <w:t>a </w:t>
      </w:r>
      <w:r w:rsidRPr="00066DBE">
        <w:t xml:space="preserve">przyjmowanie zgłoszeń </w:t>
      </w:r>
      <w:r w:rsidR="00B44119">
        <w:t>o </w:t>
      </w:r>
      <w:r w:rsidRPr="00066DBE">
        <w:t>zdarzeniach zagrażających małole</w:t>
      </w:r>
      <w:r w:rsidR="00447A9A">
        <w:t xml:space="preserve">tniemu </w:t>
      </w:r>
      <w:r w:rsidR="00B44119">
        <w:t>i </w:t>
      </w:r>
      <w:r w:rsidR="00447A9A">
        <w:t>udzielenie mu wsparcia.</w:t>
      </w:r>
      <w:r w:rsidRPr="00066DBE">
        <w:t xml:space="preserve"> </w:t>
      </w:r>
    </w:p>
    <w:p w14:paraId="573F9715" w14:textId="264363CC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lastRenderedPageBreak/>
        <w:t>S</w:t>
      </w:r>
      <w:r w:rsidRPr="00066DBE">
        <w:t>posób dokumentowani</w:t>
      </w:r>
      <w:r w:rsidR="00B44119">
        <w:t>a i </w:t>
      </w:r>
      <w:r w:rsidRPr="00066DBE">
        <w:t>zasady przechowywani</w:t>
      </w:r>
      <w:r w:rsidR="00B44119">
        <w:t>a </w:t>
      </w:r>
      <w:r w:rsidRPr="00066DBE">
        <w:t>ujawnionych lub zgłoszonych incydentó</w:t>
      </w:r>
      <w:r w:rsidR="00B44119">
        <w:t>w </w:t>
      </w:r>
      <w:r w:rsidRPr="00066DBE">
        <w:t>lub zdarzeń z</w:t>
      </w:r>
      <w:r w:rsidR="00447A9A">
        <w:t>agrażających dobru małoletniego.</w:t>
      </w:r>
      <w:r w:rsidRPr="00066DBE">
        <w:t xml:space="preserve"> </w:t>
      </w:r>
    </w:p>
    <w:p w14:paraId="3D93D646" w14:textId="3C1718A7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t>W</w:t>
      </w:r>
      <w:r w:rsidRPr="00066DBE">
        <w:t>ymog</w:t>
      </w:r>
      <w:r w:rsidR="00B44119">
        <w:t>i </w:t>
      </w:r>
      <w:r w:rsidRPr="00066DBE">
        <w:t>dotyczące bezpiecznych relacj</w:t>
      </w:r>
      <w:r w:rsidR="00B44119">
        <w:t>i </w:t>
      </w:r>
      <w:r w:rsidRPr="00066DBE">
        <w:t xml:space="preserve">między małoletnimi, </w:t>
      </w:r>
      <w:r w:rsidR="00B44119">
        <w:t>a w </w:t>
      </w:r>
      <w:r w:rsidRPr="00066DBE">
        <w:t>szczegó</w:t>
      </w:r>
      <w:r w:rsidR="00447A9A">
        <w:t>lnośc</w:t>
      </w:r>
      <w:r w:rsidR="00B44119">
        <w:t xml:space="preserve">i </w:t>
      </w:r>
      <w:r w:rsidR="00447A9A">
        <w:t>zachowani</w:t>
      </w:r>
      <w:r w:rsidR="00B44119">
        <w:t xml:space="preserve">a </w:t>
      </w:r>
      <w:r w:rsidR="00447A9A">
        <w:t>niedozwolone.</w:t>
      </w:r>
    </w:p>
    <w:p w14:paraId="6B900681" w14:textId="7CA62A0A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t>Z</w:t>
      </w:r>
      <w:r w:rsidRPr="00066DBE">
        <w:t>asady korzystani</w:t>
      </w:r>
      <w:r w:rsidR="00B44119">
        <w:t>a z </w:t>
      </w:r>
      <w:r w:rsidRPr="00066DBE">
        <w:t>urządzeń elektroniczny</w:t>
      </w:r>
      <w:r w:rsidR="00447A9A">
        <w:t xml:space="preserve">ch </w:t>
      </w:r>
      <w:r w:rsidR="00B44119">
        <w:t>z </w:t>
      </w:r>
      <w:r w:rsidR="00447A9A">
        <w:t>dostępem d</w:t>
      </w:r>
      <w:r w:rsidR="00B44119">
        <w:t>o </w:t>
      </w:r>
      <w:r w:rsidR="00447A9A">
        <w:t>siec</w:t>
      </w:r>
      <w:r w:rsidR="00B44119">
        <w:t>i </w:t>
      </w:r>
      <w:r w:rsidR="00447A9A">
        <w:t>Internet.</w:t>
      </w:r>
      <w:r w:rsidRPr="00066DBE">
        <w:t xml:space="preserve"> </w:t>
      </w:r>
    </w:p>
    <w:p w14:paraId="0F568338" w14:textId="53417A67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t>P</w:t>
      </w:r>
      <w:r w:rsidRPr="00066DBE">
        <w:t>rocedury ochrony dziec</w:t>
      </w:r>
      <w:r w:rsidR="00B44119">
        <w:t>i </w:t>
      </w:r>
      <w:r w:rsidRPr="00066DBE">
        <w:t>przed treściam</w:t>
      </w:r>
      <w:r w:rsidR="00B44119">
        <w:t>i </w:t>
      </w:r>
      <w:r w:rsidRPr="00066DBE">
        <w:t>szkodliwym</w:t>
      </w:r>
      <w:r w:rsidR="00B44119">
        <w:t>i i </w:t>
      </w:r>
      <w:r w:rsidRPr="00066DBE">
        <w:t>zagrożeniam</w:t>
      </w:r>
      <w:r w:rsidR="00B44119">
        <w:t>i w </w:t>
      </w:r>
      <w:r w:rsidRPr="00066DBE">
        <w:t>siec</w:t>
      </w:r>
      <w:r w:rsidR="00B44119">
        <w:t>i </w:t>
      </w:r>
      <w:r w:rsidRPr="00066DBE">
        <w:t xml:space="preserve">Internet </w:t>
      </w:r>
      <w:r w:rsidR="00447A9A">
        <w:t>ora</w:t>
      </w:r>
      <w:r w:rsidR="00B44119">
        <w:t>z </w:t>
      </w:r>
      <w:r w:rsidR="00447A9A">
        <w:t>utrwalonym</w:t>
      </w:r>
      <w:r w:rsidR="00B44119">
        <w:t>i w </w:t>
      </w:r>
      <w:r w:rsidR="00447A9A">
        <w:t>innej formie.</w:t>
      </w:r>
      <w:r w:rsidRPr="00066DBE">
        <w:t xml:space="preserve"> </w:t>
      </w:r>
    </w:p>
    <w:p w14:paraId="04F4B4AB" w14:textId="7F59C8EB" w:rsidR="00E86EE1" w:rsidRDefault="00E86EE1" w:rsidP="00877EC8">
      <w:pPr>
        <w:pStyle w:val="Akapitzlist"/>
        <w:numPr>
          <w:ilvl w:val="0"/>
          <w:numId w:val="117"/>
        </w:numPr>
        <w:spacing w:after="0" w:line="240" w:lineRule="auto"/>
      </w:pPr>
      <w:r>
        <w:t>Z</w:t>
      </w:r>
      <w:r w:rsidRPr="00066DBE">
        <w:t>asady ustalani</w:t>
      </w:r>
      <w:r w:rsidR="00B44119">
        <w:t>a </w:t>
      </w:r>
      <w:r w:rsidRPr="00066DBE">
        <w:t>planu wsparci</w:t>
      </w:r>
      <w:r w:rsidR="00B44119">
        <w:t>a </w:t>
      </w:r>
      <w:r w:rsidRPr="00066DBE">
        <w:t>małoletnieg</w:t>
      </w:r>
      <w:r w:rsidR="00B44119">
        <w:t>o </w:t>
      </w:r>
      <w:r w:rsidRPr="00066DBE">
        <w:t>p</w:t>
      </w:r>
      <w:r w:rsidR="00B44119">
        <w:t>o </w:t>
      </w:r>
      <w:r w:rsidRPr="00066DBE">
        <w:t>ujawnieniu krzywdzenia.</w:t>
      </w:r>
    </w:p>
    <w:p w14:paraId="0556B2B5" w14:textId="796DB614" w:rsidR="00E86EE1" w:rsidRPr="007661A1" w:rsidRDefault="00E86EE1" w:rsidP="00275BDC">
      <w:pPr>
        <w:numPr>
          <w:ilvl w:val="0"/>
          <w:numId w:val="116"/>
        </w:numPr>
        <w:spacing w:after="160" w:line="259" w:lineRule="auto"/>
      </w:pPr>
      <w:r w:rsidRPr="00066DBE">
        <w:t xml:space="preserve">Przedmiotowe Standardy Ochrony Małoletnich </w:t>
      </w:r>
      <w:r w:rsidR="00122366">
        <w:t>(wra</w:t>
      </w:r>
      <w:r w:rsidR="00B44119">
        <w:t>z z </w:t>
      </w:r>
      <w:r w:rsidR="00122366">
        <w:t xml:space="preserve">procedurami) </w:t>
      </w:r>
      <w:r>
        <w:t>zostały wprowadzone zarządzeniem dyrektor</w:t>
      </w:r>
      <w:r w:rsidR="00B44119">
        <w:t>a </w:t>
      </w:r>
      <w:r>
        <w:t>szkoły</w:t>
      </w:r>
      <w:r w:rsidR="00447A9A">
        <w:t>.</w:t>
      </w:r>
    </w:p>
    <w:p w14:paraId="600F2CFB" w14:textId="62B3C463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66" w:name="_Toc117534181"/>
      <w:bookmarkStart w:id="67" w:name="_Toc239952425"/>
      <w:bookmarkEnd w:id="64"/>
      <w:r w:rsidRPr="00CF7E50">
        <w:rPr>
          <w:rFonts w:eastAsia="Cambria"/>
          <w:sz w:val="28"/>
          <w:szCs w:val="28"/>
        </w:rPr>
        <w:t xml:space="preserve">Rozdział </w:t>
      </w:r>
      <w:bookmarkStart w:id="68" w:name="_Hlk180429435"/>
      <w:r w:rsidRPr="00CF7E50">
        <w:rPr>
          <w:rFonts w:eastAsia="Cambria"/>
          <w:sz w:val="28"/>
          <w:szCs w:val="28"/>
        </w:rPr>
        <w:t>IX Zakres zadań nauczyciel</w:t>
      </w:r>
      <w:r w:rsidR="00B44119">
        <w:rPr>
          <w:rFonts w:eastAsia="Cambria"/>
          <w:sz w:val="28"/>
          <w:szCs w:val="28"/>
        </w:rPr>
        <w:t>i i </w:t>
      </w:r>
      <w:r w:rsidRPr="00CF7E50">
        <w:rPr>
          <w:rFonts w:eastAsia="Cambria"/>
          <w:sz w:val="28"/>
          <w:szCs w:val="28"/>
        </w:rPr>
        <w:t>innych pracownikó</w:t>
      </w:r>
      <w:r w:rsidR="00B44119">
        <w:rPr>
          <w:rFonts w:eastAsia="Cambria"/>
          <w:sz w:val="28"/>
          <w:szCs w:val="28"/>
        </w:rPr>
        <w:t>w </w:t>
      </w:r>
      <w:r w:rsidRPr="00CF7E50">
        <w:rPr>
          <w:rFonts w:eastAsia="Cambria"/>
          <w:sz w:val="28"/>
          <w:szCs w:val="28"/>
        </w:rPr>
        <w:t>szkoły</w:t>
      </w:r>
      <w:bookmarkEnd w:id="66"/>
      <w:bookmarkEnd w:id="67"/>
      <w:bookmarkEnd w:id="68"/>
    </w:p>
    <w:p w14:paraId="413D8A8D" w14:textId="18023B2C" w:rsidR="00FC0B9D" w:rsidRPr="00CF7E50" w:rsidRDefault="00B44119" w:rsidP="00552102">
      <w:pPr>
        <w:spacing w:after="0" w:line="240" w:lineRule="auto"/>
        <w:ind w:left="342" w:right="9" w:firstLine="54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szkole zatrudni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się pracownikó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ekonomicznych, administracyjnych 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obsługi. Zasady zatrudniani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tych pracownikó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określają odrębne przepisy. Zasady zatrudniani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nauczyciel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określ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ustaw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Kart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Nauczyciela.</w:t>
      </w:r>
    </w:p>
    <w:p w14:paraId="1ED72C41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69" w:name="_Toc117534182"/>
      <w:bookmarkStart w:id="70" w:name="_Toc239952426"/>
      <w:r w:rsidRPr="00CF7E50">
        <w:rPr>
          <w:rFonts w:eastAsia="Cambria"/>
          <w:sz w:val="24"/>
          <w:szCs w:val="24"/>
        </w:rPr>
        <w:t>§ 1. Nauczyciel</w:t>
      </w:r>
      <w:bookmarkEnd w:id="69"/>
      <w:bookmarkEnd w:id="70"/>
    </w:p>
    <w:p w14:paraId="3FC98A76" w14:textId="77777777" w:rsidR="00FC0B9D" w:rsidRPr="00BC1222" w:rsidRDefault="003D1BA4" w:rsidP="00552BE8">
      <w:pPr>
        <w:numPr>
          <w:ilvl w:val="0"/>
          <w:numId w:val="143"/>
        </w:numPr>
        <w:spacing w:after="0" w:line="278" w:lineRule="auto"/>
        <w:ind w:left="714" w:hanging="357"/>
      </w:pPr>
      <w:r w:rsidRPr="00BC1222">
        <w:t>Nauczyciel jest zobowiązany:</w:t>
      </w:r>
    </w:p>
    <w:p w14:paraId="69569A29" w14:textId="514438B3" w:rsidR="00D072FD" w:rsidRPr="00BF1CB3" w:rsidRDefault="00D072FD" w:rsidP="00877EC8">
      <w:pPr>
        <w:numPr>
          <w:ilvl w:val="1"/>
          <w:numId w:val="145"/>
        </w:numPr>
        <w:spacing w:after="0" w:line="278" w:lineRule="auto"/>
        <w:ind w:left="1434" w:hanging="357"/>
      </w:pPr>
      <w:r w:rsidRPr="00BF1CB3">
        <w:t>rzetelnie realizować zadani</w:t>
      </w:r>
      <w:r w:rsidR="00B44119">
        <w:t>a </w:t>
      </w:r>
      <w:r w:rsidRPr="00BF1CB3">
        <w:t xml:space="preserve">związane </w:t>
      </w:r>
      <w:r w:rsidR="00B44119">
        <w:t>z </w:t>
      </w:r>
      <w:r w:rsidRPr="00BF1CB3">
        <w:t>powierzonym mu stanowiskiem ora</w:t>
      </w:r>
      <w:r w:rsidR="00B44119">
        <w:t>z </w:t>
      </w:r>
      <w:r w:rsidRPr="00BF1CB3">
        <w:t>podstawowym</w:t>
      </w:r>
      <w:r w:rsidR="00B44119">
        <w:t>i </w:t>
      </w:r>
      <w:r w:rsidRPr="00BF1CB3">
        <w:t>funkcjam</w:t>
      </w:r>
      <w:r w:rsidR="00B44119">
        <w:t>i </w:t>
      </w:r>
      <w:r w:rsidRPr="00BF1CB3">
        <w:t xml:space="preserve">szkoły: dydaktyczną, wychowawczą </w:t>
      </w:r>
      <w:r w:rsidR="00B44119">
        <w:t>i </w:t>
      </w:r>
      <w:r w:rsidRPr="00BF1CB3">
        <w:t xml:space="preserve">opiekuńczą, </w:t>
      </w:r>
      <w:r w:rsidR="00B44119">
        <w:t>w </w:t>
      </w:r>
      <w:r w:rsidRPr="00BF1CB3">
        <w:t>tym zadani</w:t>
      </w:r>
      <w:r w:rsidR="00B44119">
        <w:t>a </w:t>
      </w:r>
      <w:r w:rsidRPr="00BF1CB3">
        <w:t xml:space="preserve">związane </w:t>
      </w:r>
      <w:r w:rsidR="00B44119">
        <w:t>z </w:t>
      </w:r>
      <w:r w:rsidRPr="00BF1CB3">
        <w:t>zapewnieniem bezpieczeństw</w:t>
      </w:r>
      <w:r w:rsidR="00B44119">
        <w:t>a </w:t>
      </w:r>
      <w:r w:rsidRPr="00BF1CB3">
        <w:t xml:space="preserve">uczniom </w:t>
      </w:r>
      <w:r w:rsidR="00B44119">
        <w:t>w </w:t>
      </w:r>
      <w:r w:rsidRPr="00BF1CB3">
        <w:t>czasie zajęć organizowanych prze</w:t>
      </w:r>
      <w:r w:rsidR="00B44119">
        <w:t>z </w:t>
      </w:r>
      <w:r w:rsidRPr="00BF1CB3">
        <w:t>szkołę;</w:t>
      </w:r>
    </w:p>
    <w:p w14:paraId="3A650A6F" w14:textId="4AB14CA5" w:rsidR="00D072FD" w:rsidRPr="00BF1CB3" w:rsidRDefault="00D072FD" w:rsidP="00877EC8">
      <w:pPr>
        <w:numPr>
          <w:ilvl w:val="1"/>
          <w:numId w:val="145"/>
        </w:numPr>
        <w:spacing w:after="0" w:line="278" w:lineRule="auto"/>
        <w:ind w:left="1434" w:hanging="357"/>
      </w:pPr>
      <w:r w:rsidRPr="00BF1CB3">
        <w:t>wspierać każdeg</w:t>
      </w:r>
      <w:r w:rsidR="00B44119">
        <w:t>o </w:t>
      </w:r>
      <w:r w:rsidRPr="00BF1CB3">
        <w:t>uczni</w:t>
      </w:r>
      <w:r w:rsidR="00B44119">
        <w:t>a w </w:t>
      </w:r>
      <w:r w:rsidRPr="00BF1CB3">
        <w:t>jeg</w:t>
      </w:r>
      <w:r w:rsidR="00B44119">
        <w:t>o </w:t>
      </w:r>
      <w:r w:rsidRPr="00BF1CB3">
        <w:t xml:space="preserve">rozwoju, </w:t>
      </w:r>
      <w:r w:rsidR="00B44119">
        <w:t>w </w:t>
      </w:r>
      <w:r w:rsidRPr="00BF1CB3">
        <w:t>tym wspierać rozwój kompetencj</w:t>
      </w:r>
      <w:r w:rsidR="00B44119">
        <w:t>i </w:t>
      </w:r>
      <w:r w:rsidRPr="00BF1CB3">
        <w:t>społecznych ucznió</w:t>
      </w:r>
      <w:r w:rsidR="00B44119">
        <w:t>w </w:t>
      </w:r>
      <w:r w:rsidRPr="00BF1CB3">
        <w:t>ora</w:t>
      </w:r>
      <w:r w:rsidR="00B44119">
        <w:t>z </w:t>
      </w:r>
      <w:r w:rsidRPr="00BF1CB3">
        <w:t>stale monitorować ich dobrostan;</w:t>
      </w:r>
    </w:p>
    <w:p w14:paraId="514E219C" w14:textId="23BE894B" w:rsidR="00D072FD" w:rsidRPr="00BF1CB3" w:rsidRDefault="00D072FD" w:rsidP="00877EC8">
      <w:pPr>
        <w:numPr>
          <w:ilvl w:val="1"/>
          <w:numId w:val="145"/>
        </w:numPr>
        <w:spacing w:after="0" w:line="278" w:lineRule="auto"/>
        <w:ind w:left="1434" w:hanging="357"/>
      </w:pPr>
      <w:r w:rsidRPr="00BF1CB3">
        <w:t>dążyć d</w:t>
      </w:r>
      <w:r w:rsidR="00B44119">
        <w:t>o </w:t>
      </w:r>
      <w:r w:rsidRPr="00BF1CB3">
        <w:t>pełn</w:t>
      </w:r>
      <w:r w:rsidR="00B44119">
        <w:t>i </w:t>
      </w:r>
      <w:r w:rsidRPr="00BF1CB3">
        <w:t>własneg</w:t>
      </w:r>
      <w:r w:rsidR="00B44119">
        <w:t>o </w:t>
      </w:r>
      <w:r w:rsidRPr="00BF1CB3">
        <w:t xml:space="preserve">rozwoju osobowego; </w:t>
      </w:r>
    </w:p>
    <w:p w14:paraId="3D6C3CFB" w14:textId="74477FB8" w:rsidR="00D072FD" w:rsidRPr="00BF1CB3" w:rsidRDefault="00D072FD" w:rsidP="00877EC8">
      <w:pPr>
        <w:numPr>
          <w:ilvl w:val="1"/>
          <w:numId w:val="145"/>
        </w:numPr>
        <w:spacing w:after="0" w:line="278" w:lineRule="auto"/>
        <w:ind w:left="1434" w:hanging="357"/>
      </w:pPr>
      <w:r w:rsidRPr="00BF1CB3">
        <w:t xml:space="preserve">kształcić </w:t>
      </w:r>
      <w:r w:rsidR="00B44119">
        <w:t>i </w:t>
      </w:r>
      <w:r w:rsidRPr="00BF1CB3">
        <w:t xml:space="preserve">wychowywać młodzież </w:t>
      </w:r>
      <w:r w:rsidR="00B44119">
        <w:t>w </w:t>
      </w:r>
      <w:r w:rsidRPr="00BF1CB3">
        <w:t xml:space="preserve">umiłowaniu Ojczyzny, </w:t>
      </w:r>
      <w:r w:rsidR="00B44119">
        <w:t>w </w:t>
      </w:r>
      <w:r w:rsidRPr="00BF1CB3">
        <w:t>poszanowaniu Konstytucj</w:t>
      </w:r>
      <w:r w:rsidR="00B44119">
        <w:t>i </w:t>
      </w:r>
      <w:r w:rsidRPr="00BF1CB3">
        <w:t xml:space="preserve">Rzeczypospolitej Polskiej, </w:t>
      </w:r>
      <w:r w:rsidR="00B44119">
        <w:t>w </w:t>
      </w:r>
      <w:r w:rsidRPr="00BF1CB3">
        <w:t>atmosferze wolnośc</w:t>
      </w:r>
      <w:r w:rsidR="00B44119">
        <w:t>i </w:t>
      </w:r>
      <w:r w:rsidRPr="00BF1CB3">
        <w:t>sumieni</w:t>
      </w:r>
      <w:r w:rsidR="00B44119">
        <w:t>a i </w:t>
      </w:r>
      <w:r w:rsidRPr="00BF1CB3">
        <w:t>szacunku dl</w:t>
      </w:r>
      <w:r w:rsidR="00B44119">
        <w:t>a </w:t>
      </w:r>
      <w:r w:rsidRPr="00BF1CB3">
        <w:t>każdeg</w:t>
      </w:r>
      <w:r w:rsidR="00B44119">
        <w:t>o </w:t>
      </w:r>
      <w:r w:rsidRPr="00BF1CB3">
        <w:t xml:space="preserve">człowieka; </w:t>
      </w:r>
    </w:p>
    <w:p w14:paraId="7C6C44D1" w14:textId="53E2C359" w:rsidR="00D072FD" w:rsidRPr="00BF1CB3" w:rsidRDefault="00D072FD" w:rsidP="00877EC8">
      <w:pPr>
        <w:numPr>
          <w:ilvl w:val="1"/>
          <w:numId w:val="145"/>
        </w:numPr>
        <w:spacing w:after="0" w:line="278" w:lineRule="auto"/>
        <w:ind w:left="1434" w:hanging="357"/>
      </w:pPr>
      <w:r w:rsidRPr="00BF1CB3">
        <w:t xml:space="preserve">dbać </w:t>
      </w:r>
      <w:r w:rsidR="00B44119">
        <w:t>o </w:t>
      </w:r>
      <w:r w:rsidRPr="00BF1CB3">
        <w:t>kształtowanie u ucznió</w:t>
      </w:r>
      <w:r w:rsidR="00B44119">
        <w:t>w </w:t>
      </w:r>
      <w:r w:rsidRPr="00BF1CB3">
        <w:t>posta</w:t>
      </w:r>
      <w:r w:rsidR="00B44119">
        <w:t>w </w:t>
      </w:r>
      <w:r w:rsidRPr="00BF1CB3">
        <w:t xml:space="preserve">moralnych </w:t>
      </w:r>
      <w:r w:rsidR="00B44119">
        <w:t>i </w:t>
      </w:r>
      <w:r w:rsidRPr="00BF1CB3">
        <w:t xml:space="preserve">obywatelskich zgodnie </w:t>
      </w:r>
      <w:r w:rsidR="00B44119">
        <w:t>z </w:t>
      </w:r>
      <w:r w:rsidRPr="00BF1CB3">
        <w:t xml:space="preserve">ideą demokracji, pokoju </w:t>
      </w:r>
      <w:r w:rsidR="00B44119">
        <w:t>i </w:t>
      </w:r>
      <w:r w:rsidRPr="00BF1CB3">
        <w:t>przyjaźn</w:t>
      </w:r>
      <w:r w:rsidR="00B44119">
        <w:t>i </w:t>
      </w:r>
      <w:r w:rsidRPr="00BF1CB3">
        <w:t>między ludźm</w:t>
      </w:r>
      <w:r w:rsidR="00B44119">
        <w:t>i </w:t>
      </w:r>
      <w:r w:rsidRPr="00BF1CB3">
        <w:t xml:space="preserve">różnych narodów, ras </w:t>
      </w:r>
      <w:r w:rsidR="00B44119">
        <w:t>i </w:t>
      </w:r>
      <w:r w:rsidRPr="00BF1CB3">
        <w:t xml:space="preserve">światopoglądów. </w:t>
      </w:r>
    </w:p>
    <w:p w14:paraId="60990BBF" w14:textId="1BCCE83E" w:rsidR="00D072FD" w:rsidRPr="00BF1CB3" w:rsidRDefault="00D072FD" w:rsidP="00552BE8">
      <w:pPr>
        <w:numPr>
          <w:ilvl w:val="0"/>
          <w:numId w:val="143"/>
        </w:numPr>
        <w:spacing w:after="0" w:line="278" w:lineRule="auto"/>
        <w:ind w:left="714" w:hanging="357"/>
      </w:pPr>
      <w:r w:rsidRPr="00BF1CB3">
        <w:t>Nauczyciel prowadzący zajęci</w:t>
      </w:r>
      <w:r w:rsidR="00B44119">
        <w:t>a </w:t>
      </w:r>
      <w:r w:rsidRPr="00BF1CB3">
        <w:t>dydaktyczno-wychowawcze, opiekuńcze lub inne zajęci</w:t>
      </w:r>
      <w:r w:rsidR="00B44119">
        <w:t>a </w:t>
      </w:r>
      <w:r w:rsidRPr="00BF1CB3">
        <w:t>odpowiad</w:t>
      </w:r>
      <w:r w:rsidR="00B44119">
        <w:t>a </w:t>
      </w:r>
      <w:r w:rsidRPr="00BF1CB3">
        <w:t>z</w:t>
      </w:r>
      <w:r w:rsidR="00B44119">
        <w:t>a </w:t>
      </w:r>
      <w:r w:rsidRPr="00BF1CB3">
        <w:t xml:space="preserve">życie, zdrowie </w:t>
      </w:r>
      <w:r w:rsidR="00B44119">
        <w:t>i </w:t>
      </w:r>
      <w:r w:rsidRPr="00BF1CB3">
        <w:t>bezpieczeństw</w:t>
      </w:r>
      <w:r w:rsidR="00B44119">
        <w:t>o </w:t>
      </w:r>
      <w:r w:rsidRPr="00BF1CB3">
        <w:t>ucznió</w:t>
      </w:r>
      <w:r w:rsidR="00B44119">
        <w:t>w </w:t>
      </w:r>
      <w:r w:rsidRPr="00BF1CB3">
        <w:t xml:space="preserve">biorących </w:t>
      </w:r>
      <w:r w:rsidR="00B44119">
        <w:t>w </w:t>
      </w:r>
      <w:r w:rsidRPr="00BF1CB3">
        <w:t xml:space="preserve">nich udział. </w:t>
      </w:r>
    </w:p>
    <w:p w14:paraId="6A64881C" w14:textId="6CCAD2EC" w:rsidR="00D072FD" w:rsidRPr="00BF1CB3" w:rsidRDefault="00D072FD" w:rsidP="00552BE8">
      <w:pPr>
        <w:numPr>
          <w:ilvl w:val="0"/>
          <w:numId w:val="143"/>
        </w:numPr>
        <w:spacing w:after="0" w:line="278" w:lineRule="auto"/>
        <w:ind w:left="714" w:hanging="357"/>
      </w:pPr>
      <w:r w:rsidRPr="00BF1CB3">
        <w:t>Obowiązkiem nauczyciel</w:t>
      </w:r>
      <w:r w:rsidR="00B44119">
        <w:t>a </w:t>
      </w:r>
      <w:r w:rsidRPr="00BF1CB3">
        <w:t>jest realizacj</w:t>
      </w:r>
      <w:r w:rsidR="00B44119">
        <w:t>a </w:t>
      </w:r>
      <w:r w:rsidRPr="00BF1CB3">
        <w:t>programó</w:t>
      </w:r>
      <w:r w:rsidR="00B44119">
        <w:t>w </w:t>
      </w:r>
      <w:r w:rsidRPr="00BF1CB3">
        <w:t>nauczania, wychowani</w:t>
      </w:r>
      <w:r w:rsidR="00B44119">
        <w:t>a i </w:t>
      </w:r>
      <w:r w:rsidRPr="00BF1CB3">
        <w:t>opiek</w:t>
      </w:r>
      <w:r w:rsidR="00B44119">
        <w:t>i </w:t>
      </w:r>
      <w:r w:rsidRPr="00BF1CB3">
        <w:t>według jeg</w:t>
      </w:r>
      <w:r w:rsidR="00B44119">
        <w:t>o </w:t>
      </w:r>
      <w:r w:rsidRPr="00BF1CB3">
        <w:t xml:space="preserve">najlepszej wiedzy </w:t>
      </w:r>
      <w:r w:rsidR="00B44119">
        <w:t>i </w:t>
      </w:r>
      <w:r w:rsidRPr="00BF1CB3">
        <w:t xml:space="preserve">woli, </w:t>
      </w:r>
      <w:r w:rsidR="00B44119">
        <w:t>a </w:t>
      </w:r>
      <w:r w:rsidRPr="00BF1CB3">
        <w:t>także realizacj</w:t>
      </w:r>
      <w:r w:rsidR="00B44119">
        <w:t>a </w:t>
      </w:r>
      <w:r w:rsidRPr="00BF1CB3">
        <w:t xml:space="preserve">zadań organizacyjnych wyznaczonych </w:t>
      </w:r>
      <w:r w:rsidR="00B44119">
        <w:t>w </w:t>
      </w:r>
      <w:r w:rsidRPr="00BF1CB3">
        <w:t xml:space="preserve">planie pracy szkoły. </w:t>
      </w:r>
    </w:p>
    <w:p w14:paraId="2DC67F54" w14:textId="7ED0FFD4" w:rsidR="00D072FD" w:rsidRPr="00BF1CB3" w:rsidRDefault="00B44119" w:rsidP="00552BE8">
      <w:pPr>
        <w:numPr>
          <w:ilvl w:val="0"/>
          <w:numId w:val="143"/>
        </w:numPr>
        <w:spacing w:after="0" w:line="278" w:lineRule="auto"/>
        <w:ind w:left="714" w:hanging="357"/>
      </w:pPr>
      <w:r>
        <w:t>W </w:t>
      </w:r>
      <w:r w:rsidR="00D072FD" w:rsidRPr="00BF1CB3">
        <w:t>zakresie organizacj</w:t>
      </w:r>
      <w:r>
        <w:t>i i </w:t>
      </w:r>
      <w:r w:rsidR="00D072FD" w:rsidRPr="00BF1CB3">
        <w:t>prowadzeni</w:t>
      </w:r>
      <w:r>
        <w:t>a </w:t>
      </w:r>
      <w:r w:rsidR="00D072FD" w:rsidRPr="00BF1CB3">
        <w:t>procesu dydaktyczno-wychowawczeg</w:t>
      </w:r>
      <w:r>
        <w:t>o </w:t>
      </w:r>
      <w:r w:rsidR="00D072FD" w:rsidRPr="00BF1CB3">
        <w:t>nauczyciel:</w:t>
      </w:r>
    </w:p>
    <w:p w14:paraId="330F753C" w14:textId="3F3F9AAD" w:rsidR="00D072FD" w:rsidRPr="00BF1CB3" w:rsidRDefault="00D072FD" w:rsidP="00877EC8">
      <w:pPr>
        <w:numPr>
          <w:ilvl w:val="1"/>
          <w:numId w:val="145"/>
        </w:numPr>
        <w:spacing w:after="0" w:line="278" w:lineRule="auto"/>
        <w:ind w:left="1434" w:hanging="357"/>
      </w:pPr>
      <w:r w:rsidRPr="00BF1CB3">
        <w:t xml:space="preserve">planuje proces dydaktyczny </w:t>
      </w:r>
      <w:r w:rsidR="00B44119">
        <w:t>w </w:t>
      </w:r>
      <w:r w:rsidRPr="00BF1CB3">
        <w:t xml:space="preserve">oparciu </w:t>
      </w:r>
      <w:r w:rsidR="00B44119">
        <w:t>o </w:t>
      </w:r>
      <w:r w:rsidRPr="00BF1CB3">
        <w:t>oczekiwane efekty uczeni</w:t>
      </w:r>
      <w:r w:rsidR="00B44119">
        <w:t>a </w:t>
      </w:r>
      <w:r w:rsidRPr="00BF1CB3">
        <w:t>się;</w:t>
      </w:r>
    </w:p>
    <w:p w14:paraId="73114FB7" w14:textId="78F1173D" w:rsidR="00D072FD" w:rsidRPr="00BF1CB3" w:rsidRDefault="00D072FD" w:rsidP="00877EC8">
      <w:pPr>
        <w:numPr>
          <w:ilvl w:val="1"/>
          <w:numId w:val="145"/>
        </w:numPr>
        <w:spacing w:after="0" w:line="278" w:lineRule="auto"/>
        <w:ind w:left="1434" w:hanging="357"/>
      </w:pPr>
      <w:r w:rsidRPr="00BF1CB3">
        <w:t>stosuje zróżnicowane metody aktywizujące ora</w:t>
      </w:r>
      <w:r w:rsidR="00B44119">
        <w:t>z </w:t>
      </w:r>
      <w:r w:rsidRPr="00BF1CB3">
        <w:t>organizuje działani</w:t>
      </w:r>
      <w:r w:rsidR="00B44119">
        <w:t>a </w:t>
      </w:r>
      <w:r w:rsidRPr="00BF1CB3">
        <w:t xml:space="preserve">projektowe </w:t>
      </w:r>
      <w:r w:rsidR="00B44119">
        <w:t>i </w:t>
      </w:r>
      <w:r w:rsidRPr="00BF1CB3">
        <w:t>międzyprzedmiotowe;</w:t>
      </w:r>
    </w:p>
    <w:p w14:paraId="7A2C2646" w14:textId="3A1B4DF3" w:rsidR="00D072FD" w:rsidRPr="00BF1CB3" w:rsidRDefault="00D072FD" w:rsidP="00877EC8">
      <w:pPr>
        <w:numPr>
          <w:ilvl w:val="1"/>
          <w:numId w:val="145"/>
        </w:numPr>
        <w:spacing w:after="0" w:line="278" w:lineRule="auto"/>
        <w:ind w:left="1434" w:hanging="357"/>
      </w:pPr>
      <w:r w:rsidRPr="00BF1CB3">
        <w:t xml:space="preserve">podejmuje twórcze </w:t>
      </w:r>
      <w:r w:rsidR="00B44119">
        <w:t>i </w:t>
      </w:r>
      <w:r w:rsidRPr="00BF1CB3">
        <w:t>otwarte n</w:t>
      </w:r>
      <w:r w:rsidR="00B44119">
        <w:t>a </w:t>
      </w:r>
      <w:r w:rsidRPr="00BF1CB3">
        <w:t>nowe trendy metodyczne podejście d</w:t>
      </w:r>
      <w:r w:rsidR="00B44119">
        <w:t>o </w:t>
      </w:r>
      <w:r w:rsidRPr="00BF1CB3">
        <w:t>stosowanych form nauczani</w:t>
      </w:r>
      <w:r w:rsidR="00B44119">
        <w:t>a i </w:t>
      </w:r>
      <w:r w:rsidRPr="00BF1CB3">
        <w:t>wychowania.</w:t>
      </w:r>
    </w:p>
    <w:p w14:paraId="0AC542F2" w14:textId="01FC31D5" w:rsidR="00D072FD" w:rsidRPr="00BF1CB3" w:rsidRDefault="00B44119" w:rsidP="00552BE8">
      <w:pPr>
        <w:numPr>
          <w:ilvl w:val="0"/>
          <w:numId w:val="143"/>
        </w:numPr>
        <w:spacing w:after="0" w:line="278" w:lineRule="auto"/>
        <w:ind w:left="714" w:hanging="357"/>
      </w:pPr>
      <w:r>
        <w:t>W </w:t>
      </w:r>
      <w:r w:rsidR="00D072FD" w:rsidRPr="00BF1CB3">
        <w:t>zakresie oceniani</w:t>
      </w:r>
      <w:r>
        <w:t>a i </w:t>
      </w:r>
      <w:r w:rsidR="00D072FD" w:rsidRPr="00BF1CB3">
        <w:t>wspierani</w:t>
      </w:r>
      <w:r>
        <w:t>a </w:t>
      </w:r>
      <w:r w:rsidR="00D072FD" w:rsidRPr="00BF1CB3">
        <w:t>ucznió</w:t>
      </w:r>
      <w:r>
        <w:t>w w </w:t>
      </w:r>
      <w:r w:rsidR="00D072FD" w:rsidRPr="00BF1CB3">
        <w:t>nauce nauczyciel:</w:t>
      </w:r>
    </w:p>
    <w:p w14:paraId="4CA5E69A" w14:textId="26572220" w:rsidR="00D072FD" w:rsidRPr="00BF1CB3" w:rsidRDefault="00D072FD" w:rsidP="00877EC8">
      <w:pPr>
        <w:numPr>
          <w:ilvl w:val="1"/>
          <w:numId w:val="145"/>
        </w:numPr>
        <w:tabs>
          <w:tab w:val="num" w:pos="1440"/>
        </w:tabs>
        <w:spacing w:after="0" w:line="278" w:lineRule="auto"/>
        <w:ind w:left="1434" w:hanging="357"/>
      </w:pPr>
      <w:r w:rsidRPr="00BF1CB3">
        <w:t xml:space="preserve">wykorzystuje ocenianie kształtujące </w:t>
      </w:r>
      <w:r w:rsidR="00B44119">
        <w:t>w </w:t>
      </w:r>
      <w:r w:rsidRPr="00BF1CB3">
        <w:t xml:space="preserve">codziennej pracy </w:t>
      </w:r>
      <w:r w:rsidR="00B44119">
        <w:t>z </w:t>
      </w:r>
      <w:r w:rsidRPr="00BF1CB3">
        <w:t>uczniem;</w:t>
      </w:r>
    </w:p>
    <w:p w14:paraId="138C6DA0" w14:textId="07574E10" w:rsidR="00D072FD" w:rsidRPr="00BF1CB3" w:rsidRDefault="00D072FD" w:rsidP="00877EC8">
      <w:pPr>
        <w:numPr>
          <w:ilvl w:val="1"/>
          <w:numId w:val="145"/>
        </w:numPr>
        <w:tabs>
          <w:tab w:val="num" w:pos="1440"/>
        </w:tabs>
        <w:spacing w:after="0" w:line="278" w:lineRule="auto"/>
        <w:ind w:left="1434" w:hanging="357"/>
      </w:pPr>
      <w:r w:rsidRPr="00BF1CB3">
        <w:t>dąży d</w:t>
      </w:r>
      <w:r w:rsidR="00B44119">
        <w:t>o </w:t>
      </w:r>
      <w:r w:rsidRPr="00BF1CB3">
        <w:t>bezstronnośc</w:t>
      </w:r>
      <w:r w:rsidR="00B44119">
        <w:t>i i </w:t>
      </w:r>
      <w:r w:rsidRPr="00BF1CB3">
        <w:t xml:space="preserve">obiektywizmu </w:t>
      </w:r>
      <w:r w:rsidR="00B44119">
        <w:t>w </w:t>
      </w:r>
      <w:r w:rsidRPr="00BF1CB3">
        <w:t>ocenie ucznió</w:t>
      </w:r>
      <w:r w:rsidR="00B44119">
        <w:t>w </w:t>
      </w:r>
      <w:r w:rsidRPr="00BF1CB3">
        <w:t>ora</w:t>
      </w:r>
      <w:r w:rsidR="00B44119">
        <w:t>z </w:t>
      </w:r>
      <w:r w:rsidRPr="00BF1CB3">
        <w:t>m</w:t>
      </w:r>
      <w:r w:rsidR="00B44119">
        <w:t>a </w:t>
      </w:r>
      <w:r w:rsidRPr="00BF1CB3">
        <w:t>obowiązek zapoznani</w:t>
      </w:r>
      <w:r w:rsidR="00B44119">
        <w:t>a </w:t>
      </w:r>
      <w:r w:rsidRPr="00BF1CB3">
        <w:t xml:space="preserve">ich </w:t>
      </w:r>
      <w:r w:rsidR="00B44119">
        <w:t>z </w:t>
      </w:r>
      <w:r w:rsidRPr="00BF1CB3">
        <w:t>kryteriam</w:t>
      </w:r>
      <w:r w:rsidR="00B44119">
        <w:t>i </w:t>
      </w:r>
      <w:r w:rsidRPr="00BF1CB3">
        <w:t>oceniania;</w:t>
      </w:r>
    </w:p>
    <w:p w14:paraId="0D565823" w14:textId="19E1BF3C" w:rsidR="00D072FD" w:rsidRPr="00BF1CB3" w:rsidRDefault="00D072FD" w:rsidP="00877EC8">
      <w:pPr>
        <w:numPr>
          <w:ilvl w:val="1"/>
          <w:numId w:val="145"/>
        </w:numPr>
        <w:tabs>
          <w:tab w:val="num" w:pos="1440"/>
        </w:tabs>
        <w:spacing w:after="0" w:line="278" w:lineRule="auto"/>
        <w:ind w:left="1434" w:hanging="357"/>
      </w:pPr>
      <w:r w:rsidRPr="00BF1CB3">
        <w:t>db</w:t>
      </w:r>
      <w:r w:rsidR="00B44119">
        <w:t>a o </w:t>
      </w:r>
      <w:r w:rsidRPr="00BF1CB3">
        <w:t>jawność ocen dl</w:t>
      </w:r>
      <w:r w:rsidR="00B44119">
        <w:t>a </w:t>
      </w:r>
      <w:r w:rsidRPr="00BF1CB3">
        <w:t>ucznió</w:t>
      </w:r>
      <w:r w:rsidR="00B44119">
        <w:t>w i </w:t>
      </w:r>
      <w:r w:rsidRPr="00BF1CB3">
        <w:t>ich rodzicó</w:t>
      </w:r>
      <w:r w:rsidR="00B44119">
        <w:t>w </w:t>
      </w:r>
      <w:r w:rsidRPr="00BF1CB3">
        <w:t>(opiekunó</w:t>
      </w:r>
      <w:r w:rsidR="00B44119">
        <w:t>w </w:t>
      </w:r>
      <w:r w:rsidRPr="00BF1CB3">
        <w:t>prawnych);</w:t>
      </w:r>
    </w:p>
    <w:p w14:paraId="447FF55B" w14:textId="3F7722B6" w:rsidR="00D072FD" w:rsidRPr="00BF1CB3" w:rsidRDefault="00D072FD" w:rsidP="00877EC8">
      <w:pPr>
        <w:numPr>
          <w:ilvl w:val="1"/>
          <w:numId w:val="145"/>
        </w:numPr>
        <w:tabs>
          <w:tab w:val="num" w:pos="1440"/>
        </w:tabs>
        <w:spacing w:after="0" w:line="278" w:lineRule="auto"/>
        <w:ind w:left="1434" w:hanging="357"/>
      </w:pPr>
      <w:r w:rsidRPr="00BF1CB3">
        <w:t>przestrzeg</w:t>
      </w:r>
      <w:r w:rsidR="00B44119">
        <w:t>a </w:t>
      </w:r>
      <w:r w:rsidRPr="00BF1CB3">
        <w:t>zasady, że ocen</w:t>
      </w:r>
      <w:r w:rsidR="00B44119">
        <w:t>a z </w:t>
      </w:r>
      <w:r w:rsidRPr="00BF1CB3">
        <w:t>zachowani</w:t>
      </w:r>
      <w:r w:rsidR="00B44119">
        <w:t>a </w:t>
      </w:r>
      <w:r w:rsidRPr="00BF1CB3">
        <w:t>nie wywier</w:t>
      </w:r>
      <w:r w:rsidR="00B44119">
        <w:t>a </w:t>
      </w:r>
      <w:r w:rsidRPr="00BF1CB3">
        <w:t>wpływu n</w:t>
      </w:r>
      <w:r w:rsidR="00B44119">
        <w:t>a </w:t>
      </w:r>
      <w:r w:rsidRPr="00BF1CB3">
        <w:t xml:space="preserve">oceny </w:t>
      </w:r>
      <w:r w:rsidR="00B44119">
        <w:t>z </w:t>
      </w:r>
      <w:r w:rsidRPr="00BF1CB3">
        <w:t>poszczególnych zajęć edukacyjnych;</w:t>
      </w:r>
    </w:p>
    <w:p w14:paraId="7BF47833" w14:textId="2A29D474" w:rsidR="00D072FD" w:rsidRPr="00BF1CB3" w:rsidRDefault="00D072FD" w:rsidP="00877EC8">
      <w:pPr>
        <w:numPr>
          <w:ilvl w:val="1"/>
          <w:numId w:val="145"/>
        </w:numPr>
        <w:tabs>
          <w:tab w:val="num" w:pos="1440"/>
        </w:tabs>
        <w:spacing w:after="0" w:line="278" w:lineRule="auto"/>
        <w:ind w:left="1434" w:hanging="357"/>
      </w:pPr>
      <w:r w:rsidRPr="00BF1CB3">
        <w:lastRenderedPageBreak/>
        <w:t>udziel</w:t>
      </w:r>
      <w:r w:rsidR="00B44119">
        <w:t>a </w:t>
      </w:r>
      <w:r w:rsidRPr="00BF1CB3">
        <w:t xml:space="preserve">pomocy uczniom </w:t>
      </w:r>
      <w:r w:rsidR="00B44119">
        <w:t>w </w:t>
      </w:r>
      <w:r w:rsidRPr="00BF1CB3">
        <w:t xml:space="preserve">przezwyciężaniu niepowodzeń szkolnych </w:t>
      </w:r>
      <w:r w:rsidR="00B44119">
        <w:t>w </w:t>
      </w:r>
      <w:r w:rsidRPr="00BF1CB3">
        <w:t xml:space="preserve">oparciu </w:t>
      </w:r>
      <w:r w:rsidR="00B44119">
        <w:t>o </w:t>
      </w:r>
      <w:r w:rsidRPr="00BF1CB3">
        <w:t>rozpoznanie ich indywidualnych potrzeb.</w:t>
      </w:r>
    </w:p>
    <w:p w14:paraId="6CB43C0E" w14:textId="1ECDFFA8" w:rsidR="00D072FD" w:rsidRPr="00BF1CB3" w:rsidRDefault="00D072FD" w:rsidP="00552BE8">
      <w:pPr>
        <w:numPr>
          <w:ilvl w:val="0"/>
          <w:numId w:val="143"/>
        </w:numPr>
        <w:spacing w:after="0" w:line="278" w:lineRule="auto"/>
        <w:ind w:left="714" w:hanging="357"/>
      </w:pPr>
      <w:r w:rsidRPr="00BF1CB3">
        <w:t>Nauczyciel wspier</w:t>
      </w:r>
      <w:r w:rsidR="00B44119">
        <w:t>a </w:t>
      </w:r>
      <w:r w:rsidRPr="00BF1CB3">
        <w:t xml:space="preserve">swoją postawą </w:t>
      </w:r>
      <w:r w:rsidR="00B44119">
        <w:t>i </w:t>
      </w:r>
      <w:r w:rsidRPr="00BF1CB3">
        <w:t>działaniam</w:t>
      </w:r>
      <w:r w:rsidR="00B44119">
        <w:t>i </w:t>
      </w:r>
      <w:r w:rsidRPr="00BF1CB3">
        <w:t>pedagogicznym</w:t>
      </w:r>
      <w:r w:rsidR="00B44119">
        <w:t>i </w:t>
      </w:r>
      <w:r w:rsidRPr="00BF1CB3">
        <w:t>rozwój psychofizyczny uczniów, ich zdolnośc</w:t>
      </w:r>
      <w:r w:rsidR="00B44119">
        <w:t>i i </w:t>
      </w:r>
      <w:r w:rsidRPr="00BF1CB3">
        <w:t>zainteresowania.</w:t>
      </w:r>
    </w:p>
    <w:p w14:paraId="5970C4EB" w14:textId="70001BCF" w:rsidR="00D072FD" w:rsidRPr="00BF1CB3" w:rsidRDefault="00D072FD" w:rsidP="00552BE8">
      <w:pPr>
        <w:numPr>
          <w:ilvl w:val="0"/>
          <w:numId w:val="143"/>
        </w:numPr>
        <w:spacing w:after="0" w:line="278" w:lineRule="auto"/>
        <w:ind w:left="714" w:hanging="357"/>
      </w:pPr>
      <w:r w:rsidRPr="00BF1CB3">
        <w:t>Nauczyciel jest odpowiedzialny z</w:t>
      </w:r>
      <w:r w:rsidR="00B44119">
        <w:t>a </w:t>
      </w:r>
      <w:r w:rsidRPr="00BF1CB3">
        <w:t>powierzone jeg</w:t>
      </w:r>
      <w:r w:rsidR="00B44119">
        <w:t>o </w:t>
      </w:r>
      <w:r w:rsidRPr="00BF1CB3">
        <w:t>opiece pomoce dydaktyczne (</w:t>
      </w:r>
      <w:r w:rsidR="00B44119">
        <w:t>co </w:t>
      </w:r>
      <w:r w:rsidRPr="00BF1CB3">
        <w:t>potwierdz</w:t>
      </w:r>
      <w:r w:rsidR="00B44119">
        <w:t>a </w:t>
      </w:r>
      <w:r w:rsidRPr="00BF1CB3">
        <w:t xml:space="preserve">oświadczeniem </w:t>
      </w:r>
      <w:r w:rsidR="00B44119">
        <w:t>o </w:t>
      </w:r>
      <w:r w:rsidRPr="00BF1CB3">
        <w:t>odpowiedzialnośc</w:t>
      </w:r>
      <w:r w:rsidR="00B44119">
        <w:t>i </w:t>
      </w:r>
      <w:r w:rsidRPr="00BF1CB3">
        <w:t>materialnej) ora</w:t>
      </w:r>
      <w:r w:rsidR="00B44119">
        <w:t>z </w:t>
      </w:r>
      <w:r w:rsidRPr="00BF1CB3">
        <w:t>wdraż</w:t>
      </w:r>
      <w:r w:rsidR="00B44119">
        <w:t>a </w:t>
      </w:r>
      <w:r w:rsidRPr="00BF1CB3">
        <w:t>ucznió</w:t>
      </w:r>
      <w:r w:rsidR="00B44119">
        <w:t>w </w:t>
      </w:r>
      <w:r w:rsidRPr="00BF1CB3">
        <w:t>d</w:t>
      </w:r>
      <w:r w:rsidR="00B44119">
        <w:t>o </w:t>
      </w:r>
      <w:r w:rsidRPr="00BF1CB3">
        <w:t>dbałośc</w:t>
      </w:r>
      <w:r w:rsidR="00B44119">
        <w:t>i o </w:t>
      </w:r>
      <w:r w:rsidRPr="00BF1CB3">
        <w:t xml:space="preserve">stan sprzętu </w:t>
      </w:r>
      <w:r w:rsidR="00B44119">
        <w:t>i </w:t>
      </w:r>
      <w:r w:rsidRPr="00BF1CB3">
        <w:t>mieni</w:t>
      </w:r>
      <w:r w:rsidR="00B44119">
        <w:t>a </w:t>
      </w:r>
      <w:r w:rsidRPr="00BF1CB3">
        <w:t>szkolnego.</w:t>
      </w:r>
    </w:p>
    <w:p w14:paraId="563F517F" w14:textId="351BE5A3" w:rsidR="00D072FD" w:rsidRPr="00BF1CB3" w:rsidRDefault="00D072FD" w:rsidP="00552BE8">
      <w:pPr>
        <w:numPr>
          <w:ilvl w:val="0"/>
          <w:numId w:val="143"/>
        </w:numPr>
        <w:spacing w:after="0" w:line="278" w:lineRule="auto"/>
        <w:ind w:left="714" w:hanging="357"/>
      </w:pPr>
      <w:r w:rsidRPr="00BF1CB3">
        <w:t>Nauczyciel powinien stale podnosić poziom swojej wiedzy merytorycznej ora</w:t>
      </w:r>
      <w:r w:rsidR="00B44119">
        <w:t>z </w:t>
      </w:r>
      <w:r w:rsidRPr="00BF1CB3">
        <w:t>doskonalić umiejętnośc</w:t>
      </w:r>
      <w:r w:rsidR="00B44119">
        <w:t>i </w:t>
      </w:r>
      <w:r w:rsidRPr="00BF1CB3">
        <w:t>dydaktyczno-wychowawcze.</w:t>
      </w:r>
    </w:p>
    <w:p w14:paraId="56266514" w14:textId="28A90A19" w:rsidR="00D072FD" w:rsidRPr="00BF1CB3" w:rsidRDefault="00D072FD" w:rsidP="00552BE8">
      <w:pPr>
        <w:numPr>
          <w:ilvl w:val="0"/>
          <w:numId w:val="143"/>
        </w:numPr>
        <w:spacing w:after="0" w:line="278" w:lineRule="auto"/>
        <w:ind w:left="714" w:hanging="357"/>
      </w:pPr>
      <w:r w:rsidRPr="00BF1CB3">
        <w:t>Nauczyciel m</w:t>
      </w:r>
      <w:r w:rsidR="00B44119">
        <w:t>a </w:t>
      </w:r>
      <w:r w:rsidRPr="00BF1CB3">
        <w:t>obowiązek opracowani</w:t>
      </w:r>
      <w:r w:rsidR="00B44119">
        <w:t>a i </w:t>
      </w:r>
      <w:r w:rsidRPr="00BF1CB3">
        <w:t>posiadani</w:t>
      </w:r>
      <w:r w:rsidR="00B44119">
        <w:t>a </w:t>
      </w:r>
      <w:r w:rsidRPr="00BF1CB3">
        <w:t xml:space="preserve">wymagań edukacyjnych </w:t>
      </w:r>
      <w:r w:rsidR="00B44119">
        <w:t>z </w:t>
      </w:r>
      <w:r w:rsidRPr="00BF1CB3">
        <w:t>zakresu nauczaneg</w:t>
      </w:r>
      <w:r w:rsidR="00B44119">
        <w:t>o </w:t>
      </w:r>
      <w:r w:rsidRPr="00BF1CB3">
        <w:t>przedmiotu.</w:t>
      </w:r>
    </w:p>
    <w:p w14:paraId="3A8373BF" w14:textId="15B1639C" w:rsidR="00D072FD" w:rsidRPr="00877EC8" w:rsidRDefault="00D072FD" w:rsidP="00552BE8">
      <w:pPr>
        <w:numPr>
          <w:ilvl w:val="0"/>
          <w:numId w:val="143"/>
        </w:numPr>
        <w:spacing w:after="0" w:line="278" w:lineRule="auto"/>
        <w:ind w:left="714" w:hanging="357"/>
      </w:pPr>
      <w:r w:rsidRPr="00BF1CB3">
        <w:t>Nauczyciel realizuje zadani</w:t>
      </w:r>
      <w:r w:rsidR="00B44119">
        <w:t>a </w:t>
      </w:r>
      <w:r w:rsidRPr="00BF1CB3">
        <w:t xml:space="preserve">określone </w:t>
      </w:r>
      <w:r w:rsidR="00B44119">
        <w:t>w </w:t>
      </w:r>
      <w:r w:rsidRPr="00BF1CB3">
        <w:t>programie wewnątrzszkolneg</w:t>
      </w:r>
      <w:r w:rsidR="00B44119">
        <w:t>o </w:t>
      </w:r>
      <w:r w:rsidRPr="00BF1CB3">
        <w:t>systemu doradztw</w:t>
      </w:r>
      <w:r w:rsidR="00B44119">
        <w:t>a </w:t>
      </w:r>
      <w:r w:rsidRPr="00BF1CB3">
        <w:t>zawodowego.</w:t>
      </w:r>
    </w:p>
    <w:p w14:paraId="63D25833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71" w:name="_Toc117534183"/>
      <w:bookmarkStart w:id="72" w:name="_Toc239952427"/>
      <w:r w:rsidRPr="00CF7E50">
        <w:rPr>
          <w:rFonts w:eastAsia="Cambria"/>
          <w:sz w:val="24"/>
          <w:szCs w:val="24"/>
        </w:rPr>
        <w:t>§ 2. Wychowawca</w:t>
      </w:r>
      <w:bookmarkEnd w:id="71"/>
      <w:bookmarkEnd w:id="72"/>
    </w:p>
    <w:p w14:paraId="178E9850" w14:textId="5813C67D" w:rsidR="00FC0B9D" w:rsidRPr="00CF7E50" w:rsidRDefault="003D1BA4" w:rsidP="00275BDC">
      <w:pPr>
        <w:numPr>
          <w:ilvl w:val="0"/>
          <w:numId w:val="7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Zadaniem wychowawcy jest sprawowanie opiek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wychowawczej nad uczniam</w:t>
      </w:r>
      <w:r w:rsidR="00B44119">
        <w:rPr>
          <w:rFonts w:eastAsia="Times New Roman" w:cstheme="minorHAnsi"/>
          <w:szCs w:val="20"/>
        </w:rPr>
        <w:t>i a w </w:t>
      </w:r>
      <w:r w:rsidRPr="00CF7E50">
        <w:rPr>
          <w:rFonts w:eastAsia="Times New Roman" w:cstheme="minorHAnsi"/>
          <w:szCs w:val="20"/>
        </w:rPr>
        <w:t>szczególności:</w:t>
      </w:r>
    </w:p>
    <w:p w14:paraId="5475EB3C" w14:textId="2F92B049" w:rsidR="00FC0B9D" w:rsidRPr="00CF7E50" w:rsidRDefault="00447A9A" w:rsidP="00275BDC">
      <w:pPr>
        <w:numPr>
          <w:ilvl w:val="0"/>
          <w:numId w:val="56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T</w:t>
      </w:r>
      <w:r w:rsidR="003D1BA4" w:rsidRPr="00CF7E50">
        <w:rPr>
          <w:rFonts w:eastAsia="Times New Roman" w:cstheme="minorHAnsi"/>
          <w:szCs w:val="20"/>
        </w:rPr>
        <w:t>worzenie warunkó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wspomagających rozwój ucznia, proces jeg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uczeni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się ora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przygotowani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życi</w:t>
      </w:r>
      <w:r w:rsidR="00B44119">
        <w:rPr>
          <w:rFonts w:eastAsia="Times New Roman" w:cstheme="minorHAnsi"/>
          <w:szCs w:val="20"/>
        </w:rPr>
        <w:t>a w </w:t>
      </w:r>
      <w:r w:rsidR="003D1BA4" w:rsidRPr="00CF7E50">
        <w:rPr>
          <w:rFonts w:eastAsia="Times New Roman" w:cstheme="minorHAnsi"/>
          <w:szCs w:val="20"/>
        </w:rPr>
        <w:t xml:space="preserve">rodzinie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społeczeństwie,</w:t>
      </w:r>
    </w:p>
    <w:p w14:paraId="4ACE4326" w14:textId="51001F39" w:rsidR="00FC0B9D" w:rsidRPr="00CF7E50" w:rsidRDefault="003D1BA4" w:rsidP="00275BDC">
      <w:pPr>
        <w:numPr>
          <w:ilvl w:val="0"/>
          <w:numId w:val="56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inspirowanie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wspomaganie działań zespołowych uczniów,</w:t>
      </w:r>
    </w:p>
    <w:p w14:paraId="65F2E74A" w14:textId="465F2DE2" w:rsidR="00FC0B9D" w:rsidRPr="00CF7E50" w:rsidRDefault="003D1BA4" w:rsidP="00275BDC">
      <w:pPr>
        <w:numPr>
          <w:ilvl w:val="0"/>
          <w:numId w:val="56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podejmowanie działań umożliwiających rozwiązywanie konfliktó</w:t>
      </w:r>
      <w:r w:rsidR="00B44119">
        <w:rPr>
          <w:rFonts w:eastAsia="Times New Roman" w:cstheme="minorHAnsi"/>
          <w:szCs w:val="20"/>
        </w:rPr>
        <w:t>w w </w:t>
      </w:r>
      <w:r w:rsidRPr="00CF7E50">
        <w:rPr>
          <w:rFonts w:eastAsia="Times New Roman" w:cstheme="minorHAnsi"/>
          <w:szCs w:val="20"/>
        </w:rPr>
        <w:t>zespole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pomiędzy wychowankam</w:t>
      </w:r>
      <w:r w:rsidR="00B44119">
        <w:rPr>
          <w:rFonts w:eastAsia="Times New Roman" w:cstheme="minorHAnsi"/>
          <w:szCs w:val="20"/>
        </w:rPr>
        <w:t>i a </w:t>
      </w:r>
      <w:r w:rsidRPr="00CF7E50">
        <w:rPr>
          <w:rFonts w:eastAsia="Times New Roman" w:cstheme="minorHAnsi"/>
          <w:szCs w:val="20"/>
        </w:rPr>
        <w:t>innym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członkam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społecznośc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szkolnej.</w:t>
      </w:r>
    </w:p>
    <w:p w14:paraId="329FDD99" w14:textId="0007D918" w:rsidR="00FC0B9D" w:rsidRPr="00CF7E50" w:rsidRDefault="003D1BA4" w:rsidP="00275BDC">
      <w:pPr>
        <w:numPr>
          <w:ilvl w:val="0"/>
          <w:numId w:val="77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celu 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zadań wymienionych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ustępie</w:t>
      </w:r>
      <w:r w:rsidR="00907519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1:</w:t>
      </w:r>
    </w:p>
    <w:p w14:paraId="3A04F6A5" w14:textId="6C989DFA" w:rsidR="00FC0B9D" w:rsidRPr="00CF7E50" w:rsidRDefault="00447A9A">
      <w:pPr>
        <w:numPr>
          <w:ilvl w:val="0"/>
          <w:numId w:val="23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O</w:t>
      </w:r>
      <w:r w:rsidR="003D1BA4" w:rsidRPr="00CF7E50">
        <w:rPr>
          <w:rFonts w:eastAsia="Times New Roman" w:cstheme="minorHAnsi"/>
          <w:szCs w:val="20"/>
        </w:rPr>
        <w:t>tacz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indywidualną opieką każdeg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wychowanka,</w:t>
      </w:r>
    </w:p>
    <w:p w14:paraId="6B76FD64" w14:textId="0A7352D4" w:rsidR="00FC0B9D" w:rsidRPr="00CF7E50" w:rsidRDefault="003D1BA4">
      <w:pPr>
        <w:numPr>
          <w:ilvl w:val="0"/>
          <w:numId w:val="23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planuje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organizuje wspólnie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uczniam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ich rodzicam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różne formy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życi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zespołoweg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rozwijające jednostk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integrujące zespół</w:t>
      </w:r>
      <w:r w:rsidR="00C1514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uczniowski,</w:t>
      </w:r>
    </w:p>
    <w:p w14:paraId="4EE3E348" w14:textId="17FC8452" w:rsidR="00FC0B9D" w:rsidRPr="00CF7E50" w:rsidRDefault="003D1BA4">
      <w:pPr>
        <w:numPr>
          <w:ilvl w:val="0"/>
          <w:numId w:val="23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ustal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treśc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formy zajęć tematycznych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godzinach wychowawczych klasy(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klasach,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których godziny te uwzględnione </w:t>
      </w:r>
      <w:r w:rsidR="00B44119">
        <w:rPr>
          <w:rFonts w:eastAsia="Times New Roman" w:cstheme="minorHAnsi"/>
          <w:szCs w:val="20"/>
        </w:rPr>
        <w:t>są w </w:t>
      </w:r>
      <w:r w:rsidRPr="00CF7E50">
        <w:rPr>
          <w:rFonts w:eastAsia="Times New Roman" w:cstheme="minorHAnsi"/>
          <w:szCs w:val="20"/>
        </w:rPr>
        <w:t>arkuszu organizacyjnym szkoły),</w:t>
      </w:r>
    </w:p>
    <w:p w14:paraId="17932809" w14:textId="65925D63" w:rsidR="00FC0B9D" w:rsidRPr="00CF7E50" w:rsidRDefault="003D1BA4">
      <w:pPr>
        <w:numPr>
          <w:ilvl w:val="0"/>
          <w:numId w:val="23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współdział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nauczycielam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uczącym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klasie (oddziale) uzgadniając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nim</w:t>
      </w:r>
      <w:r w:rsidR="00B44119">
        <w:rPr>
          <w:rFonts w:eastAsia="Times New Roman" w:cstheme="minorHAnsi"/>
          <w:szCs w:val="20"/>
        </w:rPr>
        <w:t>i 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koordynując ich działani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wychowawcze wobec ogółu uczniów,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także wobec tych którym potrzebn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jest indywidualn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opiek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(dotyczy zarówn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szczególnie uzdolnionych jak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z </w:t>
      </w:r>
      <w:r w:rsidRPr="00CF7E50">
        <w:rPr>
          <w:rFonts w:eastAsia="Times New Roman" w:cstheme="minorHAnsi"/>
          <w:szCs w:val="20"/>
        </w:rPr>
        <w:t>różnym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trudnościam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niepowodzeniami),</w:t>
      </w:r>
    </w:p>
    <w:p w14:paraId="0373A3CF" w14:textId="070F895F" w:rsidR="00FC0B9D" w:rsidRPr="00CF7E50" w:rsidRDefault="003D1BA4">
      <w:pPr>
        <w:numPr>
          <w:ilvl w:val="0"/>
          <w:numId w:val="23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utrzymuje kontakt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rodzicam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celu:</w:t>
      </w:r>
    </w:p>
    <w:p w14:paraId="065FFB11" w14:textId="4499C80C" w:rsidR="00FC0B9D" w:rsidRPr="00CF7E50" w:rsidRDefault="00447A9A" w:rsidP="00275BDC">
      <w:pPr>
        <w:numPr>
          <w:ilvl w:val="0"/>
          <w:numId w:val="112"/>
        </w:numPr>
        <w:tabs>
          <w:tab w:val="left" w:pos="2516"/>
          <w:tab w:val="left" w:pos="2517"/>
        </w:tabs>
        <w:spacing w:after="0" w:line="240" w:lineRule="auto"/>
        <w:ind w:left="2019" w:right="9" w:hanging="224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P</w:t>
      </w:r>
      <w:r w:rsidR="003D1BA4" w:rsidRPr="00CF7E50">
        <w:rPr>
          <w:rFonts w:eastAsia="Times New Roman" w:cstheme="minorHAnsi"/>
          <w:szCs w:val="20"/>
        </w:rPr>
        <w:t>oznani</w:t>
      </w:r>
      <w:r w:rsidR="00B44119">
        <w:rPr>
          <w:rFonts w:eastAsia="Times New Roman" w:cstheme="minorHAnsi"/>
          <w:szCs w:val="20"/>
        </w:rPr>
        <w:t>a i </w:t>
      </w:r>
      <w:r w:rsidR="003D1BA4" w:rsidRPr="00CF7E50">
        <w:rPr>
          <w:rFonts w:eastAsia="Times New Roman" w:cstheme="minorHAnsi"/>
          <w:szCs w:val="20"/>
        </w:rPr>
        <w:t>ustaleni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potrzeb opiekuńcz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– wychowawczych ich </w:t>
      </w:r>
      <w:r w:rsidR="003D1BA4" w:rsidRPr="00F945B1">
        <w:rPr>
          <w:rFonts w:eastAsia="Times New Roman" w:cstheme="minorHAnsi"/>
          <w:szCs w:val="20"/>
        </w:rPr>
        <w:t xml:space="preserve">dzieci, </w:t>
      </w:r>
    </w:p>
    <w:p w14:paraId="2B2F7DDD" w14:textId="5C81DC85" w:rsidR="00FC0B9D" w:rsidRPr="00CF7E50" w:rsidRDefault="003D1BA4" w:rsidP="00275BDC">
      <w:pPr>
        <w:numPr>
          <w:ilvl w:val="0"/>
          <w:numId w:val="112"/>
        </w:numPr>
        <w:tabs>
          <w:tab w:val="left" w:pos="2516"/>
          <w:tab w:val="left" w:pos="2517"/>
        </w:tabs>
        <w:spacing w:after="0" w:line="240" w:lineRule="auto"/>
        <w:ind w:left="2019" w:right="9" w:hanging="224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współdziałani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rodzicami, tzn. okazywani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im pomocy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ich działaniach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wychowawczych wobec dziec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otrzymywani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od nich pomocy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swoich</w:t>
      </w:r>
    </w:p>
    <w:p w14:paraId="57FC5416" w14:textId="3FE6CC0A" w:rsidR="00FC0B9D" w:rsidRPr="00CF7E50" w:rsidRDefault="003D1BA4" w:rsidP="00447A9A">
      <w:pPr>
        <w:tabs>
          <w:tab w:val="left" w:pos="2516"/>
          <w:tab w:val="left" w:pos="2517"/>
        </w:tabs>
        <w:spacing w:after="0" w:line="240" w:lineRule="auto"/>
        <w:ind w:left="2019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działaniach</w:t>
      </w:r>
      <w:r w:rsidR="00447A9A">
        <w:rPr>
          <w:rFonts w:eastAsia="Times New Roman" w:cstheme="minorHAnsi"/>
          <w:szCs w:val="20"/>
        </w:rPr>
        <w:t>,</w:t>
      </w:r>
    </w:p>
    <w:p w14:paraId="0632B0CE" w14:textId="404A82A2" w:rsidR="00FC0B9D" w:rsidRPr="00CF7E50" w:rsidRDefault="003D1BA4" w:rsidP="00275BDC">
      <w:pPr>
        <w:numPr>
          <w:ilvl w:val="0"/>
          <w:numId w:val="112"/>
        </w:numPr>
        <w:tabs>
          <w:tab w:val="left" w:pos="2516"/>
          <w:tab w:val="left" w:pos="2517"/>
        </w:tabs>
        <w:spacing w:after="0" w:line="240" w:lineRule="auto"/>
        <w:ind w:left="2019" w:right="9" w:hanging="224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włączeni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ich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sprawy życi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klasy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</w:t>
      </w:r>
      <w:r w:rsidR="00447A9A">
        <w:rPr>
          <w:rFonts w:eastAsia="Times New Roman" w:cstheme="minorHAnsi"/>
          <w:szCs w:val="20"/>
        </w:rPr>
        <w:t>,</w:t>
      </w:r>
    </w:p>
    <w:p w14:paraId="61B57606" w14:textId="39962A85" w:rsidR="00FC0B9D" w:rsidRPr="00CF7E50" w:rsidRDefault="003D1BA4" w:rsidP="00275BDC">
      <w:pPr>
        <w:numPr>
          <w:ilvl w:val="0"/>
          <w:numId w:val="112"/>
        </w:numPr>
        <w:tabs>
          <w:tab w:val="left" w:pos="2516"/>
          <w:tab w:val="left" w:pos="2517"/>
        </w:tabs>
        <w:spacing w:after="0" w:line="240" w:lineRule="auto"/>
        <w:ind w:left="2019" w:right="9" w:hanging="224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informowani</w:t>
      </w:r>
      <w:r w:rsidR="00B44119">
        <w:rPr>
          <w:rFonts w:eastAsia="Times New Roman" w:cstheme="minorHAnsi"/>
          <w:szCs w:val="20"/>
        </w:rPr>
        <w:t>a o </w:t>
      </w:r>
      <w:r w:rsidRPr="00CF7E50">
        <w:rPr>
          <w:rFonts w:eastAsia="Times New Roman" w:cstheme="minorHAnsi"/>
          <w:szCs w:val="20"/>
        </w:rPr>
        <w:t xml:space="preserve">postępach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nauce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zachowaniu się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uczniów,</w:t>
      </w:r>
    </w:p>
    <w:p w14:paraId="097D9DF3" w14:textId="19FFC850" w:rsidR="00FC0B9D" w:rsidRPr="00CF7E50" w:rsidRDefault="003D1BA4">
      <w:pPr>
        <w:numPr>
          <w:ilvl w:val="0"/>
          <w:numId w:val="23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współpracuje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pedagogiem szkolnym, psychologiem, logopedą,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innymi</w:t>
      </w:r>
    </w:p>
    <w:p w14:paraId="3321179E" w14:textId="349239BC" w:rsidR="00FC0B9D" w:rsidRPr="00CF7E50" w:rsidRDefault="003D1BA4" w:rsidP="00552102">
      <w:pPr>
        <w:spacing w:after="0" w:line="240" w:lineRule="auto"/>
        <w:ind w:left="1436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specjalistami, poradnią pedagogiczno- psychologiczną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rozpoznawaniu potrzeb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trudnośc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zainteresowań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szczególnych uzdolnień uczniów,</w:t>
      </w:r>
    </w:p>
    <w:p w14:paraId="1793E5E9" w14:textId="04D9C4F3" w:rsidR="00FC0B9D" w:rsidRPr="00CF7E50" w:rsidRDefault="003D1BA4">
      <w:pPr>
        <w:numPr>
          <w:ilvl w:val="0"/>
          <w:numId w:val="24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współpracuje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pielęgniarką szkolną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celu prowadzeni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profilaktyk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ochrony zdrowia</w:t>
      </w:r>
      <w:r w:rsidR="00447A9A">
        <w:rPr>
          <w:rFonts w:eastAsia="Times New Roman" w:cstheme="minorHAnsi"/>
          <w:szCs w:val="20"/>
        </w:rPr>
        <w:t>,</w:t>
      </w:r>
    </w:p>
    <w:p w14:paraId="1FE7E97F" w14:textId="1848BBEA" w:rsidR="00FC0B9D" w:rsidRPr="00CF7E50" w:rsidRDefault="003D1BA4">
      <w:pPr>
        <w:numPr>
          <w:ilvl w:val="0"/>
          <w:numId w:val="24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organizuje pomoc uczniom mającym trudnośc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nauce, otacz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opieką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organizuje pomoc uczniom znajdującym się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trudnej sytuacj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losowej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materialnej,</w:t>
      </w:r>
    </w:p>
    <w:p w14:paraId="1EF57C6A" w14:textId="75964B06" w:rsidR="00FC0B9D" w:rsidRPr="00CF7E50" w:rsidRDefault="003D1BA4">
      <w:pPr>
        <w:numPr>
          <w:ilvl w:val="0"/>
          <w:numId w:val="24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organizuje wespół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przedstawicielam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rady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właściwą opiekę podczas organizowanych impre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klasowych, szkolnych, wycieczek, biwakó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itp.,</w:t>
      </w:r>
    </w:p>
    <w:p w14:paraId="4AB2A8BA" w14:textId="48CF2EBB" w:rsidR="00FC0B9D" w:rsidRPr="00CF7E50" w:rsidRDefault="003D1BA4">
      <w:pPr>
        <w:numPr>
          <w:ilvl w:val="0"/>
          <w:numId w:val="24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systematycznie oddziałuje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wychowankó</w:t>
      </w:r>
      <w:r w:rsidR="00B44119">
        <w:rPr>
          <w:rFonts w:eastAsia="Times New Roman" w:cstheme="minorHAnsi"/>
          <w:szCs w:val="20"/>
        </w:rPr>
        <w:t>w w </w:t>
      </w:r>
      <w:r w:rsidRPr="00CF7E50">
        <w:rPr>
          <w:rFonts w:eastAsia="Times New Roman" w:cstheme="minorHAnsi"/>
          <w:szCs w:val="20"/>
        </w:rPr>
        <w:t>celu kształtowani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ich poczuci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odpowiedzialnośc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własne czyny, wyrabiani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pożądanych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postaw,</w:t>
      </w:r>
    </w:p>
    <w:p w14:paraId="42FFC694" w14:textId="3B3BAD3C" w:rsidR="00FC0B9D" w:rsidRPr="00CF7E50" w:rsidRDefault="003D1BA4">
      <w:pPr>
        <w:numPr>
          <w:ilvl w:val="0"/>
          <w:numId w:val="24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czuw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nad właściwą realizacją obowiązku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wychowanków,</w:t>
      </w:r>
    </w:p>
    <w:p w14:paraId="697201E4" w14:textId="24929835" w:rsidR="00FC0B9D" w:rsidRPr="00CF7E50" w:rsidRDefault="003D1BA4">
      <w:pPr>
        <w:numPr>
          <w:ilvl w:val="0"/>
          <w:numId w:val="24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wyrabi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trwałe nawyk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życiu szkoły, prowadz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edukację kulturalną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turystyczną uczniów, stosownie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finansowych ich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rodziców.</w:t>
      </w:r>
    </w:p>
    <w:p w14:paraId="2D62A8A5" w14:textId="6DC57DF5" w:rsidR="00FC0B9D" w:rsidRPr="003A0372" w:rsidRDefault="003D1BA4" w:rsidP="00275BDC">
      <w:pPr>
        <w:numPr>
          <w:ilvl w:val="0"/>
          <w:numId w:val="7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3A0372">
        <w:rPr>
          <w:rFonts w:eastAsia="Times New Roman" w:cstheme="minorHAnsi"/>
          <w:szCs w:val="20"/>
        </w:rPr>
        <w:lastRenderedPageBreak/>
        <w:t>Wychowawc</w:t>
      </w:r>
      <w:r w:rsidR="00B44119">
        <w:rPr>
          <w:rFonts w:eastAsia="Times New Roman" w:cstheme="minorHAnsi"/>
          <w:szCs w:val="20"/>
        </w:rPr>
        <w:t>a </w:t>
      </w:r>
      <w:r w:rsidRPr="003A0372">
        <w:rPr>
          <w:rFonts w:eastAsia="Times New Roman" w:cstheme="minorHAnsi"/>
          <w:szCs w:val="20"/>
        </w:rPr>
        <w:t>prowadz</w:t>
      </w:r>
      <w:r w:rsidR="00B44119">
        <w:rPr>
          <w:rFonts w:eastAsia="Times New Roman" w:cstheme="minorHAnsi"/>
          <w:szCs w:val="20"/>
        </w:rPr>
        <w:t>i </w:t>
      </w:r>
      <w:r w:rsidRPr="003A0372">
        <w:rPr>
          <w:rFonts w:eastAsia="Times New Roman" w:cstheme="minorHAnsi"/>
          <w:szCs w:val="20"/>
        </w:rPr>
        <w:t xml:space="preserve">dokumentację swojej pracy </w:t>
      </w:r>
      <w:r w:rsidR="00B44119">
        <w:rPr>
          <w:rFonts w:eastAsia="Times New Roman" w:cstheme="minorHAnsi"/>
          <w:szCs w:val="20"/>
        </w:rPr>
        <w:t>w </w:t>
      </w:r>
      <w:r w:rsidRPr="003A0372">
        <w:rPr>
          <w:rFonts w:eastAsia="Times New Roman" w:cstheme="minorHAnsi"/>
          <w:szCs w:val="20"/>
        </w:rPr>
        <w:t>szczególności: opracowuje</w:t>
      </w:r>
      <w:r w:rsidR="00147839" w:rsidRPr="003A0372">
        <w:rPr>
          <w:rFonts w:eastAsia="Times New Roman" w:cstheme="minorHAnsi"/>
          <w:szCs w:val="20"/>
        </w:rPr>
        <w:t xml:space="preserve"> </w:t>
      </w:r>
      <w:r w:rsidRPr="003A0372">
        <w:rPr>
          <w:rFonts w:eastAsia="Times New Roman" w:cstheme="minorHAnsi"/>
          <w:szCs w:val="20"/>
        </w:rPr>
        <w:t>roczne plany pracy wychowawczo-profilaktycznej dl</w:t>
      </w:r>
      <w:r w:rsidR="00B44119">
        <w:rPr>
          <w:rFonts w:eastAsia="Times New Roman" w:cstheme="minorHAnsi"/>
          <w:szCs w:val="20"/>
        </w:rPr>
        <w:t>a </w:t>
      </w:r>
      <w:r w:rsidRPr="003A0372">
        <w:rPr>
          <w:rFonts w:eastAsia="Times New Roman" w:cstheme="minorHAnsi"/>
          <w:szCs w:val="20"/>
        </w:rPr>
        <w:t>swojej klasy, tematykę zajęć wychowawczych, gromadz</w:t>
      </w:r>
      <w:r w:rsidR="00B44119">
        <w:rPr>
          <w:rFonts w:eastAsia="Times New Roman" w:cstheme="minorHAnsi"/>
          <w:szCs w:val="20"/>
        </w:rPr>
        <w:t>i </w:t>
      </w:r>
      <w:r w:rsidRPr="003A0372">
        <w:rPr>
          <w:rFonts w:eastAsia="Times New Roman" w:cstheme="minorHAnsi"/>
          <w:szCs w:val="20"/>
        </w:rPr>
        <w:t xml:space="preserve">informacje </w:t>
      </w:r>
      <w:r w:rsidR="00B44119">
        <w:rPr>
          <w:rFonts w:eastAsia="Times New Roman" w:cstheme="minorHAnsi"/>
          <w:szCs w:val="20"/>
        </w:rPr>
        <w:t>o </w:t>
      </w:r>
      <w:r w:rsidRPr="003A0372">
        <w:rPr>
          <w:rFonts w:eastAsia="Times New Roman" w:cstheme="minorHAnsi"/>
          <w:szCs w:val="20"/>
        </w:rPr>
        <w:t>swoich wychowankach stosownie</w:t>
      </w:r>
      <w:r w:rsidR="00147839" w:rsidRPr="003A0372">
        <w:rPr>
          <w:rFonts w:eastAsia="Times New Roman" w:cstheme="minorHAnsi"/>
          <w:szCs w:val="20"/>
        </w:rPr>
        <w:t xml:space="preserve"> </w:t>
      </w:r>
      <w:r w:rsidRPr="003A0372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3A0372">
        <w:rPr>
          <w:rFonts w:eastAsia="Times New Roman" w:cstheme="minorHAnsi"/>
          <w:szCs w:val="20"/>
        </w:rPr>
        <w:t xml:space="preserve">pojawiających się potrzeb, </w:t>
      </w:r>
      <w:r w:rsidR="00B44119">
        <w:rPr>
          <w:rFonts w:eastAsia="Times New Roman" w:cstheme="minorHAnsi"/>
          <w:szCs w:val="20"/>
        </w:rPr>
        <w:t>w </w:t>
      </w:r>
      <w:r w:rsidRPr="003A0372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 w:rsidRPr="003A0372">
        <w:rPr>
          <w:rFonts w:eastAsia="Times New Roman" w:cstheme="minorHAnsi"/>
          <w:szCs w:val="20"/>
        </w:rPr>
        <w:t xml:space="preserve">związanych </w:t>
      </w:r>
      <w:r w:rsidR="00B44119">
        <w:rPr>
          <w:rFonts w:eastAsia="Times New Roman" w:cstheme="minorHAnsi"/>
          <w:szCs w:val="20"/>
        </w:rPr>
        <w:t>z </w:t>
      </w:r>
      <w:r w:rsidRPr="003A0372">
        <w:rPr>
          <w:rFonts w:eastAsia="Times New Roman" w:cstheme="minorHAnsi"/>
          <w:szCs w:val="20"/>
        </w:rPr>
        <w:t>koordynowaniem udzielani</w:t>
      </w:r>
      <w:r w:rsidR="00B44119">
        <w:rPr>
          <w:rFonts w:eastAsia="Times New Roman" w:cstheme="minorHAnsi"/>
          <w:szCs w:val="20"/>
        </w:rPr>
        <w:t>a </w:t>
      </w:r>
      <w:r w:rsidRPr="003A0372">
        <w:rPr>
          <w:rFonts w:eastAsia="Times New Roman" w:cstheme="minorHAnsi"/>
          <w:szCs w:val="20"/>
        </w:rPr>
        <w:t xml:space="preserve">pomocy psychologiczno-pedagogicznej </w:t>
      </w:r>
      <w:r w:rsidR="00B44119">
        <w:rPr>
          <w:rFonts w:eastAsia="Times New Roman" w:cstheme="minorHAnsi"/>
          <w:szCs w:val="20"/>
        </w:rPr>
        <w:t>w </w:t>
      </w:r>
      <w:r w:rsidRPr="003A0372">
        <w:rPr>
          <w:rFonts w:eastAsia="Times New Roman" w:cstheme="minorHAnsi"/>
          <w:szCs w:val="20"/>
        </w:rPr>
        <w:t>swojej klasie.</w:t>
      </w:r>
    </w:p>
    <w:p w14:paraId="3CEC80E2" w14:textId="26E5FBE7" w:rsidR="00FC0B9D" w:rsidRPr="00CF7E50" w:rsidRDefault="003D1BA4" w:rsidP="00275BDC">
      <w:pPr>
        <w:numPr>
          <w:ilvl w:val="0"/>
          <w:numId w:val="7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 informuje innych 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lub specjalistó</w:t>
      </w:r>
      <w:r w:rsidR="00B44119">
        <w:rPr>
          <w:rFonts w:eastAsia="Times New Roman" w:cstheme="minorHAnsi"/>
          <w:szCs w:val="20"/>
        </w:rPr>
        <w:t>w o </w:t>
      </w:r>
      <w:r w:rsidRPr="00CF7E50">
        <w:rPr>
          <w:rFonts w:eastAsia="Times New Roman" w:cstheme="minorHAnsi"/>
          <w:szCs w:val="20"/>
        </w:rPr>
        <w:t>potrzebie objęci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pomocą psychologiczno-pedagogiczną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trakcie ich bieżącej pracy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uczniem, jeżel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stwierdz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taką potrzebę,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we współpracy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nauczycielam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lub specjalistam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planuje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koordynuje pomoc psychologiczno-pedagogiczną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ramach zintegrowanych działań nauczyciel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specjalistó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bieżącej pracy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uczniem.</w:t>
      </w:r>
    </w:p>
    <w:p w14:paraId="581927C1" w14:textId="6584CBED" w:rsidR="00FC0B9D" w:rsidRPr="00CF7E50" w:rsidRDefault="00B44119" w:rsidP="00275BDC">
      <w:pPr>
        <w:numPr>
          <w:ilvl w:val="0"/>
          <w:numId w:val="7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przypadku stwierdzeni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prze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wychowawcę klasy, że konieczne jest objęcie uczni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pomocą psychologiczno-pedagogiczną, dyrektor szkoły, ustal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formy udzielani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tej pomocy, okres ich udzielani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ora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wymiar godzin, 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którym poszczególne formy będą realizowane. Przy ustalaniu wymiaru poszczególnych form udzielani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uczniow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pomocy psychologiczno- pedagogicznej uwzględni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się wymiar godzin ustalony dl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poszczególnych form udzielani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uczniom pomocy psychologiczno-pedagogicznej określony prze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odrębne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przepisy.</w:t>
      </w:r>
    </w:p>
    <w:p w14:paraId="58170628" w14:textId="5FFD8DCE" w:rsidR="00FC0B9D" w:rsidRPr="00CF7E50" w:rsidRDefault="003D1BA4" w:rsidP="00275BDC">
      <w:pPr>
        <w:numPr>
          <w:ilvl w:val="0"/>
          <w:numId w:val="7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ustal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ocenę 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swoich wychowankó</w:t>
      </w:r>
      <w:r w:rsidR="00B44119">
        <w:rPr>
          <w:rFonts w:eastAsia="Times New Roman" w:cstheme="minorHAnsi"/>
          <w:szCs w:val="20"/>
        </w:rPr>
        <w:t>w w </w:t>
      </w:r>
      <w:r w:rsidRPr="00CF7E50">
        <w:rPr>
          <w:rFonts w:eastAsia="Times New Roman" w:cstheme="minorHAnsi"/>
          <w:szCs w:val="20"/>
        </w:rPr>
        <w:t xml:space="preserve">oparciu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statut szkoły</w:t>
      </w:r>
      <w:r w:rsidR="00F945B1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przepisy wyższeg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rzędu.</w:t>
      </w:r>
    </w:p>
    <w:p w14:paraId="06540DB8" w14:textId="3B3FF79B" w:rsidR="00FC0B9D" w:rsidRPr="00CF7E50" w:rsidRDefault="003D1BA4" w:rsidP="00275BDC">
      <w:pPr>
        <w:numPr>
          <w:ilvl w:val="0"/>
          <w:numId w:val="7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m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praw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korzystać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swej pracy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pomocy merytorycznej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metodycznej </w:t>
      </w:r>
      <w:r w:rsidR="00552BE8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 xml:space="preserve">ze strony właściwych placówek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instytucj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oświatowych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tym:</w:t>
      </w:r>
    </w:p>
    <w:p w14:paraId="619EEF82" w14:textId="564B8A47" w:rsidR="00FC0B9D" w:rsidRPr="00CF7E50" w:rsidRDefault="00447A9A">
      <w:pPr>
        <w:numPr>
          <w:ilvl w:val="0"/>
          <w:numId w:val="25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P</w:t>
      </w:r>
      <w:r w:rsidR="003D1BA4" w:rsidRPr="00CF7E50">
        <w:rPr>
          <w:rFonts w:eastAsia="Times New Roman" w:cstheme="minorHAnsi"/>
          <w:szCs w:val="20"/>
        </w:rPr>
        <w:t>edagog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szkolnego, psycholog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szkolnego,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logopedy,</w:t>
      </w:r>
    </w:p>
    <w:p w14:paraId="295739C0" w14:textId="66221976" w:rsidR="00FC0B9D" w:rsidRPr="00CF7E50" w:rsidRDefault="003D1BA4">
      <w:pPr>
        <w:numPr>
          <w:ilvl w:val="0"/>
          <w:numId w:val="25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opiekun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–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przypadku 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realizujących staż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kontraktoweg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(nauczyciel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opiekun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przydziel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dyrektor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szkoły),</w:t>
      </w:r>
    </w:p>
    <w:p w14:paraId="124F4754" w14:textId="77B56F39" w:rsidR="00FC0B9D" w:rsidRPr="00CF7E50" w:rsidRDefault="003D1BA4">
      <w:pPr>
        <w:numPr>
          <w:ilvl w:val="0"/>
          <w:numId w:val="25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poradn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pedagogiczno</w:t>
      </w:r>
      <w:r w:rsidR="00F945B1">
        <w:rPr>
          <w:rFonts w:eastAsia="Times New Roman" w:cstheme="minorHAnsi"/>
          <w:szCs w:val="20"/>
        </w:rPr>
        <w:noBreakHyphen/>
      </w:r>
      <w:r w:rsidRPr="00CF7E50">
        <w:rPr>
          <w:rFonts w:eastAsia="Times New Roman" w:cstheme="minorHAnsi"/>
          <w:szCs w:val="20"/>
        </w:rPr>
        <w:t>psychologicznej,</w:t>
      </w:r>
    </w:p>
    <w:p w14:paraId="06702D6C" w14:textId="7C984B29" w:rsidR="00FC0B9D" w:rsidRPr="00CF7E50" w:rsidRDefault="003D1BA4">
      <w:pPr>
        <w:numPr>
          <w:ilvl w:val="0"/>
          <w:numId w:val="25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– doradcó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metodycznych.</w:t>
      </w:r>
    </w:p>
    <w:p w14:paraId="188B3BCA" w14:textId="200AB9DF" w:rsidR="00FC0B9D" w:rsidRPr="00CF7E50" w:rsidRDefault="003D1BA4" w:rsidP="00275BDC">
      <w:pPr>
        <w:numPr>
          <w:ilvl w:val="0"/>
          <w:numId w:val="7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razy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roku szkolnym (p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każdym półroczu) skład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zwięzłe sprawozdanie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pracy wychowawczej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klasie.</w:t>
      </w:r>
    </w:p>
    <w:p w14:paraId="308166A9" w14:textId="0AFEEE76" w:rsidR="00FC0B9D" w:rsidRPr="00CF7E50" w:rsidRDefault="003D1BA4" w:rsidP="00275BDC">
      <w:pPr>
        <w:numPr>
          <w:ilvl w:val="0"/>
          <w:numId w:val="7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Realizuje zadani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określone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program wewnątrzszkolneg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systemu doradztw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zawodowego.</w:t>
      </w:r>
    </w:p>
    <w:p w14:paraId="59D9E65B" w14:textId="60B1165C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73" w:name="_Toc117534184"/>
      <w:bookmarkStart w:id="74" w:name="_Toc239952428"/>
      <w:r w:rsidRPr="00CF7E50">
        <w:rPr>
          <w:rFonts w:eastAsia="Cambria"/>
          <w:sz w:val="24"/>
          <w:szCs w:val="24"/>
        </w:rPr>
        <w:t>§ 3. Pedagog szkolny</w:t>
      </w:r>
      <w:bookmarkEnd w:id="73"/>
      <w:bookmarkEnd w:id="74"/>
    </w:p>
    <w:p w14:paraId="17671FBB" w14:textId="632F46E3" w:rsidR="00FC0B9D" w:rsidRPr="00CF7E50" w:rsidRDefault="003D1BA4" w:rsidP="00275BDC">
      <w:pPr>
        <w:numPr>
          <w:ilvl w:val="0"/>
          <w:numId w:val="7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Zadani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pedagog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obejmują:</w:t>
      </w:r>
    </w:p>
    <w:p w14:paraId="6A390746" w14:textId="70CE2D08" w:rsidR="00FC0B9D" w:rsidRPr="00CF7E50" w:rsidRDefault="00447A9A">
      <w:pPr>
        <w:numPr>
          <w:ilvl w:val="0"/>
          <w:numId w:val="26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R</w:t>
      </w:r>
      <w:r w:rsidR="003D1BA4" w:rsidRPr="00CF7E50">
        <w:rPr>
          <w:rFonts w:eastAsia="Times New Roman" w:cstheme="minorHAnsi"/>
          <w:szCs w:val="20"/>
        </w:rPr>
        <w:t>ozwijanie indywidualnych potrzeb ucznió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analizowanie przyczyn niepowodzeń szkolnych,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ścisłej współpracy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wychowawcam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klas,</w:t>
      </w:r>
    </w:p>
    <w:p w14:paraId="28D8E711" w14:textId="73408296" w:rsidR="00FC0B9D" w:rsidRPr="00CF7E50" w:rsidRDefault="003D1BA4">
      <w:pPr>
        <w:numPr>
          <w:ilvl w:val="0"/>
          <w:numId w:val="26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przeciwdziałanie skrajnym formom niedostosowani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społeczneg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dzieci,</w:t>
      </w:r>
    </w:p>
    <w:p w14:paraId="24253A77" w14:textId="4D1B7BDB" w:rsidR="00FC0B9D" w:rsidRPr="00CF7E50" w:rsidRDefault="003D1BA4">
      <w:pPr>
        <w:numPr>
          <w:ilvl w:val="0"/>
          <w:numId w:val="26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koordynowanie prac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zakresu profilaktyk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wychowawczej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zdrowotnej,</w:t>
      </w:r>
    </w:p>
    <w:p w14:paraId="43409F0D" w14:textId="4950D329" w:rsidR="00FC0B9D" w:rsidRPr="00CF7E50" w:rsidRDefault="003D1BA4">
      <w:pPr>
        <w:numPr>
          <w:ilvl w:val="0"/>
          <w:numId w:val="26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udzielanie różnych form pomocy psychologicznej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pedagogicznej uczniom realizującym indywidualny program lub tok nauki,</w:t>
      </w:r>
    </w:p>
    <w:p w14:paraId="21229BED" w14:textId="6485EB3B" w:rsidR="00FC0B9D" w:rsidRPr="00CF7E50" w:rsidRDefault="003D1BA4">
      <w:pPr>
        <w:numPr>
          <w:ilvl w:val="0"/>
          <w:numId w:val="26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udzielanie porad rodzicom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rozwiązywaniu trudnośc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wychowawczych,</w:t>
      </w:r>
    </w:p>
    <w:p w14:paraId="47C4A3A5" w14:textId="1A17B5A9" w:rsidR="00FC0B9D" w:rsidRPr="00CF7E50" w:rsidRDefault="003D1BA4">
      <w:pPr>
        <w:numPr>
          <w:ilvl w:val="0"/>
          <w:numId w:val="26"/>
        </w:numPr>
        <w:tabs>
          <w:tab w:val="left" w:pos="1443"/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organizowanie opiek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pomocy materialnej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uczniów,</w:t>
      </w:r>
    </w:p>
    <w:p w14:paraId="5DC6D4E5" w14:textId="4F7ACA35" w:rsidR="00FC0B9D" w:rsidRPr="00CF7E50" w:rsidRDefault="003D1BA4">
      <w:pPr>
        <w:numPr>
          <w:ilvl w:val="0"/>
          <w:numId w:val="26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dokonywanie okresowych anali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sytuacj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wychowawczej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dydaktycznej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szkole,</w:t>
      </w:r>
    </w:p>
    <w:p w14:paraId="2FE23ADF" w14:textId="3378B346" w:rsidR="00FC0B9D" w:rsidRPr="00CF7E50" w:rsidRDefault="003D1BA4">
      <w:pPr>
        <w:numPr>
          <w:ilvl w:val="0"/>
          <w:numId w:val="26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wspieranie działań wychowawczych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opiekuńczych nauczyciel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prowadzeniu godzin wychowawczych, 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programu wychowawczo-profilaktyczneg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szkoły,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którym mow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odrębnych przepisach,</w:t>
      </w:r>
    </w:p>
    <w:p w14:paraId="14F94326" w14:textId="7CF5ED29" w:rsidR="00FC0B9D" w:rsidRPr="00CF7E50" w:rsidRDefault="003D1BA4">
      <w:pPr>
        <w:numPr>
          <w:ilvl w:val="0"/>
          <w:numId w:val="26"/>
        </w:numPr>
        <w:tabs>
          <w:tab w:val="left" w:pos="1443"/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systematyczne prowadzenie dokumentacj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swojej działalności,</w:t>
      </w:r>
    </w:p>
    <w:p w14:paraId="3991BCE1" w14:textId="49AFAA1A" w:rsidR="00FC0B9D" w:rsidRPr="00CF7E50" w:rsidRDefault="003D1BA4">
      <w:pPr>
        <w:numPr>
          <w:ilvl w:val="0"/>
          <w:numId w:val="26"/>
        </w:numPr>
        <w:tabs>
          <w:tab w:val="left" w:pos="1443"/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kontrolowanie 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obowiązku szkolnego,</w:t>
      </w:r>
    </w:p>
    <w:p w14:paraId="2707E6CC" w14:textId="1E1B01AF" w:rsidR="00FC0B9D" w:rsidRPr="00CF7E50" w:rsidRDefault="003D1BA4">
      <w:pPr>
        <w:numPr>
          <w:ilvl w:val="0"/>
          <w:numId w:val="26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występowanie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wnioskam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sądu rodzinneg</w:t>
      </w:r>
      <w:r w:rsidR="00B44119">
        <w:rPr>
          <w:rFonts w:eastAsia="Times New Roman" w:cstheme="minorHAnsi"/>
          <w:szCs w:val="20"/>
        </w:rPr>
        <w:t>o i </w:t>
      </w:r>
      <w:r w:rsidRPr="00CF7E50">
        <w:rPr>
          <w:rFonts w:eastAsia="Times New Roman" w:cstheme="minorHAnsi"/>
          <w:szCs w:val="20"/>
        </w:rPr>
        <w:t>opiekuńczeg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 xml:space="preserve">uzasadnionych wypadkach,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porozumieniu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dyrektorem szkoły,</w:t>
      </w:r>
    </w:p>
    <w:p w14:paraId="752DD887" w14:textId="47339C99" w:rsidR="00FC0B9D" w:rsidRPr="00CF7E50" w:rsidRDefault="003D1BA4">
      <w:pPr>
        <w:numPr>
          <w:ilvl w:val="0"/>
          <w:numId w:val="26"/>
        </w:numPr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prowadzenie badań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działań diagnostycznych dotyczących poszczególnych uczniów,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 diagnozowanie indywidualnych potrzeb rozwojowych</w:t>
      </w:r>
      <w:r w:rsidRPr="00CF7E50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edukacyjnych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psychofizycznych,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także wspieranie mocnych stron uczniów,</w:t>
      </w:r>
    </w:p>
    <w:p w14:paraId="7AD8AAA0" w14:textId="56895B34" w:rsidR="00FC0B9D" w:rsidRPr="00CF7E50" w:rsidRDefault="003D1BA4">
      <w:pPr>
        <w:numPr>
          <w:ilvl w:val="0"/>
          <w:numId w:val="26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>minimalizowanie skutkó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zaburzeń rozwojowych, zapobieganie zaburzeniom 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różnych form pomocy psychologiczno-pedagogicznej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środowisku szkolnym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pozaszkolnym poszczególnych uczniów,</w:t>
      </w:r>
    </w:p>
    <w:p w14:paraId="6516B86E" w14:textId="1F82E641" w:rsidR="00FC0B9D" w:rsidRPr="00CF7E50" w:rsidRDefault="003D1BA4">
      <w:pPr>
        <w:numPr>
          <w:ilvl w:val="0"/>
          <w:numId w:val="26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prowadzenie terapi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indywidualnej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grupowej</w:t>
      </w:r>
      <w:r w:rsidR="00447A9A">
        <w:rPr>
          <w:rFonts w:eastAsia="Times New Roman" w:cstheme="minorHAnsi"/>
          <w:szCs w:val="20"/>
        </w:rPr>
        <w:t>,</w:t>
      </w:r>
    </w:p>
    <w:p w14:paraId="33AE3AFD" w14:textId="15F4D0FC" w:rsidR="00FC0B9D" w:rsidRPr="00CF7E50" w:rsidRDefault="003D1BA4">
      <w:pPr>
        <w:numPr>
          <w:ilvl w:val="0"/>
          <w:numId w:val="26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wypełnianie zadań koordynator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spra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bezpieczeństw</w:t>
      </w:r>
      <w:r w:rsidR="00B44119">
        <w:rPr>
          <w:rFonts w:eastAsia="Times New Roman" w:cstheme="minorHAnsi"/>
          <w:szCs w:val="20"/>
        </w:rPr>
        <w:t>a a w </w:t>
      </w:r>
      <w:r w:rsidRPr="00CF7E50">
        <w:rPr>
          <w:rFonts w:eastAsia="Times New Roman" w:cstheme="minorHAnsi"/>
          <w:szCs w:val="20"/>
        </w:rPr>
        <w:t xml:space="preserve">szczególności: </w:t>
      </w:r>
    </w:p>
    <w:p w14:paraId="3E19CC62" w14:textId="333C6A0F" w:rsidR="00FC0B9D" w:rsidRDefault="003D1BA4" w:rsidP="00275BDC">
      <w:pPr>
        <w:pStyle w:val="Akapitzlist"/>
        <w:numPr>
          <w:ilvl w:val="0"/>
          <w:numId w:val="119"/>
        </w:numPr>
        <w:tabs>
          <w:tab w:val="left" w:pos="1436"/>
          <w:tab w:val="left" w:pos="1437"/>
        </w:tabs>
        <w:spacing w:after="0" w:line="240" w:lineRule="auto"/>
        <w:ind w:right="9"/>
        <w:rPr>
          <w:rFonts w:eastAsia="Times New Roman" w:cstheme="minorHAnsi"/>
          <w:szCs w:val="20"/>
        </w:rPr>
      </w:pPr>
      <w:r w:rsidRPr="00447A9A">
        <w:rPr>
          <w:rFonts w:eastAsia="Times New Roman" w:cstheme="minorHAnsi"/>
          <w:szCs w:val="20"/>
        </w:rPr>
        <w:t>integracj</w:t>
      </w:r>
      <w:r w:rsidR="00B44119">
        <w:rPr>
          <w:rFonts w:eastAsia="Times New Roman" w:cstheme="minorHAnsi"/>
          <w:szCs w:val="20"/>
        </w:rPr>
        <w:t>a </w:t>
      </w:r>
      <w:r w:rsidRPr="00447A9A">
        <w:rPr>
          <w:rFonts w:eastAsia="Times New Roman" w:cstheme="minorHAnsi"/>
          <w:szCs w:val="20"/>
        </w:rPr>
        <w:t>działań wszystkich podmiotó</w:t>
      </w:r>
      <w:r w:rsidR="00B44119">
        <w:rPr>
          <w:rFonts w:eastAsia="Times New Roman" w:cstheme="minorHAnsi"/>
          <w:szCs w:val="20"/>
        </w:rPr>
        <w:t>w </w:t>
      </w:r>
      <w:r w:rsidRPr="00447A9A">
        <w:rPr>
          <w:rFonts w:eastAsia="Times New Roman" w:cstheme="minorHAnsi"/>
          <w:szCs w:val="20"/>
        </w:rPr>
        <w:t xml:space="preserve">szkolnych </w:t>
      </w:r>
      <w:r w:rsidR="00B44119">
        <w:rPr>
          <w:rFonts w:eastAsia="Times New Roman" w:cstheme="minorHAnsi"/>
          <w:szCs w:val="20"/>
        </w:rPr>
        <w:t>i </w:t>
      </w:r>
      <w:r w:rsidRPr="00447A9A">
        <w:rPr>
          <w:rFonts w:eastAsia="Times New Roman" w:cstheme="minorHAnsi"/>
          <w:szCs w:val="20"/>
        </w:rPr>
        <w:t>współprac</w:t>
      </w:r>
      <w:r w:rsidR="00B44119">
        <w:rPr>
          <w:rFonts w:eastAsia="Times New Roman" w:cstheme="minorHAnsi"/>
          <w:szCs w:val="20"/>
        </w:rPr>
        <w:t>a </w:t>
      </w:r>
      <w:r w:rsidRPr="00447A9A">
        <w:rPr>
          <w:rFonts w:eastAsia="Times New Roman" w:cstheme="minorHAnsi"/>
          <w:szCs w:val="20"/>
        </w:rPr>
        <w:t>ze środowiskiem;</w:t>
      </w:r>
    </w:p>
    <w:p w14:paraId="7EC2A896" w14:textId="560D3DDA" w:rsidR="00FC0B9D" w:rsidRDefault="003D1BA4" w:rsidP="00275BDC">
      <w:pPr>
        <w:pStyle w:val="Akapitzlist"/>
        <w:numPr>
          <w:ilvl w:val="0"/>
          <w:numId w:val="119"/>
        </w:numPr>
        <w:tabs>
          <w:tab w:val="left" w:pos="1436"/>
          <w:tab w:val="left" w:pos="1437"/>
        </w:tabs>
        <w:spacing w:after="0" w:line="240" w:lineRule="auto"/>
        <w:ind w:right="9"/>
        <w:rPr>
          <w:rFonts w:eastAsia="Times New Roman" w:cstheme="minorHAnsi"/>
          <w:szCs w:val="20"/>
        </w:rPr>
      </w:pPr>
      <w:r w:rsidRPr="00447A9A">
        <w:rPr>
          <w:rFonts w:eastAsia="Times New Roman" w:cstheme="minorHAnsi"/>
          <w:szCs w:val="20"/>
        </w:rPr>
        <w:t>przeciwdziałanie wszelkim formom przemocy;</w:t>
      </w:r>
    </w:p>
    <w:p w14:paraId="0CCA6C4B" w14:textId="3536C55A" w:rsidR="00FC0B9D" w:rsidRDefault="003D1BA4" w:rsidP="00275BDC">
      <w:pPr>
        <w:pStyle w:val="Akapitzlist"/>
        <w:numPr>
          <w:ilvl w:val="0"/>
          <w:numId w:val="119"/>
        </w:numPr>
        <w:tabs>
          <w:tab w:val="left" w:pos="1436"/>
          <w:tab w:val="left" w:pos="1437"/>
        </w:tabs>
        <w:spacing w:after="0" w:line="240" w:lineRule="auto"/>
        <w:ind w:right="9"/>
        <w:rPr>
          <w:rFonts w:eastAsia="Times New Roman" w:cstheme="minorHAnsi"/>
          <w:szCs w:val="20"/>
        </w:rPr>
      </w:pPr>
      <w:r w:rsidRPr="00447A9A">
        <w:rPr>
          <w:rFonts w:eastAsia="Times New Roman" w:cstheme="minorHAnsi"/>
          <w:szCs w:val="20"/>
        </w:rPr>
        <w:t xml:space="preserve">inicjowanie </w:t>
      </w:r>
      <w:r w:rsidR="00B44119">
        <w:rPr>
          <w:rFonts w:eastAsia="Times New Roman" w:cstheme="minorHAnsi"/>
          <w:szCs w:val="20"/>
        </w:rPr>
        <w:t>i </w:t>
      </w:r>
      <w:r w:rsidRPr="00447A9A">
        <w:rPr>
          <w:rFonts w:eastAsia="Times New Roman" w:cstheme="minorHAnsi"/>
          <w:szCs w:val="20"/>
        </w:rPr>
        <w:t>ustalanie wspólnych działań wszystkich pracownikó</w:t>
      </w:r>
      <w:r w:rsidR="00B44119">
        <w:rPr>
          <w:rFonts w:eastAsia="Times New Roman" w:cstheme="minorHAnsi"/>
          <w:szCs w:val="20"/>
        </w:rPr>
        <w:t>w </w:t>
      </w:r>
      <w:r w:rsidRPr="00447A9A">
        <w:rPr>
          <w:rFonts w:eastAsia="Times New Roman" w:cstheme="minorHAnsi"/>
          <w:szCs w:val="20"/>
        </w:rPr>
        <w:t xml:space="preserve">szkoły </w:t>
      </w:r>
      <w:r w:rsidR="00B44119">
        <w:rPr>
          <w:rFonts w:eastAsia="Times New Roman" w:cstheme="minorHAnsi"/>
          <w:szCs w:val="20"/>
        </w:rPr>
        <w:t>w </w:t>
      </w:r>
      <w:r w:rsidRPr="00447A9A">
        <w:rPr>
          <w:rFonts w:eastAsia="Times New Roman" w:cstheme="minorHAnsi"/>
          <w:szCs w:val="20"/>
        </w:rPr>
        <w:t>celu poprawy bezpieczeństwa;</w:t>
      </w:r>
    </w:p>
    <w:p w14:paraId="4CA93F01" w14:textId="4363F7DB" w:rsidR="00FC0B9D" w:rsidRPr="00447A9A" w:rsidRDefault="003D1BA4" w:rsidP="00275BDC">
      <w:pPr>
        <w:pStyle w:val="Akapitzlist"/>
        <w:numPr>
          <w:ilvl w:val="0"/>
          <w:numId w:val="119"/>
        </w:numPr>
        <w:tabs>
          <w:tab w:val="left" w:pos="1436"/>
          <w:tab w:val="left" w:pos="1437"/>
        </w:tabs>
        <w:spacing w:after="0" w:line="240" w:lineRule="auto"/>
        <w:ind w:right="9"/>
        <w:rPr>
          <w:rFonts w:eastAsia="Times New Roman" w:cstheme="minorHAnsi"/>
          <w:szCs w:val="20"/>
        </w:rPr>
      </w:pPr>
      <w:r w:rsidRPr="00447A9A">
        <w:rPr>
          <w:rFonts w:eastAsia="Times New Roman" w:cstheme="minorHAnsi"/>
          <w:szCs w:val="20"/>
        </w:rPr>
        <w:t>zgłaszanie wnioskó</w:t>
      </w:r>
      <w:r w:rsidR="00B44119">
        <w:rPr>
          <w:rFonts w:eastAsia="Times New Roman" w:cstheme="minorHAnsi"/>
          <w:szCs w:val="20"/>
        </w:rPr>
        <w:t>w </w:t>
      </w:r>
      <w:r w:rsidRPr="00447A9A">
        <w:rPr>
          <w:rFonts w:eastAsia="Times New Roman" w:cstheme="minorHAnsi"/>
          <w:szCs w:val="20"/>
        </w:rPr>
        <w:t>dotyczących nawiązywani</w:t>
      </w:r>
      <w:r w:rsidR="00B44119">
        <w:rPr>
          <w:rFonts w:eastAsia="Times New Roman" w:cstheme="minorHAnsi"/>
          <w:szCs w:val="20"/>
        </w:rPr>
        <w:t>a </w:t>
      </w:r>
      <w:r w:rsidRPr="00447A9A">
        <w:rPr>
          <w:rFonts w:eastAsia="Times New Roman" w:cstheme="minorHAnsi"/>
          <w:szCs w:val="20"/>
        </w:rPr>
        <w:t xml:space="preserve">współpracy </w:t>
      </w:r>
      <w:r w:rsidR="00B44119">
        <w:rPr>
          <w:rFonts w:eastAsia="Times New Roman" w:cstheme="minorHAnsi"/>
          <w:szCs w:val="20"/>
        </w:rPr>
        <w:t>z </w:t>
      </w:r>
      <w:r w:rsidRPr="00447A9A">
        <w:rPr>
          <w:rFonts w:eastAsia="Times New Roman" w:cstheme="minorHAnsi"/>
          <w:szCs w:val="20"/>
        </w:rPr>
        <w:t>organam</w:t>
      </w:r>
      <w:r w:rsidR="00B44119">
        <w:rPr>
          <w:rFonts w:eastAsia="Times New Roman" w:cstheme="minorHAnsi"/>
          <w:szCs w:val="20"/>
        </w:rPr>
        <w:t>i </w:t>
      </w:r>
      <w:r w:rsidRPr="00447A9A">
        <w:rPr>
          <w:rFonts w:eastAsia="Times New Roman" w:cstheme="minorHAnsi"/>
          <w:szCs w:val="20"/>
        </w:rPr>
        <w:t>pozarządowym</w:t>
      </w:r>
      <w:r w:rsidR="00B44119">
        <w:rPr>
          <w:rFonts w:eastAsia="Times New Roman" w:cstheme="minorHAnsi"/>
          <w:szCs w:val="20"/>
        </w:rPr>
        <w:t>i w </w:t>
      </w:r>
      <w:r w:rsidRPr="00447A9A">
        <w:rPr>
          <w:rFonts w:eastAsia="Times New Roman" w:cstheme="minorHAnsi"/>
          <w:szCs w:val="20"/>
        </w:rPr>
        <w:t>celu tworzeni</w:t>
      </w:r>
      <w:r w:rsidR="00B44119">
        <w:rPr>
          <w:rFonts w:eastAsia="Times New Roman" w:cstheme="minorHAnsi"/>
          <w:szCs w:val="20"/>
        </w:rPr>
        <w:t>a </w:t>
      </w:r>
      <w:r w:rsidRPr="00447A9A">
        <w:rPr>
          <w:rFonts w:eastAsia="Times New Roman" w:cstheme="minorHAnsi"/>
          <w:szCs w:val="20"/>
        </w:rPr>
        <w:t>lokalnych koalicj</w:t>
      </w:r>
      <w:r w:rsidR="00B44119">
        <w:rPr>
          <w:rFonts w:eastAsia="Times New Roman" w:cstheme="minorHAnsi"/>
          <w:szCs w:val="20"/>
        </w:rPr>
        <w:t>i </w:t>
      </w:r>
      <w:r w:rsidRPr="00447A9A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447A9A">
        <w:rPr>
          <w:rFonts w:eastAsia="Times New Roman" w:cstheme="minorHAnsi"/>
          <w:szCs w:val="20"/>
        </w:rPr>
        <w:t>rzec</w:t>
      </w:r>
      <w:r w:rsidR="00B44119">
        <w:rPr>
          <w:rFonts w:eastAsia="Times New Roman" w:cstheme="minorHAnsi"/>
          <w:szCs w:val="20"/>
        </w:rPr>
        <w:t>z </w:t>
      </w:r>
      <w:r w:rsidRPr="00447A9A">
        <w:rPr>
          <w:rFonts w:eastAsia="Times New Roman" w:cstheme="minorHAnsi"/>
          <w:szCs w:val="20"/>
        </w:rPr>
        <w:t>bezpieczeństw</w:t>
      </w:r>
      <w:r w:rsidR="00B44119">
        <w:rPr>
          <w:rFonts w:eastAsia="Times New Roman" w:cstheme="minorHAnsi"/>
          <w:szCs w:val="20"/>
        </w:rPr>
        <w:t>a </w:t>
      </w:r>
      <w:r w:rsidRPr="00447A9A">
        <w:rPr>
          <w:rFonts w:eastAsia="Times New Roman" w:cstheme="minorHAnsi"/>
          <w:szCs w:val="20"/>
        </w:rPr>
        <w:t>dziec</w:t>
      </w:r>
      <w:r w:rsidR="00B44119">
        <w:rPr>
          <w:rFonts w:eastAsia="Times New Roman" w:cstheme="minorHAnsi"/>
          <w:szCs w:val="20"/>
        </w:rPr>
        <w:t>i i </w:t>
      </w:r>
      <w:r w:rsidRPr="00447A9A">
        <w:rPr>
          <w:rFonts w:eastAsia="Times New Roman" w:cstheme="minorHAnsi"/>
          <w:szCs w:val="20"/>
        </w:rPr>
        <w:t>młodzieży.</w:t>
      </w:r>
    </w:p>
    <w:p w14:paraId="13E2E754" w14:textId="28693999" w:rsidR="00FC0B9D" w:rsidRPr="00CF7E50" w:rsidRDefault="003D1BA4" w:rsidP="00275BDC">
      <w:pPr>
        <w:numPr>
          <w:ilvl w:val="0"/>
          <w:numId w:val="7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Pedagog upoważniony jest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szkoły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dokonywani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sprostowań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dzienniku pedagoga.</w:t>
      </w:r>
    </w:p>
    <w:p w14:paraId="2DA314B1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75" w:name="_Toc117534185"/>
      <w:bookmarkStart w:id="76" w:name="_Toc239952429"/>
      <w:r w:rsidRPr="00CF7E50">
        <w:rPr>
          <w:rFonts w:eastAsia="Cambria"/>
          <w:sz w:val="24"/>
          <w:szCs w:val="24"/>
        </w:rPr>
        <w:t>§ 4. Psycholog szkolny</w:t>
      </w:r>
      <w:bookmarkEnd w:id="75"/>
      <w:bookmarkEnd w:id="76"/>
    </w:p>
    <w:p w14:paraId="645D86C5" w14:textId="5F328CEA" w:rsidR="00FC0B9D" w:rsidRPr="00CF7E50" w:rsidRDefault="003D1BA4" w:rsidP="00275BDC">
      <w:pPr>
        <w:numPr>
          <w:ilvl w:val="0"/>
          <w:numId w:val="7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zadań psycholog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należy:</w:t>
      </w:r>
    </w:p>
    <w:p w14:paraId="73081472" w14:textId="3AE6A805" w:rsidR="00FC0B9D" w:rsidRPr="00CF7E50" w:rsidRDefault="00447A9A">
      <w:pPr>
        <w:numPr>
          <w:ilvl w:val="0"/>
          <w:numId w:val="27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D</w:t>
      </w:r>
      <w:r w:rsidR="003D1BA4" w:rsidRPr="00CF7E50">
        <w:rPr>
          <w:rFonts w:eastAsia="Times New Roman" w:cstheme="minorHAnsi"/>
          <w:szCs w:val="20"/>
        </w:rPr>
        <w:t>iagnozowanie sytuacj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wychowawczych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celu wspierani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rozwoju uczni</w:t>
      </w:r>
      <w:r w:rsidR="00B44119">
        <w:rPr>
          <w:rFonts w:eastAsia="Times New Roman" w:cstheme="minorHAnsi"/>
          <w:szCs w:val="20"/>
        </w:rPr>
        <w:t>a i </w:t>
      </w:r>
      <w:r w:rsidR="003D1BA4" w:rsidRPr="00CF7E50">
        <w:rPr>
          <w:rFonts w:eastAsia="Times New Roman" w:cstheme="minorHAnsi"/>
          <w:szCs w:val="20"/>
        </w:rPr>
        <w:t>określani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odpowiednich form pomocy psychologiczno-pedagogicznej,</w:t>
      </w:r>
    </w:p>
    <w:p w14:paraId="1805544D" w14:textId="529E5658" w:rsidR="00FC0B9D" w:rsidRPr="00CF7E50" w:rsidRDefault="003D1BA4">
      <w:pPr>
        <w:numPr>
          <w:ilvl w:val="0"/>
          <w:numId w:val="27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organizowanie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prowadzenie zajęć terapeutycznych, informacyjnych, różnych form pomocy psychologiczno-pedagogicznej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uczniów, rodzicó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nauczycieli,</w:t>
      </w:r>
    </w:p>
    <w:p w14:paraId="1F7FBD41" w14:textId="00FCCB30" w:rsidR="00FC0B9D" w:rsidRPr="00CF7E50" w:rsidRDefault="003D1BA4">
      <w:pPr>
        <w:numPr>
          <w:ilvl w:val="0"/>
          <w:numId w:val="27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wspieranie pedagoga, wychowawcó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klas, wychowawczych zespołó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nauczycielskich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innych zespołó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problemowych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działaniach wynikających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programu wychowawcz</w:t>
      </w:r>
      <w:r w:rsidR="00B44119">
        <w:rPr>
          <w:rFonts w:eastAsia="Times New Roman" w:cstheme="minorHAnsi"/>
          <w:szCs w:val="20"/>
        </w:rPr>
        <w:t>o </w:t>
      </w:r>
      <w:r w:rsidR="00147839" w:rsidRPr="00CF7E50">
        <w:rPr>
          <w:rFonts w:eastAsia="Times New Roman" w:cstheme="minorHAnsi"/>
          <w:szCs w:val="20"/>
        </w:rPr>
        <w:t>–</w:t>
      </w:r>
      <w:r w:rsidRPr="00CF7E50">
        <w:rPr>
          <w:rFonts w:eastAsia="Times New Roman" w:cstheme="minorHAnsi"/>
          <w:szCs w:val="20"/>
        </w:rPr>
        <w:t>profilaktyczneg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szkoły,</w:t>
      </w:r>
    </w:p>
    <w:p w14:paraId="028C31B2" w14:textId="3F731A1D" w:rsidR="00FC0B9D" w:rsidRPr="00CF7E50" w:rsidRDefault="003D1BA4">
      <w:pPr>
        <w:numPr>
          <w:ilvl w:val="0"/>
          <w:numId w:val="27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prowadzenie badań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działań diagnostycznych dotyczących poszczególnych uczniów,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tym diagnozowanie indywidualnych potrzeb rozwojowych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edukacyjnych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psychofizycznych,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także wspieranie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mocnych stron uczniów,</w:t>
      </w:r>
    </w:p>
    <w:p w14:paraId="575B2D4A" w14:textId="2AAB2208" w:rsidR="00FC0B9D" w:rsidRPr="00CF7E50" w:rsidRDefault="003D1BA4">
      <w:pPr>
        <w:numPr>
          <w:ilvl w:val="0"/>
          <w:numId w:val="27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minimalizowanie skutkó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zaburzeń rozwojowych, zapobieganie zaburzeniom 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różnych form pomocy psychologiczno-pedagogicznej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środowisku szkolnym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pozaszkolnym poszczególnych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uczniów,</w:t>
      </w:r>
    </w:p>
    <w:p w14:paraId="5FE54F7E" w14:textId="7EB42E34" w:rsidR="00FC0B9D" w:rsidRPr="00CF7E50" w:rsidRDefault="003D1BA4">
      <w:pPr>
        <w:numPr>
          <w:ilvl w:val="0"/>
          <w:numId w:val="27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prowadzenie terapi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indywidualnej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grupowej,</w:t>
      </w:r>
    </w:p>
    <w:p w14:paraId="7B277CEC" w14:textId="63E45047" w:rsidR="00FC0B9D" w:rsidRPr="00CF7E50" w:rsidRDefault="003D1BA4">
      <w:pPr>
        <w:numPr>
          <w:ilvl w:val="0"/>
          <w:numId w:val="27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planowanie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zadań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zakresu doradztw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edukacyjno-zawodowego.</w:t>
      </w:r>
    </w:p>
    <w:p w14:paraId="34F05602" w14:textId="43FAC9E7" w:rsidR="00FC0B9D" w:rsidRPr="00CF7E50" w:rsidRDefault="003D1BA4" w:rsidP="00275BDC">
      <w:pPr>
        <w:numPr>
          <w:ilvl w:val="0"/>
          <w:numId w:val="7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Psycholog upoważniony jest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szkoły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dokonywani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sprostowań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dzienniku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psychologa.</w:t>
      </w:r>
    </w:p>
    <w:p w14:paraId="09B6C345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77" w:name="_Toc117534186"/>
      <w:bookmarkStart w:id="78" w:name="_Toc239952430"/>
      <w:r w:rsidRPr="00CF7E50">
        <w:rPr>
          <w:rFonts w:eastAsia="Cambria"/>
          <w:sz w:val="24"/>
          <w:szCs w:val="24"/>
        </w:rPr>
        <w:t>§ 5. Logopeda</w:t>
      </w:r>
      <w:bookmarkEnd w:id="77"/>
      <w:bookmarkEnd w:id="78"/>
    </w:p>
    <w:p w14:paraId="436DE13F" w14:textId="7D32AE72" w:rsidR="00FC0B9D" w:rsidRPr="00CF7E50" w:rsidRDefault="003D1BA4" w:rsidP="00275BDC">
      <w:pPr>
        <w:numPr>
          <w:ilvl w:val="0"/>
          <w:numId w:val="80"/>
        </w:numPr>
        <w:tabs>
          <w:tab w:val="left" w:pos="717"/>
        </w:tabs>
        <w:spacing w:after="0" w:line="240" w:lineRule="auto"/>
        <w:ind w:left="589" w:right="9" w:hanging="24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zadań logopedy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należy:</w:t>
      </w:r>
    </w:p>
    <w:p w14:paraId="6966FAAD" w14:textId="018DB786" w:rsidR="00FC0B9D" w:rsidRPr="00CF7E50" w:rsidRDefault="00447A9A">
      <w:pPr>
        <w:numPr>
          <w:ilvl w:val="0"/>
          <w:numId w:val="28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P</w:t>
      </w:r>
      <w:r w:rsidR="003D1BA4" w:rsidRPr="00CF7E50">
        <w:rPr>
          <w:rFonts w:eastAsia="Times New Roman" w:cstheme="minorHAnsi"/>
          <w:szCs w:val="20"/>
        </w:rPr>
        <w:t xml:space="preserve">rzeprowadzenie badań wstępnych,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celu ustaleni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stanu mowy uczniów,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tym mowy głośnej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pisma,</w:t>
      </w:r>
    </w:p>
    <w:p w14:paraId="2EABB6BC" w14:textId="443A5B76" w:rsidR="00FC0B9D" w:rsidRPr="00CF7E50" w:rsidRDefault="003D1BA4">
      <w:pPr>
        <w:numPr>
          <w:ilvl w:val="0"/>
          <w:numId w:val="28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diagnozowanie logopedyczne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– odpowiedni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– organizowanie pomocy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logopedycznej,</w:t>
      </w:r>
    </w:p>
    <w:p w14:paraId="0C8E15C1" w14:textId="07F73D5F" w:rsidR="00FC0B9D" w:rsidRPr="00CF7E50" w:rsidRDefault="003D1BA4">
      <w:pPr>
        <w:numPr>
          <w:ilvl w:val="0"/>
          <w:numId w:val="28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prowadzenie terapi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logopedycznej indywidualnej 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grupach dzieci, u których stwierdzon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nieprawidłowośc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 xml:space="preserve">rozwoju mowy głośnej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pisma,</w:t>
      </w:r>
    </w:p>
    <w:p w14:paraId="41E53D38" w14:textId="6DB77683" w:rsidR="00FC0B9D" w:rsidRPr="00CF7E50" w:rsidRDefault="003D1BA4">
      <w:pPr>
        <w:numPr>
          <w:ilvl w:val="0"/>
          <w:numId w:val="28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organizowanie pomocy logopedycznej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dziec</w:t>
      </w:r>
      <w:r w:rsidR="00B44119">
        <w:rPr>
          <w:rFonts w:eastAsia="Times New Roman" w:cstheme="minorHAnsi"/>
          <w:szCs w:val="20"/>
        </w:rPr>
        <w:t>i z </w:t>
      </w:r>
      <w:r w:rsidRPr="00CF7E50">
        <w:rPr>
          <w:rFonts w:eastAsia="Times New Roman" w:cstheme="minorHAnsi"/>
          <w:szCs w:val="20"/>
        </w:rPr>
        <w:t>trudnościam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 xml:space="preserve">czytaniu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pisaniu, przy ścisłej współpracy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pedagogam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nauczycielam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prowadzącym</w:t>
      </w:r>
      <w:r w:rsidR="00B44119">
        <w:rPr>
          <w:rFonts w:eastAsia="Times New Roman" w:cstheme="minorHAnsi"/>
          <w:szCs w:val="20"/>
        </w:rPr>
        <w:t>i </w:t>
      </w:r>
      <w:r w:rsidR="00147839" w:rsidRPr="00CF7E50">
        <w:rPr>
          <w:rFonts w:eastAsia="Times New Roman" w:cstheme="minorHAnsi"/>
          <w:szCs w:val="20"/>
        </w:rPr>
        <w:t>zajęci</w:t>
      </w:r>
      <w:r w:rsidR="00B44119">
        <w:rPr>
          <w:rFonts w:eastAsia="Times New Roman" w:cstheme="minorHAnsi"/>
          <w:szCs w:val="20"/>
        </w:rPr>
        <w:t>a </w:t>
      </w:r>
      <w:r w:rsidR="00E51284">
        <w:rPr>
          <w:rFonts w:eastAsia="Times New Roman" w:cstheme="minorHAnsi"/>
          <w:szCs w:val="20"/>
        </w:rPr>
        <w:br/>
      </w:r>
      <w:r w:rsidR="00147839" w:rsidRPr="00CF7E50">
        <w:rPr>
          <w:rFonts w:eastAsia="Times New Roman" w:cstheme="minorHAnsi"/>
          <w:szCs w:val="20"/>
        </w:rPr>
        <w:t>korekcyjno</w:t>
      </w:r>
      <w:r w:rsidRPr="00CF7E50">
        <w:rPr>
          <w:rFonts w:eastAsia="Times New Roman" w:cstheme="minorHAnsi"/>
          <w:szCs w:val="20"/>
        </w:rPr>
        <w:t>-kompensacyjne,</w:t>
      </w:r>
    </w:p>
    <w:p w14:paraId="126A585A" w14:textId="6FADB990" w:rsidR="00FC0B9D" w:rsidRPr="00CF7E50" w:rsidRDefault="003D1BA4">
      <w:pPr>
        <w:numPr>
          <w:ilvl w:val="0"/>
          <w:numId w:val="28"/>
        </w:numPr>
        <w:tabs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organizowanie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prowadzenie różnych form pomocy psychologiczno- pedagogicznej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uczniów, rodzicó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nauczycieli,</w:t>
      </w:r>
    </w:p>
    <w:p w14:paraId="14CC215B" w14:textId="0C95ED77" w:rsidR="00FC0B9D" w:rsidRPr="00CF7E50" w:rsidRDefault="003D1BA4">
      <w:pPr>
        <w:numPr>
          <w:ilvl w:val="0"/>
          <w:numId w:val="28"/>
        </w:numPr>
        <w:tabs>
          <w:tab w:val="left" w:pos="1443"/>
          <w:tab w:val="left" w:pos="1444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podejmowanie działań profilaktycznych zapobiegających powstawaniu zaburzeń komunikacj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językowej,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 współprac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najbliższym środowiskiem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ucznia.</w:t>
      </w:r>
    </w:p>
    <w:p w14:paraId="0594EF60" w14:textId="62E2E5A1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79" w:name="_Toc117534187"/>
      <w:bookmarkStart w:id="80" w:name="_Toc239952431"/>
      <w:r w:rsidRPr="00CF7E50">
        <w:rPr>
          <w:rFonts w:eastAsia="Cambria"/>
          <w:sz w:val="24"/>
          <w:szCs w:val="24"/>
        </w:rPr>
        <w:lastRenderedPageBreak/>
        <w:t>§ 6. Doradc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zawodowy</w:t>
      </w:r>
      <w:bookmarkEnd w:id="79"/>
      <w:bookmarkEnd w:id="80"/>
    </w:p>
    <w:p w14:paraId="3DAFE228" w14:textId="135A16D5" w:rsidR="00FC0B9D" w:rsidRPr="00CF7E50" w:rsidRDefault="003D1BA4" w:rsidP="00275BDC">
      <w:pPr>
        <w:numPr>
          <w:ilvl w:val="0"/>
          <w:numId w:val="81"/>
        </w:numPr>
        <w:tabs>
          <w:tab w:val="left" w:pos="717"/>
        </w:tabs>
        <w:spacing w:after="0" w:line="240" w:lineRule="auto"/>
        <w:ind w:left="342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zadań doradcy zawodoweg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należy:</w:t>
      </w:r>
    </w:p>
    <w:p w14:paraId="25F88109" w14:textId="6B9C1450" w:rsidR="00FC0B9D" w:rsidRPr="00552BE8" w:rsidRDefault="00C30E26" w:rsidP="005D0B78">
      <w:pPr>
        <w:numPr>
          <w:ilvl w:val="0"/>
          <w:numId w:val="28"/>
        </w:numPr>
        <w:tabs>
          <w:tab w:val="left" w:pos="1444"/>
        </w:tabs>
        <w:spacing w:after="0" w:line="240" w:lineRule="auto"/>
        <w:ind w:left="1560" w:right="9" w:hanging="284"/>
        <w:rPr>
          <w:rFonts w:eastAsia="Times New Roman" w:cstheme="minorHAnsi"/>
          <w:szCs w:val="20"/>
        </w:rPr>
      </w:pPr>
      <w:r w:rsidRPr="00552BE8">
        <w:rPr>
          <w:rFonts w:eastAsia="Times New Roman" w:cstheme="minorHAnsi"/>
          <w:szCs w:val="20"/>
        </w:rPr>
        <w:t>S</w:t>
      </w:r>
      <w:r w:rsidR="003D1BA4" w:rsidRPr="00552BE8">
        <w:rPr>
          <w:rFonts w:eastAsia="Times New Roman" w:cstheme="minorHAnsi"/>
          <w:szCs w:val="20"/>
        </w:rPr>
        <w:t>ystematyczne diagnozowanie zapotrzebowani</w:t>
      </w:r>
      <w:r w:rsidR="00B44119" w:rsidRPr="00552BE8">
        <w:rPr>
          <w:rFonts w:eastAsia="Times New Roman" w:cstheme="minorHAnsi"/>
          <w:szCs w:val="20"/>
        </w:rPr>
        <w:t>a </w:t>
      </w:r>
      <w:r w:rsidR="003D1BA4" w:rsidRPr="00552BE8">
        <w:rPr>
          <w:rFonts w:eastAsia="Times New Roman" w:cstheme="minorHAnsi"/>
          <w:szCs w:val="20"/>
        </w:rPr>
        <w:t>ucznió</w:t>
      </w:r>
      <w:r w:rsidR="00B44119" w:rsidRPr="00552BE8">
        <w:rPr>
          <w:rFonts w:eastAsia="Times New Roman" w:cstheme="minorHAnsi"/>
          <w:szCs w:val="20"/>
        </w:rPr>
        <w:t>w </w:t>
      </w:r>
      <w:r w:rsidR="003D1BA4" w:rsidRPr="00552BE8">
        <w:rPr>
          <w:rFonts w:eastAsia="Times New Roman" w:cstheme="minorHAnsi"/>
          <w:szCs w:val="20"/>
        </w:rPr>
        <w:t>n</w:t>
      </w:r>
      <w:r w:rsidR="00B44119" w:rsidRPr="00552BE8">
        <w:rPr>
          <w:rFonts w:eastAsia="Times New Roman" w:cstheme="minorHAnsi"/>
          <w:szCs w:val="20"/>
        </w:rPr>
        <w:t>a </w:t>
      </w:r>
      <w:r w:rsidR="003D1BA4" w:rsidRPr="00552BE8">
        <w:rPr>
          <w:rFonts w:eastAsia="Times New Roman" w:cstheme="minorHAnsi"/>
          <w:szCs w:val="20"/>
        </w:rPr>
        <w:t>działani</w:t>
      </w:r>
      <w:r w:rsidR="00B44119" w:rsidRPr="00552BE8">
        <w:rPr>
          <w:rFonts w:eastAsia="Times New Roman" w:cstheme="minorHAnsi"/>
          <w:szCs w:val="20"/>
        </w:rPr>
        <w:t>a </w:t>
      </w:r>
      <w:r w:rsidR="003D1BA4" w:rsidRPr="00552BE8">
        <w:rPr>
          <w:rFonts w:eastAsia="Times New Roman" w:cstheme="minorHAnsi"/>
          <w:szCs w:val="20"/>
        </w:rPr>
        <w:t xml:space="preserve">związane </w:t>
      </w:r>
      <w:r w:rsidR="00B44119" w:rsidRPr="00552BE8">
        <w:rPr>
          <w:rFonts w:eastAsia="Times New Roman" w:cstheme="minorHAnsi"/>
          <w:szCs w:val="20"/>
        </w:rPr>
        <w:t>z </w:t>
      </w:r>
      <w:r w:rsidR="003D1BA4" w:rsidRPr="00552BE8">
        <w:rPr>
          <w:rFonts w:eastAsia="Times New Roman" w:cstheme="minorHAnsi"/>
          <w:szCs w:val="20"/>
        </w:rPr>
        <w:t>realizacją doradztw</w:t>
      </w:r>
      <w:r w:rsidR="00B44119" w:rsidRPr="00552BE8">
        <w:rPr>
          <w:rFonts w:eastAsia="Times New Roman" w:cstheme="minorHAnsi"/>
          <w:szCs w:val="20"/>
        </w:rPr>
        <w:t>a </w:t>
      </w:r>
      <w:r w:rsidR="003D1BA4" w:rsidRPr="00552BE8">
        <w:rPr>
          <w:rFonts w:eastAsia="Times New Roman" w:cstheme="minorHAnsi"/>
          <w:szCs w:val="20"/>
        </w:rPr>
        <w:t>zawodowego,</w:t>
      </w:r>
    </w:p>
    <w:p w14:paraId="497B06E4" w14:textId="283109AA" w:rsidR="00FC0B9D" w:rsidRPr="00CF7E50" w:rsidRDefault="003D1BA4" w:rsidP="003A0372">
      <w:pPr>
        <w:numPr>
          <w:ilvl w:val="0"/>
          <w:numId w:val="28"/>
        </w:numPr>
        <w:tabs>
          <w:tab w:val="left" w:pos="1444"/>
        </w:tabs>
        <w:spacing w:after="0" w:line="240" w:lineRule="auto"/>
        <w:ind w:left="1560" w:right="9" w:hanging="284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prowadzenie zajęć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zakresu doradztw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zawodowego,</w:t>
      </w:r>
    </w:p>
    <w:p w14:paraId="0FC443C1" w14:textId="769BF2F4" w:rsidR="00FC0B9D" w:rsidRPr="00CF7E50" w:rsidRDefault="003D1BA4" w:rsidP="003A0372">
      <w:pPr>
        <w:numPr>
          <w:ilvl w:val="0"/>
          <w:numId w:val="28"/>
        </w:numPr>
        <w:tabs>
          <w:tab w:val="left" w:pos="1444"/>
        </w:tabs>
        <w:spacing w:after="0" w:line="240" w:lineRule="auto"/>
        <w:ind w:left="1560" w:right="9" w:hanging="284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opracowywanie we współpracy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nauczycielami,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 nauczycielam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wychowawcami, psychologam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pedagogami, programu wewnątrzszkolne</w:t>
      </w:r>
      <w:r w:rsidR="00EA30C6">
        <w:rPr>
          <w:rFonts w:eastAsia="Times New Roman" w:cstheme="minorHAnsi"/>
          <w:szCs w:val="20"/>
        </w:rPr>
        <w:t>g</w:t>
      </w:r>
      <w:r w:rsidR="00B44119">
        <w:rPr>
          <w:rFonts w:eastAsia="Times New Roman" w:cstheme="minorHAnsi"/>
          <w:szCs w:val="20"/>
        </w:rPr>
        <w:t>o </w:t>
      </w:r>
      <w:r w:rsidR="00EA30C6">
        <w:rPr>
          <w:rFonts w:eastAsia="Times New Roman" w:cstheme="minorHAnsi"/>
          <w:szCs w:val="20"/>
        </w:rPr>
        <w:t>systemu doradztw</w:t>
      </w:r>
      <w:r w:rsidR="00B44119">
        <w:rPr>
          <w:rFonts w:eastAsia="Times New Roman" w:cstheme="minorHAnsi"/>
          <w:szCs w:val="20"/>
        </w:rPr>
        <w:t>a </w:t>
      </w:r>
      <w:r w:rsidR="00EA30C6">
        <w:rPr>
          <w:rFonts w:eastAsia="Times New Roman" w:cstheme="minorHAnsi"/>
          <w:szCs w:val="20"/>
        </w:rPr>
        <w:t>zawodoweg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="00C30E26">
        <w:rPr>
          <w:rFonts w:eastAsia="Times New Roman" w:cstheme="minorHAnsi"/>
          <w:szCs w:val="20"/>
        </w:rPr>
        <w:t>koordynacj</w:t>
      </w:r>
      <w:r w:rsidR="00B44119">
        <w:rPr>
          <w:rFonts w:eastAsia="Times New Roman" w:cstheme="minorHAnsi"/>
          <w:szCs w:val="20"/>
        </w:rPr>
        <w:t>a </w:t>
      </w:r>
      <w:r w:rsidR="00C30E26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="00C30E26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(program zatwierdz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dyrektor szkoły, 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zasięgnięciu opini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rady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pedagogicznej),</w:t>
      </w:r>
    </w:p>
    <w:p w14:paraId="7767FE4E" w14:textId="27E01FD6" w:rsidR="00FC0B9D" w:rsidRPr="00CF7E50" w:rsidRDefault="003D1BA4" w:rsidP="003A0372">
      <w:pPr>
        <w:numPr>
          <w:ilvl w:val="0"/>
          <w:numId w:val="28"/>
        </w:numPr>
        <w:tabs>
          <w:tab w:val="left" w:pos="1444"/>
        </w:tabs>
        <w:spacing w:after="0" w:line="240" w:lineRule="auto"/>
        <w:ind w:left="1560" w:right="9" w:hanging="284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wspieranie nauczycieli,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 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wychowawców, psychologó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 xml:space="preserve">pedagogów,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zakresie 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programu wewnątrzszkolneg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systemu doradztw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zawodowego,</w:t>
      </w:r>
    </w:p>
    <w:p w14:paraId="6B93E334" w14:textId="083B2975" w:rsidR="00FC0B9D" w:rsidRPr="00CF7E50" w:rsidRDefault="003D1BA4" w:rsidP="003A0372">
      <w:pPr>
        <w:numPr>
          <w:ilvl w:val="0"/>
          <w:numId w:val="28"/>
        </w:numPr>
        <w:tabs>
          <w:tab w:val="left" w:pos="1444"/>
        </w:tabs>
        <w:spacing w:after="0" w:line="240" w:lineRule="auto"/>
        <w:ind w:left="1560" w:right="9" w:hanging="284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koordynowanie działalnośc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informacyjno-doradczej realizowanej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szkołę, </w:t>
      </w:r>
      <w:r w:rsidR="00B44119">
        <w:rPr>
          <w:rFonts w:eastAsia="Times New Roman" w:cstheme="minorHAnsi"/>
          <w:szCs w:val="20"/>
        </w:rPr>
        <w:t>w </w:t>
      </w:r>
      <w:r w:rsidRPr="00907519">
        <w:rPr>
          <w:rFonts w:eastAsia="Times New Roman" w:cstheme="minorHAnsi"/>
          <w:szCs w:val="20"/>
        </w:rPr>
        <w:t xml:space="preserve">tym </w:t>
      </w:r>
      <w:r w:rsidRPr="00CF7E50">
        <w:rPr>
          <w:rFonts w:eastAsia="Times New Roman" w:cstheme="minorHAnsi"/>
          <w:szCs w:val="20"/>
        </w:rPr>
        <w:t>gromadzenie, aktualizacj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udostępnianie informacj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edukacyjnych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zawodowych właściwych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daneg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poziomu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kształcenia.</w:t>
      </w:r>
    </w:p>
    <w:p w14:paraId="0A072962" w14:textId="2961B213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81" w:name="_Toc117534188"/>
      <w:bookmarkStart w:id="82" w:name="_Toc239952432"/>
      <w:bookmarkStart w:id="83" w:name="_Hlk180430147"/>
      <w:r w:rsidRPr="00CF7E50">
        <w:rPr>
          <w:rFonts w:eastAsia="Cambria"/>
          <w:sz w:val="24"/>
          <w:szCs w:val="24"/>
        </w:rPr>
        <w:t xml:space="preserve">§ 7. Nauczyciel </w:t>
      </w:r>
      <w:bookmarkEnd w:id="81"/>
      <w:r w:rsidR="009512DB">
        <w:rPr>
          <w:rFonts w:eastAsia="Cambria"/>
          <w:sz w:val="24"/>
          <w:szCs w:val="24"/>
        </w:rPr>
        <w:t>współorganizujący kształcenie</w:t>
      </w:r>
      <w:bookmarkEnd w:id="82"/>
    </w:p>
    <w:bookmarkEnd w:id="83"/>
    <w:p w14:paraId="6C1852A2" w14:textId="3B4A3EF9" w:rsidR="00E5428C" w:rsidRPr="00CF7E50" w:rsidRDefault="00B44119" w:rsidP="00877EC8">
      <w:pPr>
        <w:numPr>
          <w:ilvl w:val="0"/>
          <w:numId w:val="122"/>
        </w:numPr>
        <w:tabs>
          <w:tab w:val="left" w:pos="1134"/>
        </w:tabs>
        <w:spacing w:after="0" w:line="240" w:lineRule="auto"/>
        <w:ind w:left="1134" w:right="9" w:hanging="567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E5428C" w:rsidRPr="00CF7E50">
        <w:rPr>
          <w:rFonts w:eastAsia="Times New Roman" w:cstheme="minorHAnsi"/>
          <w:szCs w:val="20"/>
        </w:rPr>
        <w:t xml:space="preserve">szkole zatrudniony jest nauczyciel </w:t>
      </w:r>
      <w:r w:rsidR="00E5428C">
        <w:rPr>
          <w:rFonts w:eastAsia="Times New Roman" w:cstheme="minorHAnsi"/>
          <w:szCs w:val="20"/>
        </w:rPr>
        <w:t>współorganizujący kształcenie</w:t>
      </w:r>
      <w:r w:rsidR="00E5428C" w:rsidRPr="00CF7E50">
        <w:rPr>
          <w:rFonts w:eastAsia="Times New Roman" w:cstheme="minorHAnsi"/>
          <w:szCs w:val="20"/>
        </w:rPr>
        <w:t>, d</w:t>
      </w:r>
      <w:r>
        <w:rPr>
          <w:rFonts w:eastAsia="Times New Roman" w:cstheme="minorHAnsi"/>
          <w:szCs w:val="20"/>
        </w:rPr>
        <w:t>o </w:t>
      </w:r>
      <w:r w:rsidR="00E5428C" w:rsidRPr="00CF7E50">
        <w:rPr>
          <w:rFonts w:eastAsia="Times New Roman" w:cstheme="minorHAnsi"/>
          <w:szCs w:val="20"/>
        </w:rPr>
        <w:t>zadań któreg</w:t>
      </w:r>
      <w:r>
        <w:rPr>
          <w:rFonts w:eastAsia="Times New Roman" w:cstheme="minorHAnsi"/>
          <w:szCs w:val="20"/>
        </w:rPr>
        <w:t>o </w:t>
      </w:r>
      <w:r w:rsidR="00E5428C" w:rsidRPr="00CF7E50">
        <w:rPr>
          <w:rFonts w:eastAsia="Times New Roman" w:cstheme="minorHAnsi"/>
          <w:szCs w:val="20"/>
        </w:rPr>
        <w:t>należy :</w:t>
      </w:r>
    </w:p>
    <w:p w14:paraId="7C26F3AE" w14:textId="51E60ABA" w:rsidR="00E5428C" w:rsidRPr="009512DB" w:rsidRDefault="00E5428C" w:rsidP="00E5428C">
      <w:pPr>
        <w:pStyle w:val="Akapitzlist"/>
        <w:numPr>
          <w:ilvl w:val="0"/>
          <w:numId w:val="118"/>
        </w:numPr>
        <w:tabs>
          <w:tab w:val="left" w:pos="1444"/>
        </w:tabs>
        <w:spacing w:after="0" w:line="240" w:lineRule="auto"/>
        <w:ind w:left="1410" w:right="9"/>
        <w:rPr>
          <w:rFonts w:eastAsia="Times New Roman" w:cstheme="minorHAnsi"/>
          <w:szCs w:val="20"/>
        </w:rPr>
      </w:pPr>
      <w:r w:rsidRPr="009512DB">
        <w:rPr>
          <w:rFonts w:eastAsia="Times New Roman" w:cstheme="minorHAnsi"/>
          <w:szCs w:val="20"/>
        </w:rPr>
        <w:t xml:space="preserve">Prowadzenie wspólnie 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>innym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nauczycielam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zajęć edukacyjnych ora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 xml:space="preserve">wspólnie 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>innym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nauczycielami, specjalistam</w:t>
      </w:r>
      <w:r w:rsidR="00B44119">
        <w:rPr>
          <w:rFonts w:eastAsia="Times New Roman" w:cstheme="minorHAnsi"/>
          <w:szCs w:val="20"/>
        </w:rPr>
        <w:t>i i </w:t>
      </w:r>
      <w:r w:rsidRPr="009512DB">
        <w:rPr>
          <w:rFonts w:eastAsia="Times New Roman" w:cstheme="minorHAnsi"/>
          <w:szCs w:val="20"/>
        </w:rPr>
        <w:t>wychowawcam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 xml:space="preserve">realizowanie zintegrowanych działań 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 xml:space="preserve">zajęć określonych </w:t>
      </w:r>
      <w:r w:rsidR="00B44119">
        <w:rPr>
          <w:rFonts w:eastAsia="Times New Roman" w:cstheme="minorHAnsi"/>
          <w:szCs w:val="20"/>
        </w:rPr>
        <w:t>w </w:t>
      </w:r>
      <w:r w:rsidRPr="009512DB">
        <w:rPr>
          <w:rFonts w:eastAsia="Times New Roman" w:cstheme="minorHAnsi"/>
          <w:szCs w:val="20"/>
        </w:rPr>
        <w:t>programie</w:t>
      </w:r>
      <w:r>
        <w:rPr>
          <w:rFonts w:eastAsia="Times New Roman" w:cstheme="minorHAnsi"/>
          <w:szCs w:val="20"/>
        </w:rPr>
        <w:t>,</w:t>
      </w:r>
    </w:p>
    <w:p w14:paraId="7D5F4A86" w14:textId="70AF68D4" w:rsidR="00E5428C" w:rsidRPr="009512DB" w:rsidRDefault="00E5428C" w:rsidP="00E5428C">
      <w:pPr>
        <w:pStyle w:val="Akapitzlist"/>
        <w:numPr>
          <w:ilvl w:val="0"/>
          <w:numId w:val="118"/>
        </w:numPr>
        <w:tabs>
          <w:tab w:val="left" w:pos="1444"/>
        </w:tabs>
        <w:spacing w:after="0" w:line="240" w:lineRule="auto"/>
        <w:ind w:left="1410" w:right="9"/>
        <w:rPr>
          <w:rFonts w:eastAsia="Times New Roman" w:cstheme="minorHAnsi"/>
          <w:szCs w:val="20"/>
        </w:rPr>
      </w:pPr>
      <w:r w:rsidRPr="009512DB">
        <w:rPr>
          <w:rFonts w:eastAsia="Times New Roman" w:cstheme="minorHAnsi"/>
          <w:szCs w:val="20"/>
        </w:rPr>
        <w:t xml:space="preserve">Prowadzenie wspólnie 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>innym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nauczycielami, specjalistam</w:t>
      </w:r>
      <w:r w:rsidR="00B44119">
        <w:rPr>
          <w:rFonts w:eastAsia="Times New Roman" w:cstheme="minorHAnsi"/>
          <w:szCs w:val="20"/>
        </w:rPr>
        <w:t>i i </w:t>
      </w:r>
      <w:r w:rsidRPr="009512DB">
        <w:rPr>
          <w:rFonts w:eastAsia="Times New Roman" w:cstheme="minorHAnsi"/>
          <w:szCs w:val="20"/>
        </w:rPr>
        <w:t>wychowawcam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 xml:space="preserve">pracy wychowawczej 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>uczniam</w:t>
      </w:r>
      <w:r w:rsidR="00B44119">
        <w:rPr>
          <w:rFonts w:eastAsia="Times New Roman" w:cstheme="minorHAnsi"/>
          <w:szCs w:val="20"/>
        </w:rPr>
        <w:t>i z </w:t>
      </w:r>
      <w:r w:rsidRPr="009512DB">
        <w:rPr>
          <w:rFonts w:eastAsia="Times New Roman" w:cstheme="minorHAnsi"/>
          <w:szCs w:val="20"/>
        </w:rPr>
        <w:t>niepełnospraw</w:t>
      </w:r>
      <w:r>
        <w:rPr>
          <w:rFonts w:eastAsia="Times New Roman" w:cstheme="minorHAnsi"/>
          <w:szCs w:val="20"/>
        </w:rPr>
        <w:t>nościami</w:t>
      </w:r>
      <w:r w:rsidRPr="009512DB">
        <w:rPr>
          <w:rFonts w:eastAsia="Times New Roman" w:cstheme="minorHAnsi"/>
          <w:szCs w:val="20"/>
        </w:rPr>
        <w:t>, niedostosowanym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społecznie ora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>zagrożonym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niedostosowaniem społecznym</w:t>
      </w:r>
      <w:r>
        <w:rPr>
          <w:rFonts w:eastAsia="Times New Roman" w:cstheme="minorHAnsi"/>
          <w:szCs w:val="20"/>
        </w:rPr>
        <w:t>,</w:t>
      </w:r>
    </w:p>
    <w:p w14:paraId="4BBB01AC" w14:textId="784EBADA" w:rsidR="00E5428C" w:rsidRPr="009512DB" w:rsidRDefault="00E5428C" w:rsidP="00E5428C">
      <w:pPr>
        <w:pStyle w:val="Akapitzlist"/>
        <w:numPr>
          <w:ilvl w:val="0"/>
          <w:numId w:val="118"/>
        </w:numPr>
        <w:tabs>
          <w:tab w:val="left" w:pos="1444"/>
        </w:tabs>
        <w:spacing w:after="0" w:line="240" w:lineRule="auto"/>
        <w:ind w:left="1410" w:right="9"/>
        <w:rPr>
          <w:rFonts w:eastAsia="Times New Roman" w:cstheme="minorHAnsi"/>
          <w:szCs w:val="20"/>
        </w:rPr>
      </w:pPr>
      <w:r w:rsidRPr="009512DB">
        <w:rPr>
          <w:rFonts w:eastAsia="Times New Roman" w:cstheme="minorHAnsi"/>
          <w:szCs w:val="20"/>
        </w:rPr>
        <w:t xml:space="preserve">Uczestniczenie, </w:t>
      </w:r>
      <w:r w:rsidR="00B44119">
        <w:rPr>
          <w:rFonts w:eastAsia="Times New Roman" w:cstheme="minorHAnsi"/>
          <w:szCs w:val="20"/>
        </w:rPr>
        <w:t>w </w:t>
      </w:r>
      <w:r w:rsidRPr="009512DB">
        <w:rPr>
          <w:rFonts w:eastAsia="Times New Roman" w:cstheme="minorHAnsi"/>
          <w:szCs w:val="20"/>
        </w:rPr>
        <w:t xml:space="preserve">miarę potrzeb, </w:t>
      </w:r>
      <w:r w:rsidR="00B44119">
        <w:rPr>
          <w:rFonts w:eastAsia="Times New Roman" w:cstheme="minorHAnsi"/>
          <w:szCs w:val="20"/>
        </w:rPr>
        <w:t>w </w:t>
      </w:r>
      <w:r w:rsidRPr="009512DB">
        <w:rPr>
          <w:rFonts w:eastAsia="Times New Roman" w:cstheme="minorHAnsi"/>
          <w:szCs w:val="20"/>
        </w:rPr>
        <w:t>zajęciach edukacyjnych prowadzonych prze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>innych nauczyciel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w </w:t>
      </w:r>
      <w:r w:rsidRPr="009512DB">
        <w:rPr>
          <w:rFonts w:eastAsia="Times New Roman" w:cstheme="minorHAnsi"/>
          <w:szCs w:val="20"/>
        </w:rPr>
        <w:t xml:space="preserve">zintegrowanych działaniach 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 xml:space="preserve">zajęciach, określonych </w:t>
      </w:r>
      <w:r w:rsidR="00B44119">
        <w:rPr>
          <w:rFonts w:eastAsia="Times New Roman" w:cstheme="minorHAnsi"/>
          <w:szCs w:val="20"/>
        </w:rPr>
        <w:t>w </w:t>
      </w:r>
      <w:r w:rsidRPr="009512DB">
        <w:rPr>
          <w:rFonts w:eastAsia="Times New Roman" w:cstheme="minorHAnsi"/>
          <w:szCs w:val="20"/>
        </w:rPr>
        <w:t>programie, realizowanych prze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>nauczycieli, specjalistó</w:t>
      </w:r>
      <w:r w:rsidR="00B44119">
        <w:rPr>
          <w:rFonts w:eastAsia="Times New Roman" w:cstheme="minorHAnsi"/>
          <w:szCs w:val="20"/>
        </w:rPr>
        <w:t>w i </w:t>
      </w:r>
      <w:r w:rsidRPr="009512DB">
        <w:rPr>
          <w:rFonts w:eastAsia="Times New Roman" w:cstheme="minorHAnsi"/>
          <w:szCs w:val="20"/>
        </w:rPr>
        <w:t>wychowawców</w:t>
      </w:r>
      <w:r>
        <w:rPr>
          <w:rFonts w:eastAsia="Times New Roman" w:cstheme="minorHAnsi"/>
          <w:szCs w:val="20"/>
        </w:rPr>
        <w:t>,</w:t>
      </w:r>
    </w:p>
    <w:p w14:paraId="603BFB39" w14:textId="74F3C97A" w:rsidR="00E5428C" w:rsidRPr="009512DB" w:rsidRDefault="00E5428C" w:rsidP="00E5428C">
      <w:pPr>
        <w:pStyle w:val="Akapitzlist"/>
        <w:numPr>
          <w:ilvl w:val="0"/>
          <w:numId w:val="118"/>
        </w:numPr>
        <w:tabs>
          <w:tab w:val="left" w:pos="1444"/>
        </w:tabs>
        <w:spacing w:after="0" w:line="240" w:lineRule="auto"/>
        <w:ind w:left="1410" w:right="9"/>
        <w:rPr>
          <w:rFonts w:eastAsia="Times New Roman" w:cstheme="minorHAnsi"/>
          <w:szCs w:val="20"/>
        </w:rPr>
      </w:pPr>
      <w:r w:rsidRPr="009512DB">
        <w:rPr>
          <w:rFonts w:eastAsia="Times New Roman" w:cstheme="minorHAnsi"/>
          <w:szCs w:val="20"/>
        </w:rPr>
        <w:t>Udzielanie pomocy nauczycielom prowadzącym zajęci</w:t>
      </w:r>
      <w:r w:rsidR="00B44119">
        <w:rPr>
          <w:rFonts w:eastAsia="Times New Roman" w:cstheme="minorHAnsi"/>
          <w:szCs w:val="20"/>
        </w:rPr>
        <w:t>a </w:t>
      </w:r>
      <w:r w:rsidRPr="009512DB">
        <w:rPr>
          <w:rFonts w:eastAsia="Times New Roman" w:cstheme="minorHAnsi"/>
          <w:szCs w:val="20"/>
        </w:rPr>
        <w:t>edukacyjne ora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 xml:space="preserve">nauczycielom, specjalistom 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wychowawcom realizującym zintegrowane działani</w:t>
      </w:r>
      <w:r w:rsidR="00B44119">
        <w:rPr>
          <w:rFonts w:eastAsia="Times New Roman" w:cstheme="minorHAnsi"/>
          <w:szCs w:val="20"/>
        </w:rPr>
        <w:t>a i </w:t>
      </w:r>
      <w:r w:rsidRPr="009512DB">
        <w:rPr>
          <w:rFonts w:eastAsia="Times New Roman" w:cstheme="minorHAnsi"/>
          <w:szCs w:val="20"/>
        </w:rPr>
        <w:t xml:space="preserve">zajęcia, określone </w:t>
      </w:r>
      <w:r w:rsidR="00B44119">
        <w:rPr>
          <w:rFonts w:eastAsia="Times New Roman" w:cstheme="minorHAnsi"/>
          <w:szCs w:val="20"/>
        </w:rPr>
        <w:t>w </w:t>
      </w:r>
      <w:r w:rsidRPr="009512DB">
        <w:rPr>
          <w:rFonts w:eastAsia="Times New Roman" w:cstheme="minorHAnsi"/>
          <w:szCs w:val="20"/>
        </w:rPr>
        <w:t xml:space="preserve">programie, </w:t>
      </w:r>
      <w:r w:rsidR="00B44119">
        <w:rPr>
          <w:rFonts w:eastAsia="Times New Roman" w:cstheme="minorHAnsi"/>
          <w:szCs w:val="20"/>
        </w:rPr>
        <w:t>w </w:t>
      </w:r>
      <w:r w:rsidRPr="009512DB">
        <w:rPr>
          <w:rFonts w:eastAsia="Times New Roman" w:cstheme="minorHAnsi"/>
          <w:szCs w:val="20"/>
        </w:rPr>
        <w:t xml:space="preserve">doborze form 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 xml:space="preserve">metod pracy 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>uczniam</w:t>
      </w:r>
      <w:r w:rsidR="00B44119">
        <w:rPr>
          <w:rFonts w:eastAsia="Times New Roman" w:cstheme="minorHAnsi"/>
          <w:szCs w:val="20"/>
        </w:rPr>
        <w:t>i z </w:t>
      </w:r>
      <w:r w:rsidRPr="009512DB">
        <w:rPr>
          <w:rFonts w:eastAsia="Times New Roman" w:cstheme="minorHAnsi"/>
          <w:szCs w:val="20"/>
        </w:rPr>
        <w:t>niepełnosprawn</w:t>
      </w:r>
      <w:r>
        <w:rPr>
          <w:rFonts w:eastAsia="Times New Roman" w:cstheme="minorHAnsi"/>
          <w:szCs w:val="20"/>
        </w:rPr>
        <w:t>ościami</w:t>
      </w:r>
      <w:r w:rsidRPr="009512DB">
        <w:rPr>
          <w:rFonts w:eastAsia="Times New Roman" w:cstheme="minorHAnsi"/>
          <w:szCs w:val="20"/>
        </w:rPr>
        <w:t>, niedostosowanym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społecznie ora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>zagrożonym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niedostosowaniem społecznym</w:t>
      </w:r>
      <w:r>
        <w:rPr>
          <w:rFonts w:eastAsia="Times New Roman" w:cstheme="minorHAnsi"/>
          <w:szCs w:val="20"/>
        </w:rPr>
        <w:t>,</w:t>
      </w:r>
    </w:p>
    <w:p w14:paraId="7821AE71" w14:textId="099CF5F8" w:rsidR="00E5428C" w:rsidRPr="00CF7E50" w:rsidRDefault="00E5428C" w:rsidP="00E5428C">
      <w:pPr>
        <w:pStyle w:val="Akapitzlist"/>
        <w:numPr>
          <w:ilvl w:val="0"/>
          <w:numId w:val="118"/>
        </w:numPr>
        <w:tabs>
          <w:tab w:val="left" w:pos="1444"/>
        </w:tabs>
        <w:spacing w:after="0" w:line="240" w:lineRule="auto"/>
        <w:ind w:left="1410" w:right="9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P</w:t>
      </w:r>
      <w:r w:rsidRPr="009512DB">
        <w:rPr>
          <w:rFonts w:eastAsia="Times New Roman" w:cstheme="minorHAnsi"/>
          <w:szCs w:val="20"/>
        </w:rPr>
        <w:t>rowadzenie zajęć odpowiednich ze względu n</w:t>
      </w:r>
      <w:r w:rsidR="00B44119">
        <w:rPr>
          <w:rFonts w:eastAsia="Times New Roman" w:cstheme="minorHAnsi"/>
          <w:szCs w:val="20"/>
        </w:rPr>
        <w:t>a </w:t>
      </w:r>
      <w:r w:rsidRPr="009512DB">
        <w:rPr>
          <w:rFonts w:eastAsia="Times New Roman" w:cstheme="minorHAnsi"/>
          <w:szCs w:val="20"/>
        </w:rPr>
        <w:t xml:space="preserve">indywidualne potrzeby rozwojowe 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edukacyjne ora</w:t>
      </w:r>
      <w:r w:rsidR="00B44119">
        <w:rPr>
          <w:rFonts w:eastAsia="Times New Roman" w:cstheme="minorHAnsi"/>
          <w:szCs w:val="20"/>
        </w:rPr>
        <w:t>z </w:t>
      </w:r>
      <w:r w:rsidRPr="009512DB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 xml:space="preserve">psychofizyczne uczniów, </w:t>
      </w:r>
      <w:r w:rsidR="00B44119">
        <w:rPr>
          <w:rFonts w:eastAsia="Times New Roman" w:cstheme="minorHAnsi"/>
          <w:szCs w:val="20"/>
        </w:rPr>
        <w:t>w </w:t>
      </w:r>
      <w:r w:rsidRPr="009512DB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zajęci</w:t>
      </w:r>
      <w:r w:rsidR="00B44119">
        <w:rPr>
          <w:rFonts w:eastAsia="Times New Roman" w:cstheme="minorHAnsi"/>
          <w:szCs w:val="20"/>
        </w:rPr>
        <w:t>a </w:t>
      </w:r>
      <w:r w:rsidRPr="009512DB">
        <w:rPr>
          <w:rFonts w:eastAsia="Times New Roman" w:cstheme="minorHAnsi"/>
          <w:szCs w:val="20"/>
        </w:rPr>
        <w:t xml:space="preserve">rewalidacyjne, resocjalizacyjne </w:t>
      </w:r>
      <w:r w:rsidR="00B44119">
        <w:rPr>
          <w:rFonts w:eastAsia="Times New Roman" w:cstheme="minorHAnsi"/>
          <w:szCs w:val="20"/>
        </w:rPr>
        <w:t>i </w:t>
      </w:r>
      <w:r w:rsidRPr="009512DB">
        <w:rPr>
          <w:rFonts w:eastAsia="Times New Roman" w:cstheme="minorHAnsi"/>
          <w:szCs w:val="20"/>
        </w:rPr>
        <w:t>socjoterapeutyczne</w:t>
      </w:r>
      <w:r>
        <w:rPr>
          <w:rFonts w:eastAsia="Times New Roman" w:cstheme="minorHAnsi"/>
          <w:szCs w:val="20"/>
        </w:rPr>
        <w:t>.</w:t>
      </w:r>
    </w:p>
    <w:p w14:paraId="652EB0D4" w14:textId="6555FC17" w:rsidR="00FC0B9D" w:rsidRPr="0094709E" w:rsidRDefault="003D1BA4" w:rsidP="0094709E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84" w:name="_Toc239952433"/>
      <w:r w:rsidRPr="0094709E">
        <w:rPr>
          <w:rFonts w:eastAsia="Cambria"/>
          <w:sz w:val="24"/>
          <w:szCs w:val="24"/>
        </w:rPr>
        <w:t>§ 8 Pedagog specjalny</w:t>
      </w:r>
      <w:bookmarkEnd w:id="84"/>
    </w:p>
    <w:p w14:paraId="4B42B42B" w14:textId="2959979D" w:rsidR="00FC0B9D" w:rsidRPr="00CF7E50" w:rsidRDefault="00BE67AA" w:rsidP="00552102">
      <w:pPr>
        <w:spacing w:after="0" w:line="240" w:lineRule="auto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D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zadań pedagog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specjalneg</w:t>
      </w:r>
      <w:r w:rsidR="00B44119">
        <w:rPr>
          <w:rFonts w:eastAsia="Times New Roman" w:cstheme="minorHAnsi"/>
          <w:szCs w:val="20"/>
          <w:shd w:val="clear" w:color="auto" w:fill="FFFFFF"/>
        </w:rPr>
        <w:t>o w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szkole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placówce należy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szczególności:</w:t>
      </w:r>
    </w:p>
    <w:p w14:paraId="5906B8D3" w14:textId="488711DA" w:rsidR="00FC0B9D" w:rsidRPr="00BE67AA" w:rsidRDefault="00D622A8" w:rsidP="00275BDC">
      <w:pPr>
        <w:numPr>
          <w:ilvl w:val="0"/>
          <w:numId w:val="83"/>
        </w:numPr>
        <w:tabs>
          <w:tab w:val="left" w:pos="284"/>
        </w:tabs>
        <w:spacing w:after="0" w:line="240" w:lineRule="auto"/>
        <w:ind w:left="567" w:right="9" w:hanging="425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3D1BA4" w:rsidRPr="00BE67AA">
        <w:rPr>
          <w:rFonts w:eastAsia="Times New Roman" w:cstheme="minorHAnsi"/>
          <w:szCs w:val="20"/>
        </w:rPr>
        <w:t>spółprac</w:t>
      </w:r>
      <w:r w:rsidR="00B44119">
        <w:rPr>
          <w:rFonts w:eastAsia="Times New Roman" w:cstheme="minorHAnsi"/>
          <w:szCs w:val="20"/>
        </w:rPr>
        <w:t>a z </w:t>
      </w:r>
      <w:r w:rsidR="003D1BA4" w:rsidRPr="00BE67AA">
        <w:rPr>
          <w:rFonts w:eastAsia="Times New Roman" w:cstheme="minorHAnsi"/>
          <w:szCs w:val="20"/>
        </w:rPr>
        <w:t>nauczycielami, wychowawcam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grup wychowawczych lub innym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specjalistami, rodzicam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="003D1BA4" w:rsidRPr="00BE67AA">
        <w:rPr>
          <w:rFonts w:eastAsia="Times New Roman" w:cstheme="minorHAnsi"/>
          <w:szCs w:val="20"/>
        </w:rPr>
        <w:t>uczniam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w:</w:t>
      </w:r>
    </w:p>
    <w:p w14:paraId="71ED635F" w14:textId="7822A907" w:rsidR="00FC0B9D" w:rsidRPr="00CF7E50" w:rsidRDefault="00EA30C6">
      <w:pPr>
        <w:numPr>
          <w:ilvl w:val="0"/>
          <w:numId w:val="29"/>
        </w:numPr>
        <w:tabs>
          <w:tab w:val="left" w:pos="720"/>
        </w:tabs>
        <w:spacing w:after="0" w:line="240" w:lineRule="auto"/>
        <w:ind w:left="720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R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ekomendowaniu dyrektorow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szkoły lub placówk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d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realizacj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działań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zakresie zapewnieni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aktywneg</w:t>
      </w:r>
      <w:r w:rsidR="00B44119">
        <w:rPr>
          <w:rFonts w:eastAsia="Times New Roman" w:cstheme="minorHAnsi"/>
          <w:szCs w:val="20"/>
          <w:shd w:val="clear" w:color="auto" w:fill="FFFFFF"/>
        </w:rPr>
        <w:t>o 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pełneg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uczestnictw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ucznió</w:t>
      </w:r>
      <w:r w:rsidR="00B44119">
        <w:rPr>
          <w:rFonts w:eastAsia="Times New Roman" w:cstheme="minorHAnsi"/>
          <w:szCs w:val="20"/>
          <w:shd w:val="clear" w:color="auto" w:fill="FFFFFF"/>
        </w:rPr>
        <w:t>w w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życiu szkoły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placówk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ora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dostępności, 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której mow</w:t>
      </w:r>
      <w:r w:rsidR="00B44119">
        <w:rPr>
          <w:rFonts w:eastAsia="Times New Roman" w:cstheme="minorHAnsi"/>
          <w:szCs w:val="20"/>
          <w:shd w:val="clear" w:color="auto" w:fill="FFFFFF"/>
        </w:rPr>
        <w:t>a w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ustawie 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19 lipc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2019 r. 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zapewnianiu dostępnośc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osobom ze szczególnym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>potrzebami,</w:t>
      </w:r>
    </w:p>
    <w:p w14:paraId="3B0A22DB" w14:textId="41A7F94A" w:rsidR="00FC0B9D" w:rsidRPr="00CF7E50" w:rsidRDefault="003D1BA4">
      <w:pPr>
        <w:numPr>
          <w:ilvl w:val="0"/>
          <w:numId w:val="29"/>
        </w:numPr>
        <w:tabs>
          <w:tab w:val="left" w:pos="720"/>
        </w:tabs>
        <w:spacing w:after="0" w:line="240" w:lineRule="auto"/>
        <w:ind w:left="72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 xml:space="preserve">prowadzeniu badań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działań diagnostycznych związanych 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rozpoznawaniem indywidualnych potrzeb rozwojowych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edukacyjnych ora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Pr="00CF7E50">
        <w:rPr>
          <w:rFonts w:eastAsia="Times New Roman" w:cstheme="minorHAnsi"/>
          <w:szCs w:val="20"/>
          <w:shd w:val="clear" w:color="auto" w:fill="FFFFFF"/>
        </w:rPr>
        <w:t>możliwośc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psychofizycznych ucznió</w:t>
      </w:r>
      <w:r w:rsidR="00B44119">
        <w:rPr>
          <w:rFonts w:eastAsia="Times New Roman" w:cstheme="minorHAnsi"/>
          <w:szCs w:val="20"/>
          <w:shd w:val="clear" w:color="auto" w:fill="FFFFFF"/>
        </w:rPr>
        <w:t>w w </w:t>
      </w:r>
      <w:r w:rsidRPr="00CF7E50">
        <w:rPr>
          <w:rFonts w:eastAsia="Times New Roman" w:cstheme="minorHAnsi"/>
          <w:szCs w:val="20"/>
          <w:shd w:val="clear" w:color="auto" w:fill="FFFFFF"/>
        </w:rPr>
        <w:t>celu określeni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mocnych stron, predyspozycji, zainteresowań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uzdolnień ucznió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ora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Pr="00CF7E50">
        <w:rPr>
          <w:rFonts w:eastAsia="Times New Roman" w:cstheme="minorHAnsi"/>
          <w:szCs w:val="20"/>
          <w:shd w:val="clear" w:color="auto" w:fill="FFFFFF"/>
        </w:rPr>
        <w:t>przyczyn niepowodzeń edukacyjnych lub trudnośc</w:t>
      </w:r>
      <w:r w:rsidR="00B44119">
        <w:rPr>
          <w:rFonts w:eastAsia="Times New Roman" w:cstheme="minorHAnsi"/>
          <w:szCs w:val="20"/>
          <w:shd w:val="clear" w:color="auto" w:fill="FFFFFF"/>
        </w:rPr>
        <w:t>i 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funkcjonowaniu uczniów,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tym barier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ograniczeń utrudniających funkcjonowanie uczni</w:t>
      </w:r>
      <w:r w:rsidR="00B44119">
        <w:rPr>
          <w:rFonts w:eastAsia="Times New Roman" w:cstheme="minorHAnsi"/>
          <w:szCs w:val="20"/>
          <w:shd w:val="clear" w:color="auto" w:fill="FFFFFF"/>
        </w:rPr>
        <w:t>a i </w:t>
      </w:r>
      <w:r w:rsidRPr="00CF7E50">
        <w:rPr>
          <w:rFonts w:eastAsia="Times New Roman" w:cstheme="minorHAnsi"/>
          <w:szCs w:val="20"/>
          <w:shd w:val="clear" w:color="auto" w:fill="FFFFFF"/>
        </w:rPr>
        <w:t>jeg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uczestnictw</w:t>
      </w:r>
      <w:r w:rsidR="00B44119">
        <w:rPr>
          <w:rFonts w:eastAsia="Times New Roman" w:cstheme="minorHAnsi"/>
          <w:szCs w:val="20"/>
          <w:shd w:val="clear" w:color="auto" w:fill="FFFFFF"/>
        </w:rPr>
        <w:t>o 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życiu szkoły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placówki,</w:t>
      </w:r>
    </w:p>
    <w:p w14:paraId="0EE80267" w14:textId="092D7329" w:rsidR="00FC0B9D" w:rsidRPr="00CF7E50" w:rsidRDefault="003D1BA4">
      <w:pPr>
        <w:numPr>
          <w:ilvl w:val="0"/>
          <w:numId w:val="29"/>
        </w:numPr>
        <w:tabs>
          <w:tab w:val="left" w:pos="720"/>
        </w:tabs>
        <w:spacing w:after="0" w:line="240" w:lineRule="auto"/>
        <w:ind w:left="72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·rozwiązywaniu problemó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dydaktycznych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wychowawczych uczniów,</w:t>
      </w:r>
    </w:p>
    <w:p w14:paraId="75B0F0E6" w14:textId="094BA16F" w:rsidR="00FC0B9D" w:rsidRPr="00CF7E50" w:rsidRDefault="003D1BA4">
      <w:pPr>
        <w:numPr>
          <w:ilvl w:val="0"/>
          <w:numId w:val="29"/>
        </w:numPr>
        <w:tabs>
          <w:tab w:val="left" w:pos="720"/>
        </w:tabs>
        <w:spacing w:after="0" w:line="240" w:lineRule="auto"/>
        <w:ind w:left="72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lastRenderedPageBreak/>
        <w:t>określaniu niezbędnych d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nauk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warunków, sprzętu specjalistyczneg</w:t>
      </w:r>
      <w:r w:rsidR="00B44119">
        <w:rPr>
          <w:rFonts w:eastAsia="Times New Roman" w:cstheme="minorHAnsi"/>
          <w:szCs w:val="20"/>
          <w:shd w:val="clear" w:color="auto" w:fill="FFFFFF"/>
        </w:rPr>
        <w:t>o i </w:t>
      </w:r>
      <w:r w:rsidRPr="00CF7E50">
        <w:rPr>
          <w:rFonts w:eastAsia="Times New Roman" w:cstheme="minorHAnsi"/>
          <w:szCs w:val="20"/>
          <w:shd w:val="clear" w:color="auto" w:fill="FFFFFF"/>
        </w:rPr>
        <w:t>środkó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dydaktycznych,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tym wykorzystujących technologie informacyjno-komunikacyjne, odpowiednich ze względu </w:t>
      </w:r>
      <w:r w:rsidR="00C30E26">
        <w:rPr>
          <w:rFonts w:eastAsia="Times New Roman" w:cstheme="minorHAnsi"/>
          <w:szCs w:val="20"/>
          <w:shd w:val="clear" w:color="auto" w:fill="FFFFFF"/>
        </w:rPr>
        <w:t xml:space="preserve">  </w:t>
      </w:r>
      <w:r w:rsidRPr="00CF7E50">
        <w:rPr>
          <w:rFonts w:eastAsia="Times New Roman" w:cstheme="minorHAnsi"/>
          <w:szCs w:val="20"/>
          <w:shd w:val="clear" w:color="auto" w:fill="FFFFFF"/>
        </w:rPr>
        <w:t>n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indywidualne potrzeby rozwojowe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edukacyjne ora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Pr="00CF7E50">
        <w:rPr>
          <w:rFonts w:eastAsia="Times New Roman" w:cstheme="minorHAnsi"/>
          <w:szCs w:val="20"/>
          <w:shd w:val="clear" w:color="auto" w:fill="FFFFFF"/>
        </w:rPr>
        <w:t>możliwośc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="00C30E26">
        <w:rPr>
          <w:rFonts w:eastAsia="Times New Roman" w:cstheme="minorHAnsi"/>
          <w:szCs w:val="20"/>
          <w:shd w:val="clear" w:color="auto" w:fill="FFFFFF"/>
        </w:rPr>
        <w:t>psychofizyczne ucznia.</w:t>
      </w:r>
    </w:p>
    <w:p w14:paraId="20168C56" w14:textId="3D4D2CBB" w:rsidR="00FC0B9D" w:rsidRPr="00BE67AA" w:rsidRDefault="0094709E" w:rsidP="00275BDC">
      <w:pPr>
        <w:numPr>
          <w:ilvl w:val="0"/>
          <w:numId w:val="83"/>
        </w:numPr>
        <w:tabs>
          <w:tab w:val="left" w:pos="284"/>
        </w:tabs>
        <w:spacing w:after="0" w:line="240" w:lineRule="auto"/>
        <w:ind w:left="567" w:right="9" w:hanging="425"/>
        <w:rPr>
          <w:rFonts w:eastAsia="Times New Roman" w:cstheme="minorHAnsi"/>
          <w:szCs w:val="20"/>
        </w:rPr>
      </w:pPr>
      <w:r w:rsidRPr="00BE67AA">
        <w:rPr>
          <w:rFonts w:eastAsia="Times New Roman" w:cstheme="minorHAnsi"/>
          <w:szCs w:val="20"/>
        </w:rPr>
        <w:t>W</w:t>
      </w:r>
      <w:r w:rsidR="003D1BA4" w:rsidRPr="00BE67AA">
        <w:rPr>
          <w:rFonts w:eastAsia="Times New Roman" w:cstheme="minorHAnsi"/>
          <w:szCs w:val="20"/>
        </w:rPr>
        <w:t>spółprac</w:t>
      </w:r>
      <w:r w:rsidR="00B44119">
        <w:rPr>
          <w:rFonts w:eastAsia="Times New Roman" w:cstheme="minorHAnsi"/>
          <w:szCs w:val="20"/>
        </w:rPr>
        <w:t>a z </w:t>
      </w:r>
      <w:r w:rsidR="003D1BA4" w:rsidRPr="00BE67AA">
        <w:rPr>
          <w:rFonts w:eastAsia="Times New Roman" w:cstheme="minorHAnsi"/>
          <w:szCs w:val="20"/>
        </w:rPr>
        <w:t xml:space="preserve">zespołem, </w:t>
      </w:r>
      <w:r w:rsidR="00B44119">
        <w:rPr>
          <w:rFonts w:eastAsia="Times New Roman" w:cstheme="minorHAnsi"/>
          <w:szCs w:val="20"/>
        </w:rPr>
        <w:t>o </w:t>
      </w:r>
      <w:r w:rsidR="003D1BA4" w:rsidRPr="00BE67AA">
        <w:rPr>
          <w:rFonts w:eastAsia="Times New Roman" w:cstheme="minorHAnsi"/>
          <w:szCs w:val="20"/>
        </w:rPr>
        <w:t>którym mow</w:t>
      </w:r>
      <w:r w:rsidR="00B44119">
        <w:rPr>
          <w:rFonts w:eastAsia="Times New Roman" w:cstheme="minorHAnsi"/>
          <w:szCs w:val="20"/>
        </w:rPr>
        <w:t>a w </w:t>
      </w:r>
      <w:r w:rsidR="003D1BA4" w:rsidRPr="00BE67AA">
        <w:rPr>
          <w:rFonts w:eastAsia="Times New Roman" w:cstheme="minorHAnsi"/>
          <w:szCs w:val="20"/>
        </w:rPr>
        <w:t xml:space="preserve">przepisach </w:t>
      </w:r>
      <w:r w:rsidR="00B44119">
        <w:rPr>
          <w:rFonts w:eastAsia="Times New Roman" w:cstheme="minorHAnsi"/>
          <w:szCs w:val="20"/>
        </w:rPr>
        <w:t>o </w:t>
      </w:r>
      <w:r w:rsidR="003D1BA4" w:rsidRPr="00BE67AA">
        <w:rPr>
          <w:rFonts w:eastAsia="Times New Roman" w:cstheme="minorHAnsi"/>
          <w:szCs w:val="20"/>
        </w:rPr>
        <w:t>organizacj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kształcenia, wychowani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opiek</w:t>
      </w:r>
      <w:r w:rsidR="00B44119">
        <w:rPr>
          <w:rFonts w:eastAsia="Times New Roman" w:cstheme="minorHAnsi"/>
          <w:szCs w:val="20"/>
        </w:rPr>
        <w:t>i</w:t>
      </w:r>
      <w:r w:rsidR="00552BE8">
        <w:rPr>
          <w:rFonts w:eastAsia="Times New Roman" w:cstheme="minorHAnsi"/>
          <w:szCs w:val="20"/>
        </w:rPr>
        <w:t xml:space="preserve"> </w:t>
      </w:r>
      <w:r w:rsidR="003D1BA4" w:rsidRPr="00BE67AA">
        <w:rPr>
          <w:rFonts w:eastAsia="Times New Roman" w:cstheme="minorHAnsi"/>
          <w:szCs w:val="20"/>
        </w:rPr>
        <w:t>dl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="003D1BA4" w:rsidRPr="00BE67AA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z </w:t>
      </w:r>
      <w:r w:rsidR="003D1BA4" w:rsidRPr="00BE67AA">
        <w:rPr>
          <w:rFonts w:eastAsia="Times New Roman" w:cstheme="minorHAnsi"/>
          <w:szCs w:val="20"/>
        </w:rPr>
        <w:t xml:space="preserve">niepełnosprawnością, niedostosowanych społecznie 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 xml:space="preserve">zagrożonych niedostosowaniem społecznym – </w:t>
      </w:r>
      <w:r w:rsidR="00B44119">
        <w:rPr>
          <w:rFonts w:eastAsia="Times New Roman" w:cstheme="minorHAnsi"/>
          <w:szCs w:val="20"/>
        </w:rPr>
        <w:t>w </w:t>
      </w:r>
      <w:r w:rsidR="003D1BA4" w:rsidRPr="00BE67AA">
        <w:rPr>
          <w:rFonts w:eastAsia="Times New Roman" w:cstheme="minorHAnsi"/>
          <w:szCs w:val="20"/>
        </w:rPr>
        <w:t>zakresie opracowani</w:t>
      </w:r>
      <w:r w:rsidR="00B44119">
        <w:rPr>
          <w:rFonts w:eastAsia="Times New Roman" w:cstheme="minorHAnsi"/>
          <w:szCs w:val="20"/>
        </w:rPr>
        <w:t>a i </w:t>
      </w:r>
      <w:r w:rsidR="003D1BA4" w:rsidRPr="00BE67AA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indywidualneg</w:t>
      </w:r>
      <w:r w:rsidR="00B44119">
        <w:rPr>
          <w:rFonts w:eastAsia="Times New Roman" w:cstheme="minorHAnsi"/>
          <w:szCs w:val="20"/>
        </w:rPr>
        <w:t>o </w:t>
      </w:r>
      <w:r w:rsidR="003D1BA4" w:rsidRPr="00BE67AA">
        <w:rPr>
          <w:rFonts w:eastAsia="Times New Roman" w:cstheme="minorHAnsi"/>
          <w:szCs w:val="20"/>
        </w:rPr>
        <w:t>programu edukacyjno-terapeutyczneg</w:t>
      </w:r>
      <w:r w:rsidR="00B44119">
        <w:rPr>
          <w:rFonts w:eastAsia="Times New Roman" w:cstheme="minorHAnsi"/>
          <w:szCs w:val="20"/>
        </w:rPr>
        <w:t>o </w:t>
      </w:r>
      <w:r w:rsidR="003D1BA4" w:rsidRPr="00BE67AA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="003D1BA4" w:rsidRPr="00BE67AA">
        <w:rPr>
          <w:rFonts w:eastAsia="Times New Roman" w:cstheme="minorHAnsi"/>
          <w:szCs w:val="20"/>
        </w:rPr>
        <w:t>posiadająceg</w:t>
      </w:r>
      <w:r w:rsidR="00B44119">
        <w:rPr>
          <w:rFonts w:eastAsia="Times New Roman" w:cstheme="minorHAnsi"/>
          <w:szCs w:val="20"/>
        </w:rPr>
        <w:t>o </w:t>
      </w:r>
      <w:r w:rsidR="003D1BA4" w:rsidRPr="00BE67AA">
        <w:rPr>
          <w:rFonts w:eastAsia="Times New Roman" w:cstheme="minorHAnsi"/>
          <w:szCs w:val="20"/>
        </w:rPr>
        <w:t xml:space="preserve">orzeczenie </w:t>
      </w:r>
      <w:r w:rsidR="00B44119">
        <w:rPr>
          <w:rFonts w:eastAsia="Times New Roman" w:cstheme="minorHAnsi"/>
          <w:szCs w:val="20"/>
        </w:rPr>
        <w:t>o </w:t>
      </w:r>
      <w:r w:rsidR="003D1BA4" w:rsidRPr="00BE67AA">
        <w:rPr>
          <w:rFonts w:eastAsia="Times New Roman" w:cstheme="minorHAnsi"/>
          <w:szCs w:val="20"/>
        </w:rPr>
        <w:t>potrzebie kształceni</w:t>
      </w:r>
      <w:r w:rsidR="00B44119">
        <w:rPr>
          <w:rFonts w:eastAsia="Times New Roman" w:cstheme="minorHAnsi"/>
          <w:szCs w:val="20"/>
        </w:rPr>
        <w:t>a </w:t>
      </w:r>
      <w:r w:rsidR="003D1BA4" w:rsidRPr="00BE67AA">
        <w:rPr>
          <w:rFonts w:eastAsia="Times New Roman" w:cstheme="minorHAnsi"/>
          <w:szCs w:val="20"/>
        </w:rPr>
        <w:t xml:space="preserve">specjalnego, </w:t>
      </w:r>
      <w:r w:rsidR="00B44119">
        <w:rPr>
          <w:rFonts w:eastAsia="Times New Roman" w:cstheme="minorHAnsi"/>
          <w:szCs w:val="20"/>
        </w:rPr>
        <w:t>w </w:t>
      </w:r>
      <w:r w:rsidR="003D1BA4" w:rsidRPr="00BE67AA">
        <w:rPr>
          <w:rFonts w:eastAsia="Times New Roman" w:cstheme="minorHAnsi"/>
          <w:szCs w:val="20"/>
        </w:rPr>
        <w:t>tym zapewnieni</w:t>
      </w:r>
      <w:r w:rsidR="00B44119">
        <w:rPr>
          <w:rFonts w:eastAsia="Times New Roman" w:cstheme="minorHAnsi"/>
          <w:szCs w:val="20"/>
        </w:rPr>
        <w:t>a </w:t>
      </w:r>
      <w:r w:rsidR="003D1BA4" w:rsidRPr="00BE67AA">
        <w:rPr>
          <w:rFonts w:eastAsia="Times New Roman" w:cstheme="minorHAnsi"/>
          <w:szCs w:val="20"/>
        </w:rPr>
        <w:t>mu pomo</w:t>
      </w:r>
      <w:r w:rsidR="00C30E26">
        <w:rPr>
          <w:rFonts w:eastAsia="Times New Roman" w:cstheme="minorHAnsi"/>
          <w:szCs w:val="20"/>
        </w:rPr>
        <w:t>cy psychologiczno-pedagogicznej.</w:t>
      </w:r>
    </w:p>
    <w:p w14:paraId="1C127E8F" w14:textId="0EB0DFA0" w:rsidR="00FC0B9D" w:rsidRPr="00BE67AA" w:rsidRDefault="0094709E" w:rsidP="00275BDC">
      <w:pPr>
        <w:numPr>
          <w:ilvl w:val="0"/>
          <w:numId w:val="83"/>
        </w:numPr>
        <w:tabs>
          <w:tab w:val="left" w:pos="284"/>
        </w:tabs>
        <w:spacing w:after="0" w:line="240" w:lineRule="auto"/>
        <w:ind w:left="567" w:right="9" w:hanging="425"/>
        <w:rPr>
          <w:rFonts w:eastAsia="Times New Roman" w:cstheme="minorHAnsi"/>
          <w:szCs w:val="20"/>
        </w:rPr>
      </w:pPr>
      <w:r w:rsidRPr="00BE67AA">
        <w:rPr>
          <w:rFonts w:eastAsia="Times New Roman" w:cstheme="minorHAnsi"/>
          <w:szCs w:val="20"/>
        </w:rPr>
        <w:t>W</w:t>
      </w:r>
      <w:r w:rsidR="003D1BA4" w:rsidRPr="00BE67AA">
        <w:rPr>
          <w:rFonts w:eastAsia="Times New Roman" w:cstheme="minorHAnsi"/>
          <w:szCs w:val="20"/>
        </w:rPr>
        <w:t>spieranie nauczycieli, wychowawcó</w:t>
      </w:r>
      <w:r w:rsidR="00B44119">
        <w:rPr>
          <w:rFonts w:eastAsia="Times New Roman" w:cstheme="minorHAnsi"/>
          <w:szCs w:val="20"/>
        </w:rPr>
        <w:t>w </w:t>
      </w:r>
      <w:r w:rsidR="003D1BA4" w:rsidRPr="00BE67AA">
        <w:rPr>
          <w:rFonts w:eastAsia="Times New Roman" w:cstheme="minorHAnsi"/>
          <w:szCs w:val="20"/>
        </w:rPr>
        <w:t xml:space="preserve">grup wychowawczych 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innych specjalistó</w:t>
      </w:r>
      <w:r w:rsidR="00B44119">
        <w:rPr>
          <w:rFonts w:eastAsia="Times New Roman" w:cstheme="minorHAnsi"/>
          <w:szCs w:val="20"/>
        </w:rPr>
        <w:t>w </w:t>
      </w:r>
      <w:r w:rsidR="003D1BA4" w:rsidRPr="00BE67AA">
        <w:rPr>
          <w:rFonts w:eastAsia="Times New Roman" w:cstheme="minorHAnsi"/>
          <w:szCs w:val="20"/>
        </w:rPr>
        <w:t>w:</w:t>
      </w:r>
    </w:p>
    <w:p w14:paraId="0C8DFA16" w14:textId="2B197459" w:rsidR="00FC0B9D" w:rsidRPr="00CF7E50" w:rsidRDefault="003D1BA4">
      <w:pPr>
        <w:numPr>
          <w:ilvl w:val="0"/>
          <w:numId w:val="30"/>
        </w:numPr>
        <w:tabs>
          <w:tab w:val="left" w:pos="720"/>
        </w:tabs>
        <w:spacing w:after="0" w:line="240" w:lineRule="auto"/>
        <w:ind w:left="72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rozpoznawaniu przyczyn niepowodzeń edukacyjnych ucznió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lub trudnośc</w:t>
      </w:r>
      <w:r w:rsidR="00B44119">
        <w:rPr>
          <w:rFonts w:eastAsia="Times New Roman" w:cstheme="minorHAnsi"/>
          <w:szCs w:val="20"/>
          <w:shd w:val="clear" w:color="auto" w:fill="FFFFFF"/>
        </w:rPr>
        <w:t>i 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ich funkcjonowaniu,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tym barier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ograniczeń utrudniających funkcjonowanie uczni</w:t>
      </w:r>
      <w:r w:rsidR="00B44119">
        <w:rPr>
          <w:rFonts w:eastAsia="Times New Roman" w:cstheme="minorHAnsi"/>
          <w:szCs w:val="20"/>
          <w:shd w:val="clear" w:color="auto" w:fill="FFFFFF"/>
        </w:rPr>
        <w:t>a i </w:t>
      </w:r>
      <w:r w:rsidRPr="00CF7E50">
        <w:rPr>
          <w:rFonts w:eastAsia="Times New Roman" w:cstheme="minorHAnsi"/>
          <w:szCs w:val="20"/>
          <w:shd w:val="clear" w:color="auto" w:fill="FFFFFF"/>
        </w:rPr>
        <w:t>jeg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uczestnictw</w:t>
      </w:r>
      <w:r w:rsidR="00B44119">
        <w:rPr>
          <w:rFonts w:eastAsia="Times New Roman" w:cstheme="minorHAnsi"/>
          <w:szCs w:val="20"/>
          <w:shd w:val="clear" w:color="auto" w:fill="FFFFFF"/>
        </w:rPr>
        <w:t>o w </w:t>
      </w:r>
      <w:r w:rsidRPr="00CF7E50">
        <w:rPr>
          <w:rFonts w:eastAsia="Times New Roman" w:cstheme="minorHAnsi"/>
          <w:szCs w:val="20"/>
          <w:shd w:val="clear" w:color="auto" w:fill="FFFFFF"/>
        </w:rPr>
        <w:t>życiu szkoły lub placówki,</w:t>
      </w:r>
    </w:p>
    <w:p w14:paraId="3DBFD211" w14:textId="2BFAA228" w:rsidR="00FC0B9D" w:rsidRPr="00CF7E50" w:rsidRDefault="003D1BA4">
      <w:pPr>
        <w:numPr>
          <w:ilvl w:val="0"/>
          <w:numId w:val="30"/>
        </w:numPr>
        <w:tabs>
          <w:tab w:val="left" w:pos="720"/>
        </w:tabs>
        <w:spacing w:after="0" w:line="240" w:lineRule="auto"/>
        <w:ind w:left="72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 xml:space="preserve">udzielaniu pomocy psychologiczno-pedagogicznej 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bezpośredniej pracy 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Pr="00CF7E50">
        <w:rPr>
          <w:rFonts w:eastAsia="Times New Roman" w:cstheme="minorHAnsi"/>
          <w:szCs w:val="20"/>
          <w:shd w:val="clear" w:color="auto" w:fill="FFFFFF"/>
        </w:rPr>
        <w:t>uczniem,</w:t>
      </w:r>
    </w:p>
    <w:p w14:paraId="02EAB93C" w14:textId="41FEC541" w:rsidR="00FC0B9D" w:rsidRPr="00CF7E50" w:rsidRDefault="003D1BA4">
      <w:pPr>
        <w:numPr>
          <w:ilvl w:val="0"/>
          <w:numId w:val="30"/>
        </w:numPr>
        <w:tabs>
          <w:tab w:val="left" w:pos="720"/>
        </w:tabs>
        <w:spacing w:after="0" w:line="240" w:lineRule="auto"/>
        <w:ind w:left="72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dostosowaniu sposobó</w:t>
      </w:r>
      <w:r w:rsidR="00B44119">
        <w:rPr>
          <w:rFonts w:eastAsia="Times New Roman" w:cstheme="minorHAnsi"/>
          <w:szCs w:val="20"/>
          <w:shd w:val="clear" w:color="auto" w:fill="FFFFFF"/>
        </w:rPr>
        <w:t>w i </w:t>
      </w:r>
      <w:r w:rsidRPr="00CF7E50">
        <w:rPr>
          <w:rFonts w:eastAsia="Times New Roman" w:cstheme="minorHAnsi"/>
          <w:szCs w:val="20"/>
          <w:shd w:val="clear" w:color="auto" w:fill="FFFFFF"/>
        </w:rPr>
        <w:t>metod pracy d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indywidualnych potrzeb rozwojowych 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edukacyjnych uczni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ora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Pr="00CF7E50">
        <w:rPr>
          <w:rFonts w:eastAsia="Times New Roman" w:cstheme="minorHAnsi"/>
          <w:szCs w:val="20"/>
          <w:shd w:val="clear" w:color="auto" w:fill="FFFFFF"/>
        </w:rPr>
        <w:t>jeg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możliwośc</w:t>
      </w:r>
      <w:r w:rsidR="00B44119">
        <w:rPr>
          <w:rFonts w:eastAsia="Times New Roman" w:cstheme="minorHAnsi"/>
          <w:szCs w:val="20"/>
          <w:shd w:val="clear" w:color="auto" w:fill="FFFFFF"/>
        </w:rPr>
        <w:t>i </w:t>
      </w:r>
      <w:r w:rsidRPr="00CF7E50">
        <w:rPr>
          <w:rFonts w:eastAsia="Times New Roman" w:cstheme="minorHAnsi"/>
          <w:szCs w:val="20"/>
          <w:shd w:val="clear" w:color="auto" w:fill="FFFFFF"/>
        </w:rPr>
        <w:t>psychofizycznych,</w:t>
      </w:r>
    </w:p>
    <w:p w14:paraId="01D0EB39" w14:textId="2EB2AD46" w:rsidR="00FC0B9D" w:rsidRPr="00CF7E50" w:rsidRDefault="003D1BA4">
      <w:pPr>
        <w:numPr>
          <w:ilvl w:val="0"/>
          <w:numId w:val="30"/>
        </w:numPr>
        <w:tabs>
          <w:tab w:val="left" w:pos="720"/>
        </w:tabs>
        <w:spacing w:after="0" w:line="240" w:lineRule="auto"/>
        <w:ind w:left="720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doborze metod, form kształceni</w:t>
      </w:r>
      <w:r w:rsidR="00B44119">
        <w:rPr>
          <w:rFonts w:eastAsia="Times New Roman" w:cstheme="minorHAnsi"/>
          <w:szCs w:val="20"/>
          <w:shd w:val="clear" w:color="auto" w:fill="FFFFFF"/>
        </w:rPr>
        <w:t>a i </w:t>
      </w:r>
      <w:r w:rsidRPr="00CF7E50">
        <w:rPr>
          <w:rFonts w:eastAsia="Times New Roman" w:cstheme="minorHAnsi"/>
          <w:szCs w:val="20"/>
          <w:shd w:val="clear" w:color="auto" w:fill="FFFFFF"/>
        </w:rPr>
        <w:t>środkó</w:t>
      </w:r>
      <w:r w:rsidR="00B44119">
        <w:rPr>
          <w:rFonts w:eastAsia="Times New Roman" w:cstheme="minorHAnsi"/>
          <w:szCs w:val="20"/>
          <w:shd w:val="clear" w:color="auto" w:fill="FFFFFF"/>
        </w:rPr>
        <w:t>w </w:t>
      </w:r>
      <w:r w:rsidRPr="00CF7E50">
        <w:rPr>
          <w:rFonts w:eastAsia="Times New Roman" w:cstheme="minorHAnsi"/>
          <w:szCs w:val="20"/>
          <w:shd w:val="clear" w:color="auto" w:fill="FFFFFF"/>
        </w:rPr>
        <w:t>dydaktycznych d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potrzeb uczniów,</w:t>
      </w:r>
    </w:p>
    <w:p w14:paraId="46DC9491" w14:textId="170C4FAE" w:rsidR="00FC0B9D" w:rsidRPr="00BE67AA" w:rsidRDefault="0094709E" w:rsidP="00275BDC">
      <w:pPr>
        <w:numPr>
          <w:ilvl w:val="0"/>
          <w:numId w:val="83"/>
        </w:numPr>
        <w:tabs>
          <w:tab w:val="left" w:pos="284"/>
        </w:tabs>
        <w:spacing w:after="0" w:line="240" w:lineRule="auto"/>
        <w:ind w:left="567" w:right="9" w:hanging="425"/>
        <w:rPr>
          <w:rFonts w:eastAsia="Times New Roman" w:cstheme="minorHAnsi"/>
          <w:szCs w:val="20"/>
        </w:rPr>
      </w:pPr>
      <w:r w:rsidRPr="00BE67AA">
        <w:rPr>
          <w:rFonts w:eastAsia="Times New Roman" w:cstheme="minorHAnsi"/>
          <w:szCs w:val="20"/>
        </w:rPr>
        <w:t>U</w:t>
      </w:r>
      <w:r w:rsidR="003D1BA4" w:rsidRPr="00BE67AA">
        <w:rPr>
          <w:rFonts w:eastAsia="Times New Roman" w:cstheme="minorHAnsi"/>
          <w:szCs w:val="20"/>
        </w:rPr>
        <w:t>dzielanie pomocy psychologiczno-pedagogicznej uczniom, rodzicom ucznió</w:t>
      </w:r>
      <w:r w:rsidR="00B44119">
        <w:rPr>
          <w:rFonts w:eastAsia="Times New Roman" w:cstheme="minorHAnsi"/>
          <w:szCs w:val="20"/>
        </w:rPr>
        <w:t>w i </w:t>
      </w:r>
      <w:r w:rsidR="00C30E26">
        <w:rPr>
          <w:rFonts w:eastAsia="Times New Roman" w:cstheme="minorHAnsi"/>
          <w:szCs w:val="20"/>
        </w:rPr>
        <w:t>nauczycielom.</w:t>
      </w:r>
    </w:p>
    <w:p w14:paraId="173C6B9F" w14:textId="0A5B5008" w:rsidR="00FC0B9D" w:rsidRPr="00BE67AA" w:rsidRDefault="0094709E" w:rsidP="00275BDC">
      <w:pPr>
        <w:numPr>
          <w:ilvl w:val="0"/>
          <w:numId w:val="83"/>
        </w:numPr>
        <w:tabs>
          <w:tab w:val="left" w:pos="284"/>
        </w:tabs>
        <w:spacing w:after="0" w:line="240" w:lineRule="auto"/>
        <w:ind w:left="567" w:right="9" w:hanging="425"/>
        <w:rPr>
          <w:rFonts w:eastAsia="Times New Roman" w:cstheme="minorHAnsi"/>
          <w:szCs w:val="20"/>
        </w:rPr>
      </w:pPr>
      <w:r w:rsidRPr="00BE67AA">
        <w:rPr>
          <w:rFonts w:eastAsia="Times New Roman" w:cstheme="minorHAnsi"/>
          <w:szCs w:val="20"/>
        </w:rPr>
        <w:t>W</w:t>
      </w:r>
      <w:r w:rsidR="003D1BA4" w:rsidRPr="00BE67AA">
        <w:rPr>
          <w:rFonts w:eastAsia="Times New Roman" w:cstheme="minorHAnsi"/>
          <w:szCs w:val="20"/>
        </w:rPr>
        <w:t xml:space="preserve">spółpraca, </w:t>
      </w:r>
      <w:r w:rsidR="00B44119">
        <w:rPr>
          <w:rFonts w:eastAsia="Times New Roman" w:cstheme="minorHAnsi"/>
          <w:szCs w:val="20"/>
        </w:rPr>
        <w:t>w </w:t>
      </w:r>
      <w:r w:rsidR="003D1BA4" w:rsidRPr="00BE67AA">
        <w:rPr>
          <w:rFonts w:eastAsia="Times New Roman" w:cstheme="minorHAnsi"/>
          <w:szCs w:val="20"/>
        </w:rPr>
        <w:t>zależnośc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 xml:space="preserve">od potrzeb, </w:t>
      </w:r>
      <w:r w:rsidR="00B44119">
        <w:rPr>
          <w:rFonts w:eastAsia="Times New Roman" w:cstheme="minorHAnsi"/>
          <w:szCs w:val="20"/>
        </w:rPr>
        <w:t>z </w:t>
      </w:r>
      <w:r w:rsidR="003D1BA4" w:rsidRPr="00BE67AA">
        <w:rPr>
          <w:rFonts w:eastAsia="Times New Roman" w:cstheme="minorHAnsi"/>
          <w:szCs w:val="20"/>
        </w:rPr>
        <w:t>innym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 xml:space="preserve">podmiotami, </w:t>
      </w:r>
      <w:r w:rsidR="00B44119">
        <w:rPr>
          <w:rFonts w:eastAsia="Times New Roman" w:cstheme="minorHAnsi"/>
          <w:szCs w:val="20"/>
        </w:rPr>
        <w:t>o </w:t>
      </w:r>
      <w:r w:rsidR="003D1BA4" w:rsidRPr="00BE67AA">
        <w:rPr>
          <w:rFonts w:eastAsia="Times New Roman" w:cstheme="minorHAnsi"/>
          <w:szCs w:val="20"/>
        </w:rPr>
        <w:t>których mow</w:t>
      </w:r>
      <w:r w:rsidR="00B44119">
        <w:rPr>
          <w:rFonts w:eastAsia="Times New Roman" w:cstheme="minorHAnsi"/>
          <w:szCs w:val="20"/>
        </w:rPr>
        <w:t>a w </w:t>
      </w:r>
      <w:r w:rsidR="003D1BA4" w:rsidRPr="00BE67AA">
        <w:rPr>
          <w:rFonts w:eastAsia="Times New Roman" w:cstheme="minorHAnsi"/>
          <w:szCs w:val="20"/>
        </w:rPr>
        <w:t xml:space="preserve">przepisach </w:t>
      </w:r>
      <w:r w:rsidR="003A0372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o </w:t>
      </w:r>
      <w:r w:rsidR="003D1BA4" w:rsidRPr="00BE67AA">
        <w:rPr>
          <w:rFonts w:eastAsia="Times New Roman" w:cstheme="minorHAnsi"/>
          <w:szCs w:val="20"/>
        </w:rPr>
        <w:t>organizacj</w:t>
      </w:r>
      <w:r w:rsidR="00B44119">
        <w:rPr>
          <w:rFonts w:eastAsia="Times New Roman" w:cstheme="minorHAnsi"/>
          <w:szCs w:val="20"/>
        </w:rPr>
        <w:t>i i </w:t>
      </w:r>
      <w:r w:rsidR="003D1BA4" w:rsidRPr="00BE67AA">
        <w:rPr>
          <w:rFonts w:eastAsia="Times New Roman" w:cstheme="minorHAnsi"/>
          <w:szCs w:val="20"/>
        </w:rPr>
        <w:t>udzielaniu pomo</w:t>
      </w:r>
      <w:r w:rsidR="00C30E26">
        <w:rPr>
          <w:rFonts w:eastAsia="Times New Roman" w:cstheme="minorHAnsi"/>
          <w:szCs w:val="20"/>
        </w:rPr>
        <w:t>cy psychologiczno-pedagogicznej.</w:t>
      </w:r>
    </w:p>
    <w:p w14:paraId="03F962A5" w14:textId="37F63115" w:rsidR="00FC0B9D" w:rsidRPr="00BE67AA" w:rsidRDefault="0094709E" w:rsidP="00275BDC">
      <w:pPr>
        <w:numPr>
          <w:ilvl w:val="0"/>
          <w:numId w:val="83"/>
        </w:numPr>
        <w:tabs>
          <w:tab w:val="left" w:pos="284"/>
        </w:tabs>
        <w:spacing w:after="0" w:line="240" w:lineRule="auto"/>
        <w:ind w:left="567" w:right="9" w:hanging="425"/>
        <w:rPr>
          <w:rFonts w:eastAsia="Times New Roman" w:cstheme="minorHAnsi"/>
          <w:szCs w:val="20"/>
        </w:rPr>
      </w:pPr>
      <w:r w:rsidRPr="00BE67AA">
        <w:rPr>
          <w:rFonts w:eastAsia="Times New Roman" w:cstheme="minorHAnsi"/>
          <w:szCs w:val="20"/>
        </w:rPr>
        <w:t>P</w:t>
      </w:r>
      <w:r w:rsidR="003D1BA4" w:rsidRPr="00BE67AA">
        <w:rPr>
          <w:rFonts w:eastAsia="Times New Roman" w:cstheme="minorHAnsi"/>
          <w:szCs w:val="20"/>
        </w:rPr>
        <w:t>rzedstawianie radzie pedagogicznej propozycj</w:t>
      </w:r>
      <w:r w:rsidR="00B44119">
        <w:rPr>
          <w:rFonts w:eastAsia="Times New Roman" w:cstheme="minorHAnsi"/>
          <w:szCs w:val="20"/>
        </w:rPr>
        <w:t>i w </w:t>
      </w:r>
      <w:r w:rsidR="003D1BA4" w:rsidRPr="00BE67AA">
        <w:rPr>
          <w:rFonts w:eastAsia="Times New Roman" w:cstheme="minorHAnsi"/>
          <w:szCs w:val="20"/>
        </w:rPr>
        <w:t>zakresie doskonaleni</w:t>
      </w:r>
      <w:r w:rsidR="00B44119">
        <w:rPr>
          <w:rFonts w:eastAsia="Times New Roman" w:cstheme="minorHAnsi"/>
          <w:szCs w:val="20"/>
        </w:rPr>
        <w:t>a </w:t>
      </w:r>
      <w:r w:rsidR="003D1BA4" w:rsidRPr="00BE67AA">
        <w:rPr>
          <w:rFonts w:eastAsia="Times New Roman" w:cstheme="minorHAnsi"/>
          <w:szCs w:val="20"/>
        </w:rPr>
        <w:t>zawodoweg</w:t>
      </w:r>
      <w:r w:rsidR="00B44119">
        <w:rPr>
          <w:rFonts w:eastAsia="Times New Roman" w:cstheme="minorHAnsi"/>
          <w:szCs w:val="20"/>
        </w:rPr>
        <w:t>o </w:t>
      </w:r>
      <w:r w:rsidR="003D1BA4" w:rsidRPr="00BE67AA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szkoły lub placówk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mająceg</w:t>
      </w:r>
      <w:r w:rsidR="00B44119">
        <w:rPr>
          <w:rFonts w:eastAsia="Times New Roman" w:cstheme="minorHAnsi"/>
          <w:szCs w:val="20"/>
        </w:rPr>
        <w:t>o </w:t>
      </w:r>
      <w:r w:rsidR="003D1BA4" w:rsidRPr="00BE67AA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="003D1BA4" w:rsidRPr="00BE67AA">
        <w:rPr>
          <w:rFonts w:eastAsia="Times New Roman" w:cstheme="minorHAnsi"/>
          <w:szCs w:val="20"/>
        </w:rPr>
        <w:t>celu podnoszenie jakośc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edukacj</w:t>
      </w:r>
      <w:r w:rsidR="00B44119">
        <w:rPr>
          <w:rFonts w:eastAsia="Times New Roman" w:cstheme="minorHAnsi"/>
          <w:szCs w:val="20"/>
        </w:rPr>
        <w:t>i </w:t>
      </w:r>
      <w:r w:rsidR="003D1BA4" w:rsidRPr="00BE67AA">
        <w:rPr>
          <w:rFonts w:eastAsia="Times New Roman" w:cstheme="minorHAnsi"/>
          <w:szCs w:val="20"/>
        </w:rPr>
        <w:t>włączającej.</w:t>
      </w:r>
    </w:p>
    <w:p w14:paraId="60700104" w14:textId="0E73499A" w:rsidR="00FC0B9D" w:rsidRPr="00CF7E50" w:rsidRDefault="003D1BA4" w:rsidP="0094709E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85" w:name="_Toc117534189"/>
      <w:bookmarkStart w:id="86" w:name="_Toc239952434"/>
      <w:bookmarkStart w:id="87" w:name="_Hlk209546224"/>
      <w:r w:rsidRPr="00CF7E50">
        <w:rPr>
          <w:rFonts w:eastAsia="Cambria"/>
          <w:sz w:val="28"/>
          <w:szCs w:val="28"/>
        </w:rPr>
        <w:t>Rozdział X Zasady rekrutacj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ucznió</w:t>
      </w:r>
      <w:r w:rsidR="00B44119">
        <w:rPr>
          <w:rFonts w:eastAsia="Cambria"/>
          <w:sz w:val="28"/>
          <w:szCs w:val="28"/>
        </w:rPr>
        <w:t>w </w:t>
      </w:r>
      <w:r w:rsidR="00C30E26">
        <w:rPr>
          <w:rFonts w:eastAsia="Cambria"/>
          <w:sz w:val="28"/>
          <w:szCs w:val="28"/>
        </w:rPr>
        <w:t>d</w:t>
      </w:r>
      <w:r w:rsidR="00B44119">
        <w:rPr>
          <w:rFonts w:eastAsia="Cambria"/>
          <w:sz w:val="28"/>
          <w:szCs w:val="28"/>
        </w:rPr>
        <w:t>o </w:t>
      </w:r>
      <w:r w:rsidRPr="00CF7E50">
        <w:rPr>
          <w:rFonts w:eastAsia="Cambria"/>
          <w:sz w:val="28"/>
          <w:szCs w:val="28"/>
        </w:rPr>
        <w:t xml:space="preserve">szkoły 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realizacj</w:t>
      </w:r>
      <w:r w:rsidR="00B44119">
        <w:rPr>
          <w:rFonts w:eastAsia="Cambria"/>
          <w:sz w:val="28"/>
          <w:szCs w:val="28"/>
        </w:rPr>
        <w:t>a </w:t>
      </w:r>
      <w:r w:rsidRPr="0094709E">
        <w:rPr>
          <w:rFonts w:eastAsia="Cambria"/>
          <w:sz w:val="28"/>
          <w:szCs w:val="28"/>
        </w:rPr>
        <w:t>obowiązku</w:t>
      </w:r>
      <w:r w:rsidRPr="00CF7E50">
        <w:rPr>
          <w:rFonts w:eastAsia="Cambria"/>
          <w:sz w:val="28"/>
          <w:szCs w:val="28"/>
        </w:rPr>
        <w:t xml:space="preserve"> szkolnego</w:t>
      </w:r>
      <w:bookmarkEnd w:id="85"/>
      <w:bookmarkEnd w:id="86"/>
    </w:p>
    <w:p w14:paraId="0A25FCBE" w14:textId="3229A741" w:rsidR="00051F26" w:rsidRPr="00037A03" w:rsidRDefault="00051F26" w:rsidP="00037A03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88" w:name="_Toc239952435"/>
      <w:bookmarkStart w:id="89" w:name="_Toc117534191"/>
      <w:bookmarkEnd w:id="87"/>
      <w:r w:rsidRPr="00037A03">
        <w:rPr>
          <w:rFonts w:eastAsia="Cambria"/>
          <w:sz w:val="24"/>
          <w:szCs w:val="24"/>
        </w:rPr>
        <w:t>§ 1. Zasady rekrutacj</w:t>
      </w:r>
      <w:r w:rsidR="00B44119">
        <w:rPr>
          <w:rFonts w:eastAsia="Cambria"/>
          <w:sz w:val="24"/>
          <w:szCs w:val="24"/>
        </w:rPr>
        <w:t>i </w:t>
      </w:r>
      <w:r w:rsidRPr="00037A03">
        <w:rPr>
          <w:rFonts w:eastAsia="Cambria"/>
          <w:sz w:val="24"/>
          <w:szCs w:val="24"/>
        </w:rPr>
        <w:t>ucznió</w:t>
      </w:r>
      <w:r w:rsidR="00B44119">
        <w:rPr>
          <w:rFonts w:eastAsia="Cambria"/>
          <w:sz w:val="24"/>
          <w:szCs w:val="24"/>
        </w:rPr>
        <w:t>w </w:t>
      </w:r>
      <w:r w:rsidRPr="00037A03">
        <w:rPr>
          <w:rFonts w:eastAsia="Cambria"/>
          <w:sz w:val="24"/>
          <w:szCs w:val="24"/>
        </w:rPr>
        <w:t>d</w:t>
      </w:r>
      <w:r w:rsidR="00B44119">
        <w:rPr>
          <w:rFonts w:eastAsia="Cambria"/>
          <w:sz w:val="24"/>
          <w:szCs w:val="24"/>
        </w:rPr>
        <w:t>o </w:t>
      </w:r>
      <w:r w:rsidRPr="00037A03">
        <w:rPr>
          <w:rFonts w:eastAsia="Cambria"/>
          <w:sz w:val="24"/>
          <w:szCs w:val="24"/>
        </w:rPr>
        <w:t>pierwszej klasy szkoły podstawowej</w:t>
      </w:r>
      <w:bookmarkEnd w:id="88"/>
    </w:p>
    <w:p w14:paraId="6E5DA970" w14:textId="54B9CE6F" w:rsidR="00051F26" w:rsidRPr="00051F26" w:rsidRDefault="00051F26" w:rsidP="00051F26">
      <w:pPr>
        <w:numPr>
          <w:ilvl w:val="0"/>
          <w:numId w:val="8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051F26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 xml:space="preserve">klasy pierwszej szkoły podstawowej przyjmowane </w:t>
      </w:r>
      <w:r w:rsidR="00B44119">
        <w:rPr>
          <w:rFonts w:eastAsia="Times New Roman" w:cstheme="minorHAnsi"/>
          <w:szCs w:val="20"/>
        </w:rPr>
        <w:t>są </w:t>
      </w:r>
      <w:r w:rsidRPr="00051F26">
        <w:rPr>
          <w:rFonts w:eastAsia="Times New Roman" w:cstheme="minorHAnsi"/>
          <w:szCs w:val="20"/>
        </w:rPr>
        <w:t>siedmiolatk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051F26">
        <w:rPr>
          <w:rFonts w:eastAsia="Times New Roman" w:cstheme="minorHAnsi"/>
          <w:szCs w:val="20"/>
        </w:rPr>
        <w:t>dziec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 xml:space="preserve">starsze 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>ile dotychczas nie rozpoczęły nauk</w:t>
      </w:r>
      <w:r w:rsidR="00B44119">
        <w:rPr>
          <w:rFonts w:eastAsia="Times New Roman" w:cstheme="minorHAnsi"/>
          <w:szCs w:val="20"/>
        </w:rPr>
        <w:t>i w </w:t>
      </w:r>
      <w:r w:rsidRPr="00051F26">
        <w:rPr>
          <w:rFonts w:eastAsia="Times New Roman" w:cstheme="minorHAnsi"/>
          <w:szCs w:val="20"/>
        </w:rPr>
        <w:t>szkole (dziec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 xml:space="preserve">te objęte </w:t>
      </w:r>
      <w:r w:rsidR="00B44119">
        <w:rPr>
          <w:rFonts w:eastAsia="Times New Roman" w:cstheme="minorHAnsi"/>
          <w:szCs w:val="20"/>
        </w:rPr>
        <w:t>są </w:t>
      </w:r>
      <w:r w:rsidRPr="00051F26">
        <w:rPr>
          <w:rFonts w:eastAsia="Times New Roman" w:cstheme="minorHAnsi"/>
          <w:szCs w:val="20"/>
        </w:rPr>
        <w:t xml:space="preserve">obowiązkiem szkolnym). </w:t>
      </w:r>
      <w:r w:rsidR="00B44119">
        <w:rPr>
          <w:rFonts w:eastAsia="Times New Roman" w:cstheme="minorHAnsi"/>
          <w:szCs w:val="20"/>
        </w:rPr>
        <w:t>W </w:t>
      </w:r>
      <w:r w:rsidRPr="00051F26">
        <w:rPr>
          <w:rFonts w:eastAsia="Times New Roman" w:cstheme="minorHAnsi"/>
          <w:szCs w:val="20"/>
        </w:rPr>
        <w:t>przypadku, gdy dzieck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 xml:space="preserve">zamieszkuje </w:t>
      </w:r>
      <w:r w:rsidR="00B44119">
        <w:rPr>
          <w:rFonts w:eastAsia="Times New Roman" w:cstheme="minorHAnsi"/>
          <w:szCs w:val="20"/>
        </w:rPr>
        <w:t>w </w:t>
      </w:r>
      <w:r w:rsidRPr="00051F26">
        <w:rPr>
          <w:rFonts w:eastAsia="Times New Roman" w:cstheme="minorHAnsi"/>
          <w:szCs w:val="20"/>
        </w:rPr>
        <w:t>obwodzie szkoły, jest on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 xml:space="preserve">przyjmowane </w:t>
      </w:r>
      <w:r w:rsidR="00B44119">
        <w:rPr>
          <w:rFonts w:eastAsia="Times New Roman" w:cstheme="minorHAnsi"/>
          <w:szCs w:val="20"/>
        </w:rPr>
        <w:t>z </w:t>
      </w:r>
      <w:r w:rsidRPr="00051F26">
        <w:rPr>
          <w:rFonts w:eastAsia="Times New Roman" w:cstheme="minorHAnsi"/>
          <w:szCs w:val="20"/>
        </w:rPr>
        <w:t>urzędu, n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podstawie zgłoszeni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rodzica/prawneg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>opiekuna.</w:t>
      </w:r>
    </w:p>
    <w:p w14:paraId="1A3A122B" w14:textId="636A8589" w:rsidR="00051F26" w:rsidRPr="00051F26" w:rsidRDefault="00051F26" w:rsidP="00051F26">
      <w:pPr>
        <w:numPr>
          <w:ilvl w:val="0"/>
          <w:numId w:val="8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051F26">
        <w:rPr>
          <w:rFonts w:eastAsia="Times New Roman" w:cstheme="minorHAnsi"/>
          <w:szCs w:val="20"/>
        </w:rPr>
        <w:t>Rodzice dzieck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podlegająceg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>obowiązkow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szkolnemu obowiązan</w:t>
      </w:r>
      <w:r w:rsidR="00B44119">
        <w:rPr>
          <w:rFonts w:eastAsia="Times New Roman" w:cstheme="minorHAnsi"/>
          <w:szCs w:val="20"/>
        </w:rPr>
        <w:t>i są</w:t>
      </w:r>
      <w:r w:rsidR="00552BE8">
        <w:rPr>
          <w:rFonts w:eastAsia="Times New Roman" w:cstheme="minorHAnsi"/>
          <w:szCs w:val="20"/>
        </w:rPr>
        <w:t xml:space="preserve"> </w:t>
      </w:r>
      <w:r w:rsidRPr="00051F26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>dopełnieni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Pr="00051F26">
        <w:rPr>
          <w:rFonts w:eastAsia="Times New Roman" w:cstheme="minorHAnsi"/>
          <w:szCs w:val="20"/>
        </w:rPr>
        <w:t>czynnośc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związanych ze zgłoszeniem dzieck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>szkoły.</w:t>
      </w:r>
    </w:p>
    <w:p w14:paraId="40D7C56D" w14:textId="6A8B65B1" w:rsidR="00051F26" w:rsidRPr="00051F26" w:rsidRDefault="00051F26" w:rsidP="00051F26">
      <w:pPr>
        <w:numPr>
          <w:ilvl w:val="0"/>
          <w:numId w:val="8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051F26">
        <w:rPr>
          <w:rFonts w:eastAsia="Times New Roman" w:cstheme="minorHAnsi"/>
          <w:szCs w:val="20"/>
        </w:rPr>
        <w:t>Postępowanie rekrutacyjne dotyczy kandydató</w:t>
      </w:r>
      <w:r w:rsidR="00B44119">
        <w:rPr>
          <w:rFonts w:eastAsia="Times New Roman" w:cstheme="minorHAnsi"/>
          <w:szCs w:val="20"/>
        </w:rPr>
        <w:t>w </w:t>
      </w:r>
      <w:r w:rsidRPr="00051F26">
        <w:rPr>
          <w:rFonts w:eastAsia="Times New Roman" w:cstheme="minorHAnsi"/>
          <w:szCs w:val="20"/>
        </w:rPr>
        <w:t>mieszkających poz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obwodem szkoły, odbyw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się n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wolne miejsca, n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wniosek rodziców/opiekunó</w:t>
      </w:r>
      <w:r w:rsidR="00B44119">
        <w:rPr>
          <w:rFonts w:eastAsia="Times New Roman" w:cstheme="minorHAnsi"/>
          <w:szCs w:val="20"/>
        </w:rPr>
        <w:t>w </w:t>
      </w:r>
      <w:r w:rsidRPr="00051F26">
        <w:rPr>
          <w:rFonts w:eastAsia="Times New Roman" w:cstheme="minorHAnsi"/>
          <w:szCs w:val="20"/>
        </w:rPr>
        <w:t>prawnych kandydata.</w:t>
      </w:r>
    </w:p>
    <w:p w14:paraId="30BDBD37" w14:textId="44D2A8C5" w:rsidR="00051F26" w:rsidRPr="00051F26" w:rsidRDefault="00051F26" w:rsidP="00051F26">
      <w:pPr>
        <w:numPr>
          <w:ilvl w:val="0"/>
          <w:numId w:val="8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051F26">
        <w:rPr>
          <w:rFonts w:eastAsia="Times New Roman" w:cstheme="minorHAnsi"/>
          <w:szCs w:val="20"/>
        </w:rPr>
        <w:t>Kryteri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rekrutacyjne określ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Rad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Gminy Kondratowice.</w:t>
      </w:r>
    </w:p>
    <w:p w14:paraId="7A10BFEB" w14:textId="2A427B61" w:rsidR="00051F26" w:rsidRPr="00051F26" w:rsidRDefault="00051F26" w:rsidP="00051F26">
      <w:pPr>
        <w:numPr>
          <w:ilvl w:val="0"/>
          <w:numId w:val="8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051F26">
        <w:rPr>
          <w:rFonts w:eastAsia="Times New Roman" w:cstheme="minorHAnsi"/>
          <w:szCs w:val="20"/>
        </w:rPr>
        <w:t>Harmonogram rekrutacj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ustal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Wójt Gminy Kondratowice.</w:t>
      </w:r>
    </w:p>
    <w:p w14:paraId="6F9F8B83" w14:textId="03135768" w:rsidR="00051F26" w:rsidRPr="00051F26" w:rsidRDefault="00051F26" w:rsidP="00051F26">
      <w:pPr>
        <w:numPr>
          <w:ilvl w:val="0"/>
          <w:numId w:val="8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051F26">
        <w:rPr>
          <w:rFonts w:eastAsia="Times New Roman" w:cstheme="minorHAnsi"/>
          <w:szCs w:val="20"/>
        </w:rPr>
        <w:t>Zgłoszeni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dziec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>szkoły przyjmuje dyrektor szkoły. Postępowanie rekrutacyjne prowadz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komisj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rekrutacyjn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powołan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051F26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szkoły. Postępowanie uzupełniające prowadz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dyrektor szkoły.</w:t>
      </w:r>
    </w:p>
    <w:p w14:paraId="56B80538" w14:textId="0F3EC6E6" w:rsidR="00051F26" w:rsidRPr="00051F26" w:rsidRDefault="00051F26" w:rsidP="00051F26">
      <w:pPr>
        <w:numPr>
          <w:ilvl w:val="0"/>
          <w:numId w:val="8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051F26">
        <w:rPr>
          <w:rFonts w:eastAsia="Times New Roman" w:cstheme="minorHAnsi"/>
          <w:szCs w:val="20"/>
        </w:rPr>
        <w:t>Zasady odraczani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spełnieni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obowiązku szkolneg</w:t>
      </w:r>
      <w:r w:rsidR="00B44119">
        <w:rPr>
          <w:rFonts w:eastAsia="Times New Roman" w:cstheme="minorHAnsi"/>
          <w:szCs w:val="20"/>
        </w:rPr>
        <w:t>o i </w:t>
      </w:r>
      <w:r w:rsidRPr="00051F26">
        <w:rPr>
          <w:rFonts w:eastAsia="Times New Roman" w:cstheme="minorHAnsi"/>
          <w:szCs w:val="20"/>
        </w:rPr>
        <w:t>wcześniejszeg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>przyjęci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>szkoły regulują odrębne przepisy.</w:t>
      </w:r>
    </w:p>
    <w:p w14:paraId="6CAD0D15" w14:textId="040360D1" w:rsidR="00051F26" w:rsidRPr="00051F26" w:rsidRDefault="00051F26" w:rsidP="00051F26">
      <w:pPr>
        <w:numPr>
          <w:ilvl w:val="0"/>
          <w:numId w:val="8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051F26">
        <w:rPr>
          <w:rFonts w:eastAsia="Times New Roman" w:cstheme="minorHAnsi"/>
          <w:szCs w:val="20"/>
        </w:rPr>
        <w:t>Rekrutacj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051F26">
        <w:rPr>
          <w:rFonts w:eastAsia="Times New Roman" w:cstheme="minorHAnsi"/>
          <w:szCs w:val="20"/>
        </w:rPr>
        <w:t>niebędących obywatelam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polskim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odbyw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się n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warunkach dotyczących obywatel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polskich.</w:t>
      </w:r>
    </w:p>
    <w:p w14:paraId="7F003270" w14:textId="0865D56D" w:rsidR="00815E32" w:rsidRDefault="003D1BA4" w:rsidP="00815E3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90" w:name="_Toc239952436"/>
      <w:r w:rsidRPr="00CF7E50">
        <w:rPr>
          <w:rFonts w:eastAsia="Cambria"/>
          <w:sz w:val="24"/>
          <w:szCs w:val="24"/>
        </w:rPr>
        <w:t xml:space="preserve">§ 2. </w:t>
      </w:r>
      <w:bookmarkEnd w:id="89"/>
      <w:r w:rsidR="00037A03" w:rsidRPr="00037A03">
        <w:rPr>
          <w:rFonts w:eastAsia="Cambria"/>
          <w:sz w:val="24"/>
          <w:szCs w:val="24"/>
        </w:rPr>
        <w:t>Zasady przyjmowani</w:t>
      </w:r>
      <w:r w:rsidR="00B44119">
        <w:rPr>
          <w:rFonts w:eastAsia="Cambria"/>
          <w:sz w:val="24"/>
          <w:szCs w:val="24"/>
        </w:rPr>
        <w:t>a </w:t>
      </w:r>
      <w:r w:rsidR="00037A03" w:rsidRPr="00037A03">
        <w:rPr>
          <w:rFonts w:eastAsia="Cambria"/>
          <w:sz w:val="24"/>
          <w:szCs w:val="24"/>
        </w:rPr>
        <w:t>d</w:t>
      </w:r>
      <w:r w:rsidR="00B44119">
        <w:rPr>
          <w:rFonts w:eastAsia="Cambria"/>
          <w:sz w:val="24"/>
          <w:szCs w:val="24"/>
        </w:rPr>
        <w:t>o </w:t>
      </w:r>
      <w:r w:rsidR="00037A03" w:rsidRPr="00037A03">
        <w:rPr>
          <w:rFonts w:eastAsia="Cambria"/>
          <w:sz w:val="24"/>
          <w:szCs w:val="24"/>
        </w:rPr>
        <w:t>szkoły obcokrajowcó</w:t>
      </w:r>
      <w:r w:rsidR="00B44119">
        <w:rPr>
          <w:rFonts w:eastAsia="Cambria"/>
          <w:sz w:val="24"/>
          <w:szCs w:val="24"/>
        </w:rPr>
        <w:t>w i </w:t>
      </w:r>
      <w:r w:rsidR="00037A03" w:rsidRPr="00037A03">
        <w:rPr>
          <w:rFonts w:eastAsia="Cambria"/>
          <w:sz w:val="24"/>
          <w:szCs w:val="24"/>
        </w:rPr>
        <w:t>dziec</w:t>
      </w:r>
      <w:r w:rsidR="00B44119">
        <w:rPr>
          <w:rFonts w:eastAsia="Cambria"/>
          <w:sz w:val="24"/>
          <w:szCs w:val="24"/>
        </w:rPr>
        <w:t>i </w:t>
      </w:r>
      <w:r w:rsidR="00037A03" w:rsidRPr="00037A03">
        <w:rPr>
          <w:rFonts w:eastAsia="Cambria"/>
          <w:sz w:val="24"/>
          <w:szCs w:val="24"/>
        </w:rPr>
        <w:t>obywatel</w:t>
      </w:r>
      <w:r w:rsidR="00B44119">
        <w:rPr>
          <w:rFonts w:eastAsia="Cambria"/>
          <w:sz w:val="24"/>
          <w:szCs w:val="24"/>
        </w:rPr>
        <w:t>i </w:t>
      </w:r>
      <w:r w:rsidR="00037A03" w:rsidRPr="00037A03">
        <w:rPr>
          <w:rFonts w:eastAsia="Cambria"/>
          <w:sz w:val="24"/>
          <w:szCs w:val="24"/>
        </w:rPr>
        <w:t xml:space="preserve">polskich powracających </w:t>
      </w:r>
      <w:r w:rsidR="00B44119">
        <w:rPr>
          <w:rFonts w:eastAsia="Cambria"/>
          <w:sz w:val="24"/>
          <w:szCs w:val="24"/>
        </w:rPr>
        <w:t>z </w:t>
      </w:r>
      <w:r w:rsidR="00037A03" w:rsidRPr="00037A03">
        <w:rPr>
          <w:rFonts w:eastAsia="Cambria"/>
          <w:sz w:val="24"/>
          <w:szCs w:val="24"/>
        </w:rPr>
        <w:t>zagranicy</w:t>
      </w:r>
      <w:bookmarkEnd w:id="90"/>
    </w:p>
    <w:p w14:paraId="1E844B08" w14:textId="74F15AD2" w:rsidR="00051F26" w:rsidRPr="00051F26" w:rsidRDefault="00051F26" w:rsidP="00051F26">
      <w:pPr>
        <w:numPr>
          <w:ilvl w:val="0"/>
          <w:numId w:val="125"/>
        </w:numPr>
        <w:tabs>
          <w:tab w:val="left" w:pos="717"/>
        </w:tabs>
        <w:spacing w:after="0" w:line="240" w:lineRule="auto"/>
        <w:ind w:left="851" w:right="9" w:hanging="567"/>
        <w:rPr>
          <w:rFonts w:eastAsia="Times New Roman" w:cstheme="minorHAnsi"/>
          <w:szCs w:val="20"/>
        </w:rPr>
      </w:pPr>
      <w:r w:rsidRPr="00051F26">
        <w:rPr>
          <w:rFonts w:eastAsia="Times New Roman" w:cstheme="minorHAnsi"/>
          <w:szCs w:val="20"/>
        </w:rPr>
        <w:t>Przyjmowanie d</w:t>
      </w:r>
      <w:r w:rsidR="00B44119">
        <w:rPr>
          <w:rFonts w:eastAsia="Times New Roman" w:cstheme="minorHAnsi"/>
          <w:szCs w:val="20"/>
        </w:rPr>
        <w:t>o </w:t>
      </w:r>
      <w:r w:rsidRPr="00051F26">
        <w:rPr>
          <w:rFonts w:eastAsia="Times New Roman" w:cstheme="minorHAnsi"/>
          <w:szCs w:val="20"/>
        </w:rPr>
        <w:t>szkoły obcokrajowcó</w:t>
      </w:r>
      <w:r w:rsidR="00B44119">
        <w:rPr>
          <w:rFonts w:eastAsia="Times New Roman" w:cstheme="minorHAnsi"/>
          <w:szCs w:val="20"/>
        </w:rPr>
        <w:t>w i </w:t>
      </w:r>
      <w:r w:rsidRPr="00051F26">
        <w:rPr>
          <w:rFonts w:eastAsia="Times New Roman" w:cstheme="minorHAnsi"/>
          <w:szCs w:val="20"/>
        </w:rPr>
        <w:t>dziec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obywatel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 xml:space="preserve">polskich powracających </w:t>
      </w:r>
      <w:r w:rsidR="00B44119">
        <w:rPr>
          <w:rFonts w:eastAsia="Times New Roman" w:cstheme="minorHAnsi"/>
          <w:szCs w:val="20"/>
        </w:rPr>
        <w:t>z </w:t>
      </w:r>
      <w:r w:rsidRPr="00051F26">
        <w:rPr>
          <w:rFonts w:eastAsia="Times New Roman" w:cstheme="minorHAnsi"/>
          <w:szCs w:val="20"/>
        </w:rPr>
        <w:t>zagranicy odbyw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się n</w:t>
      </w:r>
      <w:r w:rsidR="00B44119">
        <w:rPr>
          <w:rFonts w:eastAsia="Times New Roman" w:cstheme="minorHAnsi"/>
          <w:szCs w:val="20"/>
        </w:rPr>
        <w:t>a </w:t>
      </w:r>
      <w:r w:rsidRPr="00051F26">
        <w:rPr>
          <w:rFonts w:eastAsia="Times New Roman" w:cstheme="minorHAnsi"/>
          <w:szCs w:val="20"/>
        </w:rPr>
        <w:t>zasadach określonych odrębnym</w:t>
      </w:r>
      <w:r w:rsidR="00B44119">
        <w:rPr>
          <w:rFonts w:eastAsia="Times New Roman" w:cstheme="minorHAnsi"/>
          <w:szCs w:val="20"/>
        </w:rPr>
        <w:t>i </w:t>
      </w:r>
      <w:r w:rsidRPr="00051F26">
        <w:rPr>
          <w:rFonts w:eastAsia="Times New Roman" w:cstheme="minorHAnsi"/>
          <w:szCs w:val="20"/>
        </w:rPr>
        <w:t>przepisami.</w:t>
      </w:r>
    </w:p>
    <w:p w14:paraId="08A2152E" w14:textId="684EF07B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91" w:name="_Toc117534192"/>
      <w:bookmarkStart w:id="92" w:name="_Toc239952437"/>
      <w:bookmarkStart w:id="93" w:name="_Hlk209546266"/>
      <w:r w:rsidRPr="00CF7E50">
        <w:rPr>
          <w:rFonts w:eastAsia="Cambria"/>
          <w:sz w:val="24"/>
          <w:szCs w:val="24"/>
        </w:rPr>
        <w:t>§ 3. Obowiązk</w:t>
      </w:r>
      <w:r w:rsidR="00B44119">
        <w:rPr>
          <w:rFonts w:eastAsia="Cambria"/>
          <w:sz w:val="24"/>
          <w:szCs w:val="24"/>
        </w:rPr>
        <w:t>i </w:t>
      </w:r>
      <w:r w:rsidRPr="00CF7E50">
        <w:rPr>
          <w:rFonts w:eastAsia="Cambria"/>
          <w:sz w:val="24"/>
          <w:szCs w:val="24"/>
        </w:rPr>
        <w:t>rodziców</w:t>
      </w:r>
      <w:bookmarkEnd w:id="91"/>
      <w:bookmarkEnd w:id="92"/>
    </w:p>
    <w:bookmarkEnd w:id="93"/>
    <w:p w14:paraId="4D1332F8" w14:textId="3B0335C8" w:rsidR="00FC0B9D" w:rsidRPr="00CF7E50" w:rsidRDefault="003D1BA4" w:rsidP="00051F26">
      <w:pPr>
        <w:numPr>
          <w:ilvl w:val="0"/>
          <w:numId w:val="12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Rodzice dzieck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podlegająceg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obowiązkow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szkolnemu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obowiązan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do:</w:t>
      </w:r>
    </w:p>
    <w:p w14:paraId="749722D7" w14:textId="0FF6498D" w:rsidR="00FC0B9D" w:rsidRPr="00CF7E50" w:rsidRDefault="00815E32">
      <w:pPr>
        <w:numPr>
          <w:ilvl w:val="0"/>
          <w:numId w:val="33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lastRenderedPageBreak/>
        <w:t>D</w:t>
      </w:r>
      <w:r w:rsidR="003D1BA4" w:rsidRPr="00CF7E50">
        <w:rPr>
          <w:rFonts w:eastAsia="Times New Roman" w:cstheme="minorHAnsi"/>
          <w:szCs w:val="20"/>
        </w:rPr>
        <w:t>opełnieni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czynnośc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związanych ze zgłoszeniem dzieck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szkoły</w:t>
      </w:r>
      <w:r>
        <w:rPr>
          <w:rFonts w:eastAsia="Times New Roman" w:cstheme="minorHAnsi"/>
          <w:szCs w:val="20"/>
        </w:rPr>
        <w:t>,</w:t>
      </w:r>
    </w:p>
    <w:p w14:paraId="65208EA2" w14:textId="4E2E2535" w:rsidR="00FC0B9D" w:rsidRPr="00CF7E50" w:rsidRDefault="003D1BA4">
      <w:pPr>
        <w:numPr>
          <w:ilvl w:val="0"/>
          <w:numId w:val="33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zapewnieni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regularneg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uczęszczani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dzieck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szkolne,</w:t>
      </w:r>
    </w:p>
    <w:p w14:paraId="2D0CD8DC" w14:textId="1976D1EC" w:rsidR="00FC0B9D" w:rsidRPr="00CF7E50" w:rsidRDefault="003D1BA4">
      <w:pPr>
        <w:numPr>
          <w:ilvl w:val="0"/>
          <w:numId w:val="33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zapewnieni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dziecku warunkó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umożliwiających przygotowywanie się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zajęć,</w:t>
      </w:r>
    </w:p>
    <w:p w14:paraId="60E83B00" w14:textId="30CD7CDE" w:rsidR="00FC0B9D" w:rsidRPr="00CF7E50" w:rsidRDefault="003D1BA4">
      <w:pPr>
        <w:numPr>
          <w:ilvl w:val="0"/>
          <w:numId w:val="33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informowania,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terminie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30 wrześni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każdeg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roku 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szkoły obwodowej ucznia,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obowiązku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granicą lub przy przedstawicielstwie dyplomatycznym inneg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państw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Polsce.</w:t>
      </w:r>
    </w:p>
    <w:p w14:paraId="482C48FD" w14:textId="024BAAFF" w:rsidR="00FC0B9D" w:rsidRDefault="003D1BA4" w:rsidP="00051F26">
      <w:pPr>
        <w:numPr>
          <w:ilvl w:val="0"/>
          <w:numId w:val="12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Rodzice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szkoły winn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systematycznie logować się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dziennik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elektroniczneg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>celu śledzeni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postępó</w:t>
      </w:r>
      <w:r w:rsidR="00B44119">
        <w:rPr>
          <w:rFonts w:eastAsia="Times New Roman" w:cstheme="minorHAnsi"/>
          <w:szCs w:val="20"/>
        </w:rPr>
        <w:t>w w </w:t>
      </w:r>
      <w:r w:rsidRPr="00CF7E50">
        <w:rPr>
          <w:rFonts w:eastAsia="Times New Roman" w:cstheme="minorHAnsi"/>
          <w:szCs w:val="20"/>
        </w:rPr>
        <w:t xml:space="preserve">nauce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zachowaniu dzieck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odczytywani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wiadomośc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dotyczących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dziecka.</w:t>
      </w:r>
    </w:p>
    <w:p w14:paraId="3A6A8D13" w14:textId="420186D7" w:rsidR="00331DA0" w:rsidRPr="00877EC8" w:rsidRDefault="00331DA0" w:rsidP="00877EC8">
      <w:pPr>
        <w:numPr>
          <w:ilvl w:val="0"/>
          <w:numId w:val="12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331DA0">
        <w:rPr>
          <w:rFonts w:eastAsia="Times New Roman" w:cstheme="minorHAnsi"/>
          <w:szCs w:val="20"/>
        </w:rPr>
        <w:t>Dostarczać be</w:t>
      </w:r>
      <w:r w:rsidR="00B44119">
        <w:rPr>
          <w:rFonts w:eastAsia="Times New Roman" w:cstheme="minorHAnsi"/>
          <w:szCs w:val="20"/>
        </w:rPr>
        <w:t>z </w:t>
      </w:r>
      <w:r w:rsidRPr="00331DA0">
        <w:rPr>
          <w:rFonts w:eastAsia="Times New Roman" w:cstheme="minorHAnsi"/>
          <w:szCs w:val="20"/>
        </w:rPr>
        <w:t>zbędnej zwłok</w:t>
      </w:r>
      <w:r w:rsidR="00B44119">
        <w:rPr>
          <w:rFonts w:eastAsia="Times New Roman" w:cstheme="minorHAnsi"/>
          <w:szCs w:val="20"/>
        </w:rPr>
        <w:t>i </w:t>
      </w:r>
      <w:r w:rsidRPr="00331DA0">
        <w:rPr>
          <w:rFonts w:eastAsia="Times New Roman" w:cstheme="minorHAnsi"/>
          <w:szCs w:val="20"/>
        </w:rPr>
        <w:t xml:space="preserve">prośby </w:t>
      </w:r>
      <w:r w:rsidR="00B44119">
        <w:rPr>
          <w:rFonts w:eastAsia="Times New Roman" w:cstheme="minorHAnsi"/>
          <w:szCs w:val="20"/>
        </w:rPr>
        <w:t>o </w:t>
      </w:r>
      <w:r w:rsidRPr="00331DA0">
        <w:rPr>
          <w:rFonts w:eastAsia="Times New Roman" w:cstheme="minorHAnsi"/>
          <w:szCs w:val="20"/>
        </w:rPr>
        <w:t>usprawiedliwienie nieobecnośc</w:t>
      </w:r>
      <w:r w:rsidR="00B44119">
        <w:rPr>
          <w:rFonts w:eastAsia="Times New Roman" w:cstheme="minorHAnsi"/>
          <w:szCs w:val="20"/>
        </w:rPr>
        <w:t>i </w:t>
      </w:r>
      <w:r w:rsidRPr="00331DA0">
        <w:rPr>
          <w:rFonts w:eastAsia="Times New Roman" w:cstheme="minorHAnsi"/>
          <w:szCs w:val="20"/>
        </w:rPr>
        <w:t xml:space="preserve">ucznia. Prośby </w:t>
      </w:r>
      <w:r w:rsidR="00B44119">
        <w:rPr>
          <w:rFonts w:eastAsia="Times New Roman" w:cstheme="minorHAnsi"/>
          <w:szCs w:val="20"/>
        </w:rPr>
        <w:t>o </w:t>
      </w:r>
      <w:r w:rsidRPr="00331DA0">
        <w:rPr>
          <w:rFonts w:eastAsia="Times New Roman" w:cstheme="minorHAnsi"/>
          <w:szCs w:val="20"/>
        </w:rPr>
        <w:t>usprawiedliwieni</w:t>
      </w:r>
      <w:r w:rsidR="00B44119">
        <w:rPr>
          <w:rFonts w:eastAsia="Times New Roman" w:cstheme="minorHAnsi"/>
          <w:szCs w:val="20"/>
        </w:rPr>
        <w:t>a </w:t>
      </w:r>
      <w:r w:rsidRPr="00331DA0">
        <w:rPr>
          <w:rFonts w:eastAsia="Times New Roman" w:cstheme="minorHAnsi"/>
          <w:szCs w:val="20"/>
        </w:rPr>
        <w:t>(</w:t>
      </w:r>
      <w:r w:rsidR="00B44119">
        <w:rPr>
          <w:rFonts w:eastAsia="Times New Roman" w:cstheme="minorHAnsi"/>
          <w:szCs w:val="20"/>
        </w:rPr>
        <w:t>z </w:t>
      </w:r>
      <w:r w:rsidRPr="00331DA0">
        <w:rPr>
          <w:rFonts w:eastAsia="Times New Roman" w:cstheme="minorHAnsi"/>
          <w:szCs w:val="20"/>
        </w:rPr>
        <w:t xml:space="preserve">podaniem powodu) powinny być dostarczone </w:t>
      </w:r>
      <w:r w:rsidR="00B44119">
        <w:rPr>
          <w:rFonts w:eastAsia="Times New Roman" w:cstheme="minorHAnsi"/>
          <w:szCs w:val="20"/>
        </w:rPr>
        <w:t>w </w:t>
      </w:r>
      <w:r w:rsidRPr="00331DA0">
        <w:rPr>
          <w:rFonts w:eastAsia="Times New Roman" w:cstheme="minorHAnsi"/>
          <w:szCs w:val="20"/>
        </w:rPr>
        <w:t>ciągu trzech dn</w:t>
      </w:r>
      <w:r w:rsidR="00B44119">
        <w:rPr>
          <w:rFonts w:eastAsia="Times New Roman" w:cstheme="minorHAnsi"/>
          <w:szCs w:val="20"/>
        </w:rPr>
        <w:t>i</w:t>
      </w:r>
      <w:r w:rsidR="00552BE8">
        <w:rPr>
          <w:rFonts w:eastAsia="Times New Roman" w:cstheme="minorHAnsi"/>
          <w:szCs w:val="20"/>
        </w:rPr>
        <w:t xml:space="preserve"> </w:t>
      </w:r>
      <w:r w:rsidRPr="00331DA0">
        <w:rPr>
          <w:rFonts w:eastAsia="Times New Roman" w:cstheme="minorHAnsi"/>
          <w:szCs w:val="20"/>
        </w:rPr>
        <w:t>roboczych (dn</w:t>
      </w:r>
      <w:r w:rsidR="00B44119">
        <w:rPr>
          <w:rFonts w:eastAsia="Times New Roman" w:cstheme="minorHAnsi"/>
          <w:szCs w:val="20"/>
        </w:rPr>
        <w:t>i </w:t>
      </w:r>
      <w:r w:rsidRPr="00331DA0">
        <w:rPr>
          <w:rFonts w:eastAsia="Times New Roman" w:cstheme="minorHAnsi"/>
          <w:szCs w:val="20"/>
        </w:rPr>
        <w:t>nauki) od ostatnieg</w:t>
      </w:r>
      <w:r w:rsidR="00B44119">
        <w:rPr>
          <w:rFonts w:eastAsia="Times New Roman" w:cstheme="minorHAnsi"/>
          <w:szCs w:val="20"/>
        </w:rPr>
        <w:t>o </w:t>
      </w:r>
      <w:r w:rsidRPr="00331DA0">
        <w:rPr>
          <w:rFonts w:eastAsia="Times New Roman" w:cstheme="minorHAnsi"/>
          <w:szCs w:val="20"/>
        </w:rPr>
        <w:t>dni</w:t>
      </w:r>
      <w:r w:rsidR="00B44119">
        <w:rPr>
          <w:rFonts w:eastAsia="Times New Roman" w:cstheme="minorHAnsi"/>
          <w:szCs w:val="20"/>
        </w:rPr>
        <w:t>a </w:t>
      </w:r>
      <w:r w:rsidRPr="00331DA0">
        <w:rPr>
          <w:rFonts w:eastAsia="Times New Roman" w:cstheme="minorHAnsi"/>
          <w:szCs w:val="20"/>
        </w:rPr>
        <w:t>nieobecnośc</w:t>
      </w:r>
      <w:r w:rsidR="00B44119">
        <w:rPr>
          <w:rFonts w:eastAsia="Times New Roman" w:cstheme="minorHAnsi"/>
          <w:szCs w:val="20"/>
        </w:rPr>
        <w:t>i w </w:t>
      </w:r>
      <w:r w:rsidRPr="00331DA0">
        <w:rPr>
          <w:rFonts w:eastAsia="Times New Roman" w:cstheme="minorHAnsi"/>
          <w:szCs w:val="20"/>
        </w:rPr>
        <w:t>formie pisemnej, z</w:t>
      </w:r>
      <w:r w:rsidR="00B44119">
        <w:rPr>
          <w:rFonts w:eastAsia="Times New Roman" w:cstheme="minorHAnsi"/>
          <w:szCs w:val="20"/>
        </w:rPr>
        <w:t>a </w:t>
      </w:r>
      <w:r w:rsidRPr="00331DA0">
        <w:rPr>
          <w:rFonts w:eastAsia="Times New Roman" w:cstheme="minorHAnsi"/>
          <w:szCs w:val="20"/>
        </w:rPr>
        <w:t>pośrednictwem dziennik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Pr="00331DA0">
        <w:rPr>
          <w:rFonts w:eastAsia="Times New Roman" w:cstheme="minorHAnsi"/>
          <w:szCs w:val="20"/>
        </w:rPr>
        <w:t xml:space="preserve">elektronicznego. Rodzice mogą również przekazać prośby </w:t>
      </w:r>
      <w:r w:rsidR="00B44119">
        <w:rPr>
          <w:rFonts w:eastAsia="Times New Roman" w:cstheme="minorHAnsi"/>
          <w:szCs w:val="20"/>
        </w:rPr>
        <w:t>o </w:t>
      </w:r>
      <w:r w:rsidRPr="00331DA0">
        <w:rPr>
          <w:rFonts w:eastAsia="Times New Roman" w:cstheme="minorHAnsi"/>
          <w:szCs w:val="20"/>
        </w:rPr>
        <w:t xml:space="preserve">usprawiedliwienie </w:t>
      </w:r>
      <w:r w:rsidR="00B44119">
        <w:rPr>
          <w:rFonts w:eastAsia="Times New Roman" w:cstheme="minorHAnsi"/>
          <w:szCs w:val="20"/>
        </w:rPr>
        <w:t>w </w:t>
      </w:r>
      <w:r w:rsidRPr="00331DA0">
        <w:rPr>
          <w:rFonts w:eastAsia="Times New Roman" w:cstheme="minorHAnsi"/>
          <w:szCs w:val="20"/>
        </w:rPr>
        <w:t xml:space="preserve">kontakcie bezpośrednim (ustnie), </w:t>
      </w:r>
      <w:r w:rsidR="00B44119">
        <w:rPr>
          <w:rFonts w:eastAsia="Times New Roman" w:cstheme="minorHAnsi"/>
          <w:szCs w:val="20"/>
        </w:rPr>
        <w:t>w </w:t>
      </w:r>
      <w:r w:rsidRPr="00331DA0">
        <w:rPr>
          <w:rFonts w:eastAsia="Times New Roman" w:cstheme="minorHAnsi"/>
          <w:szCs w:val="20"/>
        </w:rPr>
        <w:t>wyjątkowych sytuacjach rodzic może zrobić t</w:t>
      </w:r>
      <w:r w:rsidR="00B44119">
        <w:rPr>
          <w:rFonts w:eastAsia="Times New Roman" w:cstheme="minorHAnsi"/>
          <w:szCs w:val="20"/>
        </w:rPr>
        <w:t>o </w:t>
      </w:r>
      <w:r w:rsidRPr="00331DA0">
        <w:rPr>
          <w:rFonts w:eastAsia="Times New Roman" w:cstheme="minorHAnsi"/>
          <w:szCs w:val="20"/>
        </w:rPr>
        <w:t>telefonicznie. Decyzj</w:t>
      </w:r>
      <w:r w:rsidR="00B44119">
        <w:rPr>
          <w:rFonts w:eastAsia="Times New Roman" w:cstheme="minorHAnsi"/>
          <w:szCs w:val="20"/>
        </w:rPr>
        <w:t>a o </w:t>
      </w:r>
      <w:r w:rsidRPr="00331DA0">
        <w:rPr>
          <w:rFonts w:eastAsia="Times New Roman" w:cstheme="minorHAnsi"/>
          <w:szCs w:val="20"/>
        </w:rPr>
        <w:t>ewentualnym usprawiedliwieniu nieobecnośc</w:t>
      </w:r>
      <w:r w:rsidR="00B44119">
        <w:rPr>
          <w:rFonts w:eastAsia="Times New Roman" w:cstheme="minorHAnsi"/>
          <w:szCs w:val="20"/>
        </w:rPr>
        <w:t>i </w:t>
      </w:r>
      <w:r w:rsidRPr="00331DA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331DA0">
        <w:rPr>
          <w:rFonts w:eastAsia="Times New Roman" w:cstheme="minorHAnsi"/>
          <w:szCs w:val="20"/>
        </w:rPr>
        <w:t>podstawie uzasadnionej prośby rodzic</w:t>
      </w:r>
      <w:r w:rsidR="00B44119">
        <w:rPr>
          <w:rFonts w:eastAsia="Times New Roman" w:cstheme="minorHAnsi"/>
          <w:szCs w:val="20"/>
        </w:rPr>
        <w:t>a </w:t>
      </w:r>
      <w:r w:rsidRPr="00331DA0">
        <w:rPr>
          <w:rFonts w:eastAsia="Times New Roman" w:cstheme="minorHAnsi"/>
          <w:szCs w:val="20"/>
        </w:rPr>
        <w:t>należy d</w:t>
      </w:r>
      <w:r w:rsidR="00B44119">
        <w:rPr>
          <w:rFonts w:eastAsia="Times New Roman" w:cstheme="minorHAnsi"/>
          <w:szCs w:val="20"/>
        </w:rPr>
        <w:t>o </w:t>
      </w:r>
      <w:r w:rsidRPr="00331DA0">
        <w:rPr>
          <w:rFonts w:eastAsia="Times New Roman" w:cstheme="minorHAnsi"/>
          <w:szCs w:val="20"/>
        </w:rPr>
        <w:t>wychowawcy.</w:t>
      </w:r>
    </w:p>
    <w:p w14:paraId="1A564C77" w14:textId="2D61A181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94" w:name="_Toc117534193"/>
      <w:bookmarkStart w:id="95" w:name="_Toc239952438"/>
      <w:r w:rsidRPr="00CF7E50">
        <w:rPr>
          <w:rFonts w:eastAsia="Cambria"/>
          <w:sz w:val="24"/>
          <w:szCs w:val="24"/>
        </w:rPr>
        <w:t>§ 4. Realizacj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obowiązku szkolneg</w:t>
      </w:r>
      <w:r w:rsidR="00B44119">
        <w:rPr>
          <w:rFonts w:eastAsia="Cambria"/>
          <w:sz w:val="24"/>
          <w:szCs w:val="24"/>
        </w:rPr>
        <w:t>o </w:t>
      </w:r>
      <w:r w:rsidRPr="00CF7E50">
        <w:rPr>
          <w:rFonts w:eastAsia="Cambria"/>
          <w:sz w:val="24"/>
          <w:szCs w:val="24"/>
        </w:rPr>
        <w:t>prze</w:t>
      </w:r>
      <w:r w:rsidR="00B44119">
        <w:rPr>
          <w:rFonts w:eastAsia="Cambria"/>
          <w:sz w:val="24"/>
          <w:szCs w:val="24"/>
        </w:rPr>
        <w:t>z </w:t>
      </w:r>
      <w:r w:rsidRPr="00CF7E50">
        <w:rPr>
          <w:rFonts w:eastAsia="Cambria"/>
          <w:sz w:val="24"/>
          <w:szCs w:val="24"/>
        </w:rPr>
        <w:t>uczniów</w:t>
      </w:r>
      <w:bookmarkEnd w:id="94"/>
      <w:bookmarkEnd w:id="95"/>
    </w:p>
    <w:p w14:paraId="7BC04034" w14:textId="4F9EC7E3" w:rsidR="00FC0B9D" w:rsidRPr="00CF7E50" w:rsidRDefault="003D1BA4" w:rsidP="00275BDC">
      <w:pPr>
        <w:numPr>
          <w:ilvl w:val="0"/>
          <w:numId w:val="8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niespełnienie obowiązku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lub obowiązku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należy rozumieć nieusprawiedliwioną nieobecność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okresie jedneg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miesiąc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co </w:t>
      </w:r>
      <w:r w:rsidRPr="00CF7E50">
        <w:rPr>
          <w:rFonts w:eastAsia="Times New Roman" w:cstheme="minorHAnsi"/>
          <w:szCs w:val="20"/>
        </w:rPr>
        <w:t>najmniej</w:t>
      </w:r>
      <w:r w:rsidR="003A0372">
        <w:rPr>
          <w:rFonts w:eastAsia="Times New Roman" w:cstheme="minorHAnsi"/>
          <w:szCs w:val="20"/>
        </w:rPr>
        <w:t xml:space="preserve"> </w:t>
      </w:r>
      <w:r w:rsidR="00552BE8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 xml:space="preserve">50% obowiązkowych zajęć edukacyjnych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podstawowej.</w:t>
      </w:r>
    </w:p>
    <w:p w14:paraId="196BF5F7" w14:textId="19672AE1" w:rsidR="00FC0B9D" w:rsidRPr="00CF7E50" w:rsidRDefault="003D1BA4" w:rsidP="00275BDC">
      <w:pPr>
        <w:numPr>
          <w:ilvl w:val="0"/>
          <w:numId w:val="8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Niespełnianie obowiązku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lub obowiązku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podleg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egzekucj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trybie przepisó</w:t>
      </w:r>
      <w:r w:rsidR="00B44119">
        <w:rPr>
          <w:rFonts w:eastAsia="Times New Roman" w:cstheme="minorHAnsi"/>
          <w:szCs w:val="20"/>
        </w:rPr>
        <w:t>w o </w:t>
      </w:r>
      <w:r w:rsidRPr="00CF7E50">
        <w:rPr>
          <w:rFonts w:eastAsia="Times New Roman" w:cstheme="minorHAnsi"/>
          <w:szCs w:val="20"/>
        </w:rPr>
        <w:t xml:space="preserve">postępowaniu egzekucyjnym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administracji.</w:t>
      </w:r>
    </w:p>
    <w:p w14:paraId="5DC7CDEF" w14:textId="2FD69771" w:rsidR="00FC0B9D" w:rsidRPr="00CF7E50" w:rsidRDefault="00B44119" w:rsidP="00275BDC">
      <w:pPr>
        <w:numPr>
          <w:ilvl w:val="0"/>
          <w:numId w:val="8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Szkole Podstawowej </w:t>
      </w:r>
      <w:r w:rsidR="0027267C" w:rsidRPr="00CF7E50">
        <w:rPr>
          <w:rFonts w:eastAsia="Times New Roman" w:cstheme="minorHAnsi"/>
          <w:szCs w:val="20"/>
        </w:rPr>
        <w:t>im.</w:t>
      </w:r>
      <w:r w:rsidR="00CF7E50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Bohateró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Armi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Krajowej 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Prusach przyjmuje się, że uczeń jest zagrożony brakiem realizacj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obowiązku szkolneg</w:t>
      </w:r>
      <w:r>
        <w:rPr>
          <w:rFonts w:eastAsia="Times New Roman" w:cstheme="minorHAnsi"/>
          <w:szCs w:val="20"/>
        </w:rPr>
        <w:t>o w </w:t>
      </w:r>
      <w:r w:rsidR="003D1BA4" w:rsidRPr="00CF7E50">
        <w:rPr>
          <w:rFonts w:eastAsia="Times New Roman" w:cstheme="minorHAnsi"/>
          <w:szCs w:val="20"/>
        </w:rPr>
        <w:t>przypadku:</w:t>
      </w:r>
    </w:p>
    <w:p w14:paraId="5534356C" w14:textId="7B226E85" w:rsidR="00FC0B9D" w:rsidRPr="00CF7E50" w:rsidRDefault="00815E32">
      <w:pPr>
        <w:numPr>
          <w:ilvl w:val="0"/>
          <w:numId w:val="34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C</w:t>
      </w:r>
      <w:r w:rsidR="003D1BA4" w:rsidRPr="00CF7E50">
        <w:rPr>
          <w:rFonts w:eastAsia="Times New Roman" w:cstheme="minorHAnsi"/>
          <w:szCs w:val="20"/>
        </w:rPr>
        <w:t>iągłej nieobecnośc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w </w:t>
      </w:r>
      <w:r w:rsidR="003D1BA4" w:rsidRPr="00CF7E50">
        <w:rPr>
          <w:rFonts w:eastAsia="Times New Roman" w:cstheme="minorHAnsi"/>
          <w:szCs w:val="20"/>
        </w:rPr>
        <w:t>szkole dłużej niż 1 tydzień, be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usprawiedliwieni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od lekarz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lub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rodzica,</w:t>
      </w:r>
    </w:p>
    <w:p w14:paraId="4EF243C7" w14:textId="0208845E" w:rsidR="00FC0B9D" w:rsidRPr="00CF7E50" w:rsidRDefault="003D1BA4">
      <w:pPr>
        <w:numPr>
          <w:ilvl w:val="0"/>
          <w:numId w:val="34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nieobecnośc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(nieusprawiedliwionej)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konkretnych zajęciach edukacyjnych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okresie kolejnych 3</w:t>
      </w:r>
      <w:r w:rsidR="00815E32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tygodni,</w:t>
      </w:r>
    </w:p>
    <w:p w14:paraId="3F1F1770" w14:textId="6542CC85" w:rsidR="00FC0B9D" w:rsidRPr="00CF7E50" w:rsidRDefault="003D1BA4">
      <w:pPr>
        <w:numPr>
          <w:ilvl w:val="0"/>
          <w:numId w:val="34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opuszczeni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(be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usprawiedliwienia) 20 godzin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skal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miesiąca.</w:t>
      </w:r>
    </w:p>
    <w:p w14:paraId="26D2FDFA" w14:textId="77777777" w:rsidR="00FC0B9D" w:rsidRPr="00CF7E50" w:rsidRDefault="00FC0B9D" w:rsidP="00552102">
      <w:pPr>
        <w:spacing w:after="0" w:line="240" w:lineRule="auto"/>
        <w:ind w:right="9"/>
        <w:rPr>
          <w:rFonts w:eastAsia="Times New Roman" w:cstheme="minorHAnsi"/>
          <w:szCs w:val="20"/>
        </w:rPr>
      </w:pPr>
    </w:p>
    <w:p w14:paraId="076634F1" w14:textId="544B40D2" w:rsidR="00FC0B9D" w:rsidRPr="00CF7E50" w:rsidRDefault="003D1BA4" w:rsidP="00552102">
      <w:pPr>
        <w:spacing w:after="0" w:line="240" w:lineRule="auto"/>
        <w:ind w:left="342" w:right="9" w:firstLine="374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Jeśl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spełniony jest, </w:t>
      </w:r>
      <w:r w:rsidR="00B44119">
        <w:rPr>
          <w:rFonts w:eastAsia="Times New Roman" w:cstheme="minorHAnsi"/>
          <w:szCs w:val="20"/>
        </w:rPr>
        <w:t>co </w:t>
      </w:r>
      <w:r w:rsidRPr="00CF7E50">
        <w:rPr>
          <w:rFonts w:eastAsia="Times New Roman" w:cstheme="minorHAnsi"/>
          <w:szCs w:val="20"/>
        </w:rPr>
        <w:t xml:space="preserve">najmniej jeden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trzech powyższych punktów</w:t>
      </w:r>
      <w:r w:rsidR="00815E32">
        <w:rPr>
          <w:rFonts w:eastAsia="Times New Roman" w:cstheme="minorHAnsi"/>
          <w:szCs w:val="20"/>
        </w:rPr>
        <w:t>,</w:t>
      </w:r>
      <w:r w:rsidRPr="00CF7E50">
        <w:rPr>
          <w:rFonts w:eastAsia="Times New Roman" w:cstheme="minorHAnsi"/>
          <w:szCs w:val="20"/>
        </w:rPr>
        <w:t xml:space="preserve"> 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kontaktuje się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rodzicam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przekazuje 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pośrednictwem dziennik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elektroniczneg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informację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zaistniałej sytuacj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pedagog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szkolnego. Jeżel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współprac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rodzicam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nie przynos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efektów,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nieobecność trw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nadal</w:t>
      </w:r>
      <w:r w:rsidR="00815E32">
        <w:rPr>
          <w:rFonts w:eastAsia="Times New Roman" w:cstheme="minorHAnsi"/>
          <w:szCs w:val="20"/>
        </w:rPr>
        <w:t>,</w:t>
      </w:r>
      <w:r w:rsidRPr="00CF7E50">
        <w:rPr>
          <w:rFonts w:eastAsia="Times New Roman" w:cstheme="minorHAnsi"/>
          <w:szCs w:val="20"/>
        </w:rPr>
        <w:t xml:space="preserve"> pedagog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imieniu 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wysył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pisemne wezwanie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systematyczneg</w:t>
      </w:r>
      <w:r w:rsidR="00B44119">
        <w:rPr>
          <w:rFonts w:eastAsia="Times New Roman" w:cstheme="minorHAnsi"/>
          <w:szCs w:val="20"/>
        </w:rPr>
        <w:t>o</w:t>
      </w:r>
      <w:r w:rsidR="00552BE8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posyłani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dzieck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szkoły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informacją, że niespełnianie obowiązku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lub obowiązku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jest zagrożone skierowaniem sprawy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drogę postępowani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egzekucyjnego.</w:t>
      </w:r>
    </w:p>
    <w:p w14:paraId="7709C236" w14:textId="489F2675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96" w:name="_Toc117534194"/>
      <w:bookmarkStart w:id="97" w:name="_Toc239952439"/>
      <w:bookmarkStart w:id="98" w:name="_Hlk155367884"/>
      <w:r w:rsidRPr="00CF7E50">
        <w:rPr>
          <w:rFonts w:eastAsia="Cambria"/>
          <w:sz w:val="28"/>
          <w:szCs w:val="28"/>
        </w:rPr>
        <w:t>Rozdział X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Praw</w:t>
      </w:r>
      <w:r w:rsidR="00B44119">
        <w:rPr>
          <w:rFonts w:eastAsia="Cambria"/>
          <w:sz w:val="28"/>
          <w:szCs w:val="28"/>
        </w:rPr>
        <w:t>a i </w:t>
      </w:r>
      <w:r w:rsidRPr="00CF7E50">
        <w:rPr>
          <w:rFonts w:eastAsia="Cambria"/>
          <w:sz w:val="28"/>
          <w:szCs w:val="28"/>
        </w:rPr>
        <w:t>obowiązk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ucznió</w:t>
      </w:r>
      <w:r w:rsidR="00B44119">
        <w:rPr>
          <w:rFonts w:eastAsia="Cambria"/>
          <w:sz w:val="28"/>
          <w:szCs w:val="28"/>
        </w:rPr>
        <w:t>w </w:t>
      </w:r>
      <w:r w:rsidRPr="00CF7E50">
        <w:rPr>
          <w:rFonts w:eastAsia="Cambria"/>
          <w:sz w:val="28"/>
          <w:szCs w:val="28"/>
        </w:rPr>
        <w:t>szkoły. Nagrody, wyróżnieni</w:t>
      </w:r>
      <w:r w:rsidR="00B44119">
        <w:rPr>
          <w:rFonts w:eastAsia="Cambria"/>
          <w:sz w:val="28"/>
          <w:szCs w:val="28"/>
        </w:rPr>
        <w:t>a i </w:t>
      </w:r>
      <w:r w:rsidRPr="00CF7E50">
        <w:rPr>
          <w:rFonts w:eastAsia="Cambria"/>
          <w:sz w:val="28"/>
          <w:szCs w:val="28"/>
        </w:rPr>
        <w:t>kary stosowane wobec uczniów</w:t>
      </w:r>
      <w:bookmarkEnd w:id="96"/>
      <w:bookmarkEnd w:id="97"/>
    </w:p>
    <w:p w14:paraId="4C6C8874" w14:textId="3F634FB1" w:rsidR="00FC0B9D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99" w:name="_Toc117534195"/>
      <w:bookmarkStart w:id="100" w:name="_Toc239952440"/>
      <w:bookmarkEnd w:id="98"/>
      <w:r w:rsidRPr="00CF7E50">
        <w:rPr>
          <w:rFonts w:eastAsia="Cambria"/>
          <w:sz w:val="24"/>
          <w:szCs w:val="24"/>
        </w:rPr>
        <w:t>§ 1. Uczeń m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praw</w:t>
      </w:r>
      <w:r w:rsidR="00B44119">
        <w:rPr>
          <w:rFonts w:eastAsia="Cambria"/>
          <w:sz w:val="24"/>
          <w:szCs w:val="24"/>
        </w:rPr>
        <w:t>o </w:t>
      </w:r>
      <w:r w:rsidR="00D072FD">
        <w:rPr>
          <w:rFonts w:eastAsia="Cambria"/>
          <w:sz w:val="24"/>
          <w:szCs w:val="24"/>
        </w:rPr>
        <w:t>do</w:t>
      </w:r>
      <w:r w:rsidRPr="00CF7E50">
        <w:rPr>
          <w:rFonts w:eastAsia="Cambria"/>
          <w:sz w:val="24"/>
          <w:szCs w:val="24"/>
        </w:rPr>
        <w:t>:</w:t>
      </w:r>
      <w:bookmarkEnd w:id="99"/>
      <w:bookmarkEnd w:id="100"/>
    </w:p>
    <w:p w14:paraId="056FCEB4" w14:textId="1C2A0832" w:rsidR="004E1383" w:rsidRPr="00BC1222" w:rsidRDefault="004E1383" w:rsidP="00BC1222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BC1222">
        <w:rPr>
          <w:rFonts w:eastAsia="Times New Roman" w:cstheme="minorHAnsi"/>
          <w:szCs w:val="20"/>
        </w:rPr>
        <w:t>otrzymywani</w:t>
      </w:r>
      <w:r w:rsidR="00B44119">
        <w:rPr>
          <w:rFonts w:eastAsia="Times New Roman" w:cstheme="minorHAnsi"/>
          <w:szCs w:val="20"/>
        </w:rPr>
        <w:t>a </w:t>
      </w:r>
      <w:r w:rsidRPr="00BC1222">
        <w:rPr>
          <w:rFonts w:eastAsia="Times New Roman" w:cstheme="minorHAnsi"/>
          <w:szCs w:val="20"/>
        </w:rPr>
        <w:t>regularnej informacj</w:t>
      </w:r>
      <w:r w:rsidR="00B44119">
        <w:rPr>
          <w:rFonts w:eastAsia="Times New Roman" w:cstheme="minorHAnsi"/>
          <w:szCs w:val="20"/>
        </w:rPr>
        <w:t>i </w:t>
      </w:r>
      <w:r w:rsidRPr="00BC1222">
        <w:rPr>
          <w:rFonts w:eastAsia="Times New Roman" w:cstheme="minorHAnsi"/>
          <w:szCs w:val="20"/>
        </w:rPr>
        <w:t>zwrotnej dotyczącej swoich postępów,</w:t>
      </w:r>
    </w:p>
    <w:p w14:paraId="2D598052" w14:textId="0D1F8076" w:rsidR="004E1383" w:rsidRPr="00BC1222" w:rsidRDefault="004E1383" w:rsidP="00BC1222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BC1222">
        <w:rPr>
          <w:rFonts w:eastAsia="Times New Roman" w:cstheme="minorHAnsi"/>
          <w:szCs w:val="20"/>
        </w:rPr>
        <w:t>uczestniczeni</w:t>
      </w:r>
      <w:r w:rsidR="00B44119">
        <w:rPr>
          <w:rFonts w:eastAsia="Times New Roman" w:cstheme="minorHAnsi"/>
          <w:szCs w:val="20"/>
        </w:rPr>
        <w:t>a w </w:t>
      </w:r>
      <w:r w:rsidRPr="00BC1222">
        <w:rPr>
          <w:rFonts w:eastAsia="Times New Roman" w:cstheme="minorHAnsi"/>
          <w:szCs w:val="20"/>
        </w:rPr>
        <w:t>projektach edukacyjnych,</w:t>
      </w:r>
    </w:p>
    <w:p w14:paraId="5D9C94B7" w14:textId="27040726" w:rsidR="004E1383" w:rsidRDefault="004E1383" w:rsidP="004E1383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BC1222">
        <w:rPr>
          <w:rFonts w:eastAsia="Times New Roman" w:cstheme="minorHAnsi"/>
          <w:szCs w:val="20"/>
        </w:rPr>
        <w:t>współdecydowani</w:t>
      </w:r>
      <w:r w:rsidR="00B44119">
        <w:rPr>
          <w:rFonts w:eastAsia="Times New Roman" w:cstheme="minorHAnsi"/>
          <w:szCs w:val="20"/>
        </w:rPr>
        <w:t>a o </w:t>
      </w:r>
      <w:r w:rsidRPr="00BC1222">
        <w:rPr>
          <w:rFonts w:eastAsia="Times New Roman" w:cstheme="minorHAnsi"/>
          <w:szCs w:val="20"/>
        </w:rPr>
        <w:t>wybranych formach realizacj</w:t>
      </w:r>
      <w:r w:rsidR="00B44119">
        <w:rPr>
          <w:rFonts w:eastAsia="Times New Roman" w:cstheme="minorHAnsi"/>
          <w:szCs w:val="20"/>
        </w:rPr>
        <w:t>i </w:t>
      </w:r>
      <w:r w:rsidRPr="00BC1222">
        <w:rPr>
          <w:rFonts w:eastAsia="Times New Roman" w:cstheme="minorHAnsi"/>
          <w:szCs w:val="20"/>
        </w:rPr>
        <w:t>zadań edukacyjnych,</w:t>
      </w:r>
    </w:p>
    <w:p w14:paraId="71DDD85C" w14:textId="046B7A0B" w:rsidR="00877EC8" w:rsidRDefault="004E1383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BC1222">
        <w:rPr>
          <w:rFonts w:eastAsia="Times New Roman" w:cstheme="minorHAnsi"/>
          <w:szCs w:val="20"/>
        </w:rPr>
        <w:t>wsparci</w:t>
      </w:r>
      <w:r w:rsidR="00B44119">
        <w:rPr>
          <w:rFonts w:eastAsia="Times New Roman" w:cstheme="minorHAnsi"/>
          <w:szCs w:val="20"/>
        </w:rPr>
        <w:t>a w </w:t>
      </w:r>
      <w:r w:rsidRPr="00BC1222">
        <w:rPr>
          <w:rFonts w:eastAsia="Times New Roman" w:cstheme="minorHAnsi"/>
          <w:szCs w:val="20"/>
        </w:rPr>
        <w:t>planowaniu własneg</w:t>
      </w:r>
      <w:r w:rsidR="00B44119">
        <w:rPr>
          <w:rFonts w:eastAsia="Times New Roman" w:cstheme="minorHAnsi"/>
          <w:szCs w:val="20"/>
        </w:rPr>
        <w:t>o </w:t>
      </w:r>
      <w:r w:rsidRPr="00BC1222">
        <w:rPr>
          <w:rFonts w:eastAsia="Times New Roman" w:cstheme="minorHAnsi"/>
          <w:szCs w:val="20"/>
        </w:rPr>
        <w:t>rozwoju edukacyjnego</w:t>
      </w:r>
      <w:r w:rsidR="00877EC8">
        <w:rPr>
          <w:rFonts w:eastAsia="Times New Roman" w:cstheme="minorHAnsi"/>
          <w:szCs w:val="20"/>
        </w:rPr>
        <w:t>,</w:t>
      </w:r>
    </w:p>
    <w:p w14:paraId="7ABBA746" w14:textId="4628778D" w:rsidR="00FC0B9D" w:rsidRPr="00CF7E50" w:rsidRDefault="00877EC8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i</w:t>
      </w:r>
      <w:r w:rsidR="00BE67AA" w:rsidRPr="00CF7E50">
        <w:rPr>
          <w:rFonts w:eastAsia="Times New Roman" w:cstheme="minorHAnsi"/>
          <w:szCs w:val="20"/>
        </w:rPr>
        <w:t>nformacj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temat zakresu wymagań ora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metod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815E32">
        <w:rPr>
          <w:rFonts w:eastAsia="Times New Roman" w:cstheme="minorHAnsi"/>
          <w:szCs w:val="20"/>
        </w:rPr>
        <w:t>nauczania</w:t>
      </w:r>
      <w:r w:rsidR="00F007DF">
        <w:rPr>
          <w:rFonts w:eastAsia="Times New Roman" w:cstheme="minorHAnsi"/>
          <w:szCs w:val="20"/>
        </w:rPr>
        <w:t>,</w:t>
      </w:r>
    </w:p>
    <w:p w14:paraId="0C0D202B" w14:textId="301534D4" w:rsidR="00FC0B9D" w:rsidRPr="00CF7E50" w:rsidRDefault="00F007DF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p</w:t>
      </w:r>
      <w:r w:rsidR="00BE67AA" w:rsidRPr="00CF7E50">
        <w:rPr>
          <w:rFonts w:eastAsia="Times New Roman" w:cstheme="minorHAnsi"/>
          <w:szCs w:val="20"/>
        </w:rPr>
        <w:t>ełnej wiedzy n</w:t>
      </w:r>
      <w:r w:rsidR="00B44119">
        <w:rPr>
          <w:rFonts w:eastAsia="Times New Roman" w:cstheme="minorHAnsi"/>
          <w:szCs w:val="20"/>
        </w:rPr>
        <w:t>a </w:t>
      </w:r>
      <w:r w:rsidR="00BE67AA" w:rsidRPr="00CF7E50">
        <w:rPr>
          <w:rFonts w:eastAsia="Times New Roman" w:cstheme="minorHAnsi"/>
          <w:szCs w:val="20"/>
        </w:rPr>
        <w:t>temat kryterió</w:t>
      </w:r>
      <w:r w:rsidR="00B44119">
        <w:rPr>
          <w:rFonts w:eastAsia="Times New Roman" w:cstheme="minorHAnsi"/>
          <w:szCs w:val="20"/>
        </w:rPr>
        <w:t>w </w:t>
      </w:r>
      <w:r w:rsidR="00BE67AA" w:rsidRPr="00CF7E50">
        <w:rPr>
          <w:rFonts w:eastAsia="Times New Roman" w:cstheme="minorHAnsi"/>
          <w:szCs w:val="20"/>
        </w:rPr>
        <w:t xml:space="preserve">ocen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poszczególnych przedmiotó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kryterió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oceniani</w:t>
      </w:r>
      <w:r w:rsidR="00B44119">
        <w:rPr>
          <w:rFonts w:eastAsia="Times New Roman" w:cstheme="minorHAnsi"/>
          <w:szCs w:val="20"/>
        </w:rPr>
        <w:t>a </w:t>
      </w:r>
      <w:r w:rsidR="00815E32">
        <w:rPr>
          <w:rFonts w:eastAsia="Times New Roman" w:cstheme="minorHAnsi"/>
          <w:szCs w:val="20"/>
        </w:rPr>
        <w:t>zachowania</w:t>
      </w:r>
      <w:r>
        <w:rPr>
          <w:rFonts w:eastAsia="Times New Roman" w:cstheme="minorHAnsi"/>
          <w:szCs w:val="20"/>
        </w:rPr>
        <w:t>,</w:t>
      </w:r>
    </w:p>
    <w:p w14:paraId="6E97CF49" w14:textId="4929938C" w:rsidR="00FC0B9D" w:rsidRPr="00CF7E50" w:rsidRDefault="00BE67AA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poszanowani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godnośc</w:t>
      </w:r>
      <w:r w:rsidR="00B44119">
        <w:rPr>
          <w:rFonts w:eastAsia="Times New Roman" w:cstheme="minorHAnsi"/>
          <w:szCs w:val="20"/>
        </w:rPr>
        <w:t>i </w:t>
      </w:r>
      <w:r w:rsidR="00815E32">
        <w:rPr>
          <w:rFonts w:eastAsia="Times New Roman" w:cstheme="minorHAnsi"/>
          <w:szCs w:val="20"/>
        </w:rPr>
        <w:t>osobistej</w:t>
      </w:r>
      <w:r w:rsidR="00F007DF">
        <w:rPr>
          <w:rFonts w:eastAsia="Times New Roman" w:cstheme="minorHAnsi"/>
          <w:szCs w:val="20"/>
        </w:rPr>
        <w:t>,</w:t>
      </w:r>
    </w:p>
    <w:p w14:paraId="50F8102A" w14:textId="4CB04CB7" w:rsidR="00FC0B9D" w:rsidRPr="00CF7E50" w:rsidRDefault="00BE67AA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rozwijani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zainteresowań, zdolnośc</w:t>
      </w:r>
      <w:r w:rsidR="00B44119">
        <w:rPr>
          <w:rFonts w:eastAsia="Times New Roman" w:cstheme="minorHAnsi"/>
          <w:szCs w:val="20"/>
        </w:rPr>
        <w:t>i i </w:t>
      </w:r>
      <w:r w:rsidR="00815E32">
        <w:rPr>
          <w:rFonts w:eastAsia="Times New Roman" w:cstheme="minorHAnsi"/>
          <w:szCs w:val="20"/>
        </w:rPr>
        <w:t>talentów</w:t>
      </w:r>
      <w:r w:rsidR="00F007DF">
        <w:rPr>
          <w:rFonts w:eastAsia="Times New Roman" w:cstheme="minorHAnsi"/>
          <w:szCs w:val="20"/>
        </w:rPr>
        <w:t>,</w:t>
      </w:r>
    </w:p>
    <w:p w14:paraId="579103C8" w14:textId="2893E6A4" w:rsidR="00FC0B9D" w:rsidRPr="00CF7E50" w:rsidRDefault="00BE67AA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swobody wyrażani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myśl</w:t>
      </w:r>
      <w:r w:rsidR="00B44119">
        <w:rPr>
          <w:rFonts w:eastAsia="Times New Roman" w:cstheme="minorHAnsi"/>
          <w:szCs w:val="20"/>
        </w:rPr>
        <w:t>i i </w:t>
      </w:r>
      <w:r w:rsidR="003D1BA4" w:rsidRPr="00CF7E50">
        <w:rPr>
          <w:rFonts w:eastAsia="Times New Roman" w:cstheme="minorHAnsi"/>
          <w:szCs w:val="20"/>
        </w:rPr>
        <w:t xml:space="preserve">przekonań 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ile nie naruszają one dobr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osobisteg</w:t>
      </w:r>
      <w:r w:rsidR="00B44119">
        <w:rPr>
          <w:rFonts w:eastAsia="Times New Roman" w:cstheme="minorHAnsi"/>
          <w:szCs w:val="20"/>
        </w:rPr>
        <w:t>o </w:t>
      </w:r>
      <w:r w:rsidR="00815E32">
        <w:rPr>
          <w:rFonts w:eastAsia="Times New Roman" w:cstheme="minorHAnsi"/>
          <w:szCs w:val="20"/>
        </w:rPr>
        <w:t>osób trzecich</w:t>
      </w:r>
      <w:r w:rsidR="00F007DF">
        <w:rPr>
          <w:rFonts w:eastAsia="Times New Roman" w:cstheme="minorHAnsi"/>
          <w:szCs w:val="20"/>
        </w:rPr>
        <w:t>,</w:t>
      </w:r>
    </w:p>
    <w:p w14:paraId="714AF867" w14:textId="2CBA0A94" w:rsidR="00FC0B9D" w:rsidRPr="00CF7E50" w:rsidRDefault="00BE67AA" w:rsidP="00275BDC">
      <w:pPr>
        <w:numPr>
          <w:ilvl w:val="0"/>
          <w:numId w:val="88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życzliwego, podmiotoweg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traktowani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pr</w:t>
      </w:r>
      <w:r w:rsidR="00815E32">
        <w:rPr>
          <w:rFonts w:eastAsia="Times New Roman" w:cstheme="minorHAnsi"/>
          <w:szCs w:val="20"/>
        </w:rPr>
        <w:t>ocesie dydaktyczno-wychowawczym</w:t>
      </w:r>
      <w:r w:rsidR="00F007DF">
        <w:rPr>
          <w:rFonts w:eastAsia="Times New Roman" w:cstheme="minorHAnsi"/>
          <w:szCs w:val="20"/>
        </w:rPr>
        <w:t>,</w:t>
      </w:r>
    </w:p>
    <w:p w14:paraId="64288512" w14:textId="7CFAA6E0" w:rsidR="00FC0B9D" w:rsidRPr="00CF7E50" w:rsidRDefault="00BE67AA" w:rsidP="00275BDC">
      <w:pPr>
        <w:numPr>
          <w:ilvl w:val="0"/>
          <w:numId w:val="88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 xml:space="preserve"> nietykalnośc</w:t>
      </w:r>
      <w:r w:rsidR="00B44119">
        <w:rPr>
          <w:rFonts w:eastAsia="Times New Roman" w:cstheme="minorHAnsi"/>
          <w:szCs w:val="20"/>
        </w:rPr>
        <w:t>i </w:t>
      </w:r>
      <w:r w:rsidR="00815E32">
        <w:rPr>
          <w:rFonts w:eastAsia="Times New Roman" w:cstheme="minorHAnsi"/>
          <w:szCs w:val="20"/>
        </w:rPr>
        <w:t>osobistej</w:t>
      </w:r>
      <w:r w:rsidR="00F007DF">
        <w:rPr>
          <w:rFonts w:eastAsia="Times New Roman" w:cstheme="minorHAnsi"/>
          <w:szCs w:val="20"/>
        </w:rPr>
        <w:t>,</w:t>
      </w:r>
    </w:p>
    <w:p w14:paraId="0185F4E9" w14:textId="73BB9261" w:rsidR="00FC0B9D" w:rsidRPr="00CF7E50" w:rsidRDefault="00BE67AA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bezpiecznych warunkó</w:t>
      </w:r>
      <w:r w:rsidR="00B44119">
        <w:rPr>
          <w:rFonts w:eastAsia="Times New Roman" w:cstheme="minorHAnsi"/>
          <w:szCs w:val="20"/>
        </w:rPr>
        <w:t>w w </w:t>
      </w:r>
      <w:r w:rsidRPr="00CF7E50">
        <w:rPr>
          <w:rFonts w:eastAsia="Times New Roman" w:cstheme="minorHAnsi"/>
          <w:szCs w:val="20"/>
        </w:rPr>
        <w:t xml:space="preserve">szkole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ochrony przed przejawam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demoralizacj</w:t>
      </w:r>
      <w:r w:rsidR="00B44119">
        <w:rPr>
          <w:rFonts w:eastAsia="Times New Roman" w:cstheme="minorHAnsi"/>
          <w:szCs w:val="20"/>
        </w:rPr>
        <w:t>i i </w:t>
      </w:r>
      <w:r w:rsidR="00815E32">
        <w:rPr>
          <w:rFonts w:eastAsia="Times New Roman" w:cstheme="minorHAnsi"/>
          <w:szCs w:val="20"/>
        </w:rPr>
        <w:t>przemocy</w:t>
      </w:r>
      <w:r w:rsidR="00F007DF">
        <w:rPr>
          <w:rFonts w:eastAsia="Times New Roman" w:cstheme="minorHAnsi"/>
          <w:szCs w:val="20"/>
        </w:rPr>
        <w:t>,</w:t>
      </w:r>
    </w:p>
    <w:p w14:paraId="703B2951" w14:textId="613633CF" w:rsidR="00B50013" w:rsidRPr="00CF7E50" w:rsidRDefault="00B50013" w:rsidP="00275BDC">
      <w:pPr>
        <w:numPr>
          <w:ilvl w:val="0"/>
          <w:numId w:val="88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korzystani</w:t>
      </w:r>
      <w:r w:rsidR="00B44119">
        <w:rPr>
          <w:rFonts w:eastAsia="Times New Roman" w:cstheme="minorHAnsi"/>
          <w:szCs w:val="20"/>
        </w:rPr>
        <w:t>a z </w:t>
      </w:r>
      <w:r w:rsidRPr="00BC1222">
        <w:rPr>
          <w:rFonts w:eastAsia="Times New Roman" w:cstheme="minorHAnsi"/>
          <w:szCs w:val="20"/>
        </w:rPr>
        <w:t xml:space="preserve">pomocy psychologiczno-pedagogicznej obejmującej </w:t>
      </w:r>
      <w:r w:rsidR="008B0D5C">
        <w:rPr>
          <w:rFonts w:eastAsia="Times New Roman" w:cstheme="minorHAnsi"/>
          <w:szCs w:val="20"/>
        </w:rPr>
        <w:t xml:space="preserve">m.in. </w:t>
      </w:r>
      <w:r w:rsidRPr="00BC1222">
        <w:rPr>
          <w:rFonts w:eastAsia="Times New Roman" w:cstheme="minorHAnsi"/>
          <w:szCs w:val="20"/>
        </w:rPr>
        <w:t>działani</w:t>
      </w:r>
      <w:r w:rsidR="00B44119">
        <w:rPr>
          <w:rFonts w:eastAsia="Times New Roman" w:cstheme="minorHAnsi"/>
          <w:szCs w:val="20"/>
        </w:rPr>
        <w:t>a </w:t>
      </w:r>
      <w:r w:rsidRPr="00BC1222">
        <w:rPr>
          <w:rFonts w:eastAsia="Times New Roman" w:cstheme="minorHAnsi"/>
          <w:szCs w:val="20"/>
        </w:rPr>
        <w:t xml:space="preserve">wspierające </w:t>
      </w:r>
      <w:r w:rsidR="008B0D5C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BC1222">
        <w:rPr>
          <w:rFonts w:eastAsia="Times New Roman" w:cstheme="minorHAnsi"/>
          <w:szCs w:val="20"/>
        </w:rPr>
        <w:t>dobrostan, rozwijanie odpornośc</w:t>
      </w:r>
      <w:r w:rsidR="00B44119">
        <w:rPr>
          <w:rFonts w:eastAsia="Times New Roman" w:cstheme="minorHAnsi"/>
          <w:szCs w:val="20"/>
        </w:rPr>
        <w:t>i </w:t>
      </w:r>
      <w:r w:rsidRPr="00BC1222">
        <w:rPr>
          <w:rFonts w:eastAsia="Times New Roman" w:cstheme="minorHAnsi"/>
          <w:szCs w:val="20"/>
        </w:rPr>
        <w:t>psychicznej, kompetencj</w:t>
      </w:r>
      <w:r w:rsidR="00B44119">
        <w:rPr>
          <w:rFonts w:eastAsia="Times New Roman" w:cstheme="minorHAnsi"/>
          <w:szCs w:val="20"/>
        </w:rPr>
        <w:t>i </w:t>
      </w:r>
      <w:r w:rsidRPr="00BC1222">
        <w:rPr>
          <w:rFonts w:eastAsia="Times New Roman" w:cstheme="minorHAnsi"/>
          <w:szCs w:val="20"/>
        </w:rPr>
        <w:t xml:space="preserve">emocjonalnych </w:t>
      </w:r>
      <w:r w:rsidR="00B44119">
        <w:rPr>
          <w:rFonts w:eastAsia="Times New Roman" w:cstheme="minorHAnsi"/>
          <w:szCs w:val="20"/>
        </w:rPr>
        <w:t>i </w:t>
      </w:r>
      <w:r w:rsidRPr="00BC1222">
        <w:rPr>
          <w:rFonts w:eastAsia="Times New Roman" w:cstheme="minorHAnsi"/>
          <w:szCs w:val="20"/>
        </w:rPr>
        <w:t>społecznych</w:t>
      </w:r>
      <w:r w:rsidR="008B0D5C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w </w:t>
      </w:r>
      <w:r w:rsidR="008B0D5C">
        <w:rPr>
          <w:rFonts w:eastAsia="Times New Roman" w:cstheme="minorHAnsi"/>
          <w:szCs w:val="20"/>
        </w:rPr>
        <w:t>tym d</w:t>
      </w:r>
      <w:r w:rsidR="00B44119">
        <w:rPr>
          <w:rFonts w:eastAsia="Times New Roman" w:cstheme="minorHAnsi"/>
          <w:szCs w:val="20"/>
        </w:rPr>
        <w:t>o </w:t>
      </w:r>
      <w:r w:rsidR="008B0D5C">
        <w:rPr>
          <w:rFonts w:eastAsia="Times New Roman" w:cstheme="minorHAnsi"/>
          <w:szCs w:val="20"/>
        </w:rPr>
        <w:t>pomocy: pedagoga, psychologa, logopedy, pedagog</w:t>
      </w:r>
      <w:r w:rsidR="00B44119">
        <w:rPr>
          <w:rFonts w:eastAsia="Times New Roman" w:cstheme="minorHAnsi"/>
          <w:szCs w:val="20"/>
        </w:rPr>
        <w:t>a </w:t>
      </w:r>
      <w:r w:rsidR="008B0D5C">
        <w:rPr>
          <w:rFonts w:eastAsia="Times New Roman" w:cstheme="minorHAnsi"/>
          <w:szCs w:val="20"/>
        </w:rPr>
        <w:t>specjalnego, doradcy zawodowego</w:t>
      </w:r>
    </w:p>
    <w:p w14:paraId="2F1CDCB4" w14:textId="7673500D" w:rsidR="00FC0B9D" w:rsidRPr="00CF7E50" w:rsidRDefault="00BE67AA" w:rsidP="00275BDC">
      <w:pPr>
        <w:numPr>
          <w:ilvl w:val="0"/>
          <w:numId w:val="88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reprezentowani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szkoły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konkursach przedmiotowych, przeglądach artystycznych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zawodach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sporto</w:t>
      </w:r>
      <w:r w:rsidR="00815E32">
        <w:rPr>
          <w:rFonts w:eastAsia="Times New Roman" w:cstheme="minorHAnsi"/>
          <w:szCs w:val="20"/>
        </w:rPr>
        <w:t>wych</w:t>
      </w:r>
      <w:r w:rsidR="00F007DF">
        <w:rPr>
          <w:rFonts w:eastAsia="Times New Roman" w:cstheme="minorHAnsi"/>
          <w:szCs w:val="20"/>
        </w:rPr>
        <w:t>,</w:t>
      </w:r>
    </w:p>
    <w:p w14:paraId="014BC1AB" w14:textId="7AED46CA" w:rsidR="00FC0B9D" w:rsidRPr="00CF7E50" w:rsidRDefault="00BE67AA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korzystani</w:t>
      </w:r>
      <w:r w:rsidR="00B44119">
        <w:rPr>
          <w:rFonts w:eastAsia="Times New Roman" w:cstheme="minorHAnsi"/>
          <w:szCs w:val="20"/>
        </w:rPr>
        <w:t>a z </w:t>
      </w:r>
      <w:r w:rsidR="003D1BA4" w:rsidRPr="00CF7E50">
        <w:rPr>
          <w:rFonts w:eastAsia="Times New Roman" w:cstheme="minorHAnsi"/>
          <w:szCs w:val="20"/>
        </w:rPr>
        <w:t xml:space="preserve">doraźnej pomocy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nauce,</w:t>
      </w:r>
    </w:p>
    <w:p w14:paraId="525177E7" w14:textId="538BB91B" w:rsidR="00FC0B9D" w:rsidRPr="00CF7E50" w:rsidRDefault="00BE67AA" w:rsidP="00275BDC">
      <w:pPr>
        <w:numPr>
          <w:ilvl w:val="0"/>
          <w:numId w:val="88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określonej liczby sprawdzianó</w:t>
      </w:r>
      <w:r w:rsidR="00B44119">
        <w:rPr>
          <w:rFonts w:eastAsia="Times New Roman" w:cstheme="minorHAnsi"/>
          <w:szCs w:val="20"/>
        </w:rPr>
        <w:t>w w </w:t>
      </w:r>
      <w:r w:rsidRPr="00CF7E50">
        <w:rPr>
          <w:rFonts w:eastAsia="Times New Roman" w:cstheme="minorHAnsi"/>
          <w:szCs w:val="20"/>
        </w:rPr>
        <w:t>ciągu dni</w:t>
      </w:r>
      <w:r w:rsidR="00B44119">
        <w:rPr>
          <w:rFonts w:eastAsia="Times New Roman" w:cstheme="minorHAnsi"/>
          <w:szCs w:val="20"/>
        </w:rPr>
        <w:t>a i </w:t>
      </w:r>
      <w:r w:rsidR="003D1BA4" w:rsidRPr="00CF7E50">
        <w:rPr>
          <w:rFonts w:eastAsia="Times New Roman" w:cstheme="minorHAnsi"/>
          <w:szCs w:val="20"/>
        </w:rPr>
        <w:t>tygodni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(trzy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tygodniu, każdy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innym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dniu),</w:t>
      </w:r>
    </w:p>
    <w:p w14:paraId="5460DA29" w14:textId="65DC6ACC" w:rsidR="001A2DCE" w:rsidRPr="001A2DCE" w:rsidRDefault="00BE67AA" w:rsidP="001A2DCE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informacj</w:t>
      </w:r>
      <w:r w:rsidR="00B44119">
        <w:rPr>
          <w:rFonts w:eastAsia="Times New Roman" w:cstheme="minorHAnsi"/>
          <w:szCs w:val="20"/>
        </w:rPr>
        <w:t>i o </w:t>
      </w:r>
      <w:r w:rsidR="003D1BA4" w:rsidRPr="00CF7E50">
        <w:rPr>
          <w:rFonts w:eastAsia="Times New Roman" w:cstheme="minorHAnsi"/>
          <w:szCs w:val="20"/>
        </w:rPr>
        <w:t xml:space="preserve">planowanym terminie sprawdzianu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tygodniowym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wyprzedzeniem,</w:t>
      </w:r>
    </w:p>
    <w:p w14:paraId="16DF49D9" w14:textId="6157E101" w:rsidR="00FC0B9D" w:rsidRPr="00CF7E50" w:rsidRDefault="00F007DF" w:rsidP="001A2DCE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="00BE67AA" w:rsidRPr="00CF7E50">
        <w:rPr>
          <w:rFonts w:eastAsia="Times New Roman" w:cstheme="minorHAnsi"/>
          <w:szCs w:val="20"/>
        </w:rPr>
        <w:t>otrzymani</w:t>
      </w:r>
      <w:r w:rsidR="00B44119">
        <w:rPr>
          <w:rFonts w:eastAsia="Times New Roman" w:cstheme="minorHAnsi"/>
          <w:szCs w:val="20"/>
        </w:rPr>
        <w:t>a </w:t>
      </w:r>
      <w:r w:rsidR="00BE67AA" w:rsidRPr="00CF7E50">
        <w:rPr>
          <w:rFonts w:eastAsia="Times New Roman" w:cstheme="minorHAnsi"/>
          <w:szCs w:val="20"/>
        </w:rPr>
        <w:t xml:space="preserve">oceny ze sprawdzianu </w:t>
      </w:r>
      <w:r w:rsidR="00B44119">
        <w:rPr>
          <w:rFonts w:eastAsia="Times New Roman" w:cstheme="minorHAnsi"/>
          <w:szCs w:val="20"/>
        </w:rPr>
        <w:t>w </w:t>
      </w:r>
      <w:r w:rsidR="00BE67AA" w:rsidRPr="00CF7E50">
        <w:rPr>
          <w:rFonts w:eastAsia="Times New Roman" w:cstheme="minorHAnsi"/>
          <w:szCs w:val="20"/>
        </w:rPr>
        <w:t>ciągu jedneg</w:t>
      </w:r>
      <w:r w:rsidR="00B44119">
        <w:rPr>
          <w:rFonts w:eastAsia="Times New Roman" w:cstheme="minorHAnsi"/>
          <w:szCs w:val="20"/>
        </w:rPr>
        <w:t>o </w:t>
      </w:r>
      <w:r w:rsidR="00BE67AA" w:rsidRPr="00CF7E50">
        <w:rPr>
          <w:rFonts w:eastAsia="Times New Roman" w:cstheme="minorHAnsi"/>
          <w:szCs w:val="20"/>
        </w:rPr>
        <w:t>tygodni</w:t>
      </w:r>
      <w:r w:rsidR="00B44119">
        <w:rPr>
          <w:rFonts w:eastAsia="Times New Roman" w:cstheme="minorHAnsi"/>
          <w:szCs w:val="20"/>
        </w:rPr>
        <w:t>a </w:t>
      </w:r>
      <w:r w:rsidR="00BE67AA" w:rsidRPr="00CF7E50">
        <w:rPr>
          <w:rFonts w:eastAsia="Times New Roman" w:cstheme="minorHAnsi"/>
          <w:szCs w:val="20"/>
        </w:rPr>
        <w:t>od jeg</w:t>
      </w:r>
      <w:r w:rsidR="00B44119">
        <w:rPr>
          <w:rFonts w:eastAsia="Times New Roman" w:cstheme="minorHAnsi"/>
          <w:szCs w:val="20"/>
        </w:rPr>
        <w:t>o </w:t>
      </w:r>
      <w:r w:rsidR="00BE67AA" w:rsidRPr="00CF7E50">
        <w:rPr>
          <w:rFonts w:eastAsia="Times New Roman" w:cstheme="minorHAnsi"/>
          <w:szCs w:val="20"/>
        </w:rPr>
        <w:t>napisani</w:t>
      </w:r>
      <w:r w:rsidR="00B44119">
        <w:rPr>
          <w:rFonts w:eastAsia="Times New Roman" w:cstheme="minorHAnsi"/>
          <w:szCs w:val="20"/>
        </w:rPr>
        <w:t>a </w:t>
      </w:r>
      <w:r w:rsidR="00F945B1">
        <w:rPr>
          <w:rFonts w:eastAsia="Times New Roman" w:cstheme="minorHAnsi"/>
          <w:szCs w:val="20"/>
        </w:rPr>
        <w:br/>
      </w:r>
      <w:r w:rsidR="00BE67AA" w:rsidRPr="00CF7E50">
        <w:rPr>
          <w:rFonts w:eastAsia="Times New Roman" w:cstheme="minorHAnsi"/>
          <w:szCs w:val="20"/>
        </w:rPr>
        <w:t>(2 tygodn</w:t>
      </w:r>
      <w:r w:rsidR="00B44119">
        <w:rPr>
          <w:rFonts w:eastAsia="Times New Roman" w:cstheme="minorHAnsi"/>
          <w:szCs w:val="20"/>
        </w:rPr>
        <w:t>i w </w:t>
      </w:r>
      <w:r w:rsidR="003D1BA4" w:rsidRPr="00CF7E50">
        <w:rPr>
          <w:rFonts w:eastAsia="Times New Roman" w:cstheme="minorHAnsi"/>
          <w:szCs w:val="20"/>
        </w:rPr>
        <w:t>przypadku j.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F945B1">
        <w:rPr>
          <w:rFonts w:eastAsia="Times New Roman" w:cstheme="minorHAnsi"/>
          <w:szCs w:val="20"/>
        </w:rPr>
        <w:t>p</w:t>
      </w:r>
      <w:r w:rsidR="00BE67AA" w:rsidRPr="00CF7E50">
        <w:rPr>
          <w:rFonts w:eastAsia="Times New Roman" w:cstheme="minorHAnsi"/>
          <w:szCs w:val="20"/>
        </w:rPr>
        <w:t>olskiego),</w:t>
      </w:r>
    </w:p>
    <w:p w14:paraId="0F20BE83" w14:textId="0E206094" w:rsidR="00FC0B9D" w:rsidRPr="00CF7E50" w:rsidRDefault="00BE67AA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jednorazowej popraw</w:t>
      </w:r>
      <w:r w:rsidR="003D1BA4" w:rsidRPr="00CF7E50">
        <w:rPr>
          <w:rFonts w:eastAsia="Times New Roman" w:cstheme="minorHAnsi"/>
          <w:szCs w:val="20"/>
        </w:rPr>
        <w:t>y stopni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niedostateczneg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ze sprawdzianu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terminie uzgodnionym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nauczycielem,</w:t>
      </w:r>
    </w:p>
    <w:p w14:paraId="76394F4D" w14:textId="7B870D62" w:rsidR="00FC0B9D" w:rsidRPr="00CF7E50" w:rsidRDefault="00BE67AA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zwolnieni</w:t>
      </w:r>
      <w:r w:rsidR="00B44119">
        <w:rPr>
          <w:rFonts w:eastAsia="Times New Roman" w:cstheme="minorHAnsi"/>
          <w:szCs w:val="20"/>
        </w:rPr>
        <w:t>a z </w:t>
      </w:r>
      <w:r w:rsidR="003D1BA4" w:rsidRPr="00CF7E50">
        <w:rPr>
          <w:rFonts w:eastAsia="Times New Roman" w:cstheme="minorHAnsi"/>
          <w:szCs w:val="20"/>
        </w:rPr>
        <w:t>odpowiedz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ustnej, sprawdzianu lub kartkówk</w:t>
      </w:r>
      <w:r w:rsidR="00B44119">
        <w:rPr>
          <w:rFonts w:eastAsia="Times New Roman" w:cstheme="minorHAnsi"/>
          <w:szCs w:val="20"/>
        </w:rPr>
        <w:t>i w </w:t>
      </w:r>
      <w:r w:rsidR="003D1BA4" w:rsidRPr="00CF7E50">
        <w:rPr>
          <w:rFonts w:eastAsia="Times New Roman" w:cstheme="minorHAnsi"/>
          <w:szCs w:val="20"/>
        </w:rPr>
        <w:t xml:space="preserve">pierwszym dniu </w:t>
      </w:r>
      <w:r w:rsidR="003D1BA4" w:rsidRPr="00BE67AA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dłużej </w:t>
      </w:r>
      <w:r w:rsidR="00F945B1">
        <w:rPr>
          <w:rFonts w:eastAsia="Times New Roman" w:cstheme="minorHAnsi"/>
          <w:szCs w:val="20"/>
        </w:rPr>
        <w:br/>
      </w:r>
      <w:r w:rsidR="003D1BA4" w:rsidRPr="00CF7E50">
        <w:rPr>
          <w:rFonts w:eastAsia="Times New Roman" w:cstheme="minorHAnsi"/>
          <w:szCs w:val="20"/>
        </w:rPr>
        <w:t>(</w:t>
      </w:r>
      <w:r w:rsidR="00B44119">
        <w:rPr>
          <w:rFonts w:eastAsia="Times New Roman" w:cstheme="minorHAnsi"/>
          <w:szCs w:val="20"/>
        </w:rPr>
        <w:t>co </w:t>
      </w:r>
      <w:r w:rsidR="003D1BA4" w:rsidRPr="00CF7E50">
        <w:rPr>
          <w:rFonts w:eastAsia="Times New Roman" w:cstheme="minorHAnsi"/>
          <w:szCs w:val="20"/>
        </w:rPr>
        <w:t>najmniej 4 dniowej)</w:t>
      </w:r>
      <w:r w:rsidR="00F945B1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nieobecności,</w:t>
      </w:r>
    </w:p>
    <w:p w14:paraId="0FA42128" w14:textId="75B0EEC0" w:rsidR="00FC0B9D" w:rsidRPr="00CF7E50" w:rsidRDefault="00BE67AA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informacj</w:t>
      </w:r>
      <w:r w:rsidR="00B44119">
        <w:rPr>
          <w:rFonts w:eastAsia="Times New Roman" w:cstheme="minorHAnsi"/>
          <w:szCs w:val="20"/>
        </w:rPr>
        <w:t>i o </w:t>
      </w:r>
      <w:r w:rsidR="003D1BA4" w:rsidRPr="00CF7E50">
        <w:rPr>
          <w:rFonts w:eastAsia="Times New Roman" w:cstheme="minorHAnsi"/>
          <w:szCs w:val="20"/>
        </w:rPr>
        <w:t>planowanym badaniu kompetencj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(dw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tygodnie),</w:t>
      </w:r>
    </w:p>
    <w:p w14:paraId="2698A977" w14:textId="617EA2FB" w:rsidR="00FC0B9D" w:rsidRPr="00CF7E50" w:rsidRDefault="00BE67AA" w:rsidP="00275BDC">
      <w:pPr>
        <w:numPr>
          <w:ilvl w:val="0"/>
          <w:numId w:val="88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doraźnej pomocy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medycznej,</w:t>
      </w:r>
    </w:p>
    <w:p w14:paraId="49A9FAF8" w14:textId="508E612E" w:rsidR="00FC0B9D" w:rsidRPr="00CF7E50" w:rsidRDefault="00BE67AA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oceny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zastosowaniem różnorodnych form sprawdzani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wiadomośc</w:t>
      </w:r>
      <w:r w:rsidR="00B44119">
        <w:rPr>
          <w:rFonts w:eastAsia="Times New Roman" w:cstheme="minorHAnsi"/>
          <w:szCs w:val="20"/>
        </w:rPr>
        <w:t>i i </w:t>
      </w:r>
      <w:r w:rsidR="003D1BA4" w:rsidRPr="00CF7E50">
        <w:rPr>
          <w:rFonts w:eastAsia="Times New Roman" w:cstheme="minorHAnsi"/>
          <w:szCs w:val="20"/>
        </w:rPr>
        <w:t>umiejętności,</w:t>
      </w:r>
    </w:p>
    <w:p w14:paraId="190DD38A" w14:textId="46457113" w:rsidR="00FC0B9D" w:rsidRPr="00CF7E50" w:rsidRDefault="00BE67AA" w:rsidP="00275BDC">
      <w:pPr>
        <w:numPr>
          <w:ilvl w:val="0"/>
          <w:numId w:val="88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 wybierani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swoich przedstawiciel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samorządu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uczniowskiego,</w:t>
      </w:r>
    </w:p>
    <w:p w14:paraId="427907A2" w14:textId="0466CBC2" w:rsidR="00FC0B9D" w:rsidRPr="00CF7E50" w:rsidRDefault="00BE67AA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korzystani</w:t>
      </w:r>
      <w:r w:rsidR="00B44119">
        <w:rPr>
          <w:rFonts w:eastAsia="Times New Roman" w:cstheme="minorHAnsi"/>
          <w:szCs w:val="20"/>
        </w:rPr>
        <w:t>a z </w:t>
      </w:r>
      <w:r w:rsidR="003D1BA4" w:rsidRPr="00CF7E50">
        <w:rPr>
          <w:rFonts w:eastAsia="Times New Roman" w:cstheme="minorHAnsi"/>
          <w:szCs w:val="20"/>
        </w:rPr>
        <w:t>telefonu znajdująceg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się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sekretariacie szkoły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uzasadnionych przypadkach,</w:t>
      </w:r>
    </w:p>
    <w:p w14:paraId="3826BC07" w14:textId="65FE58C9" w:rsidR="00FC0B9D" w:rsidRPr="00CF7E50" w:rsidRDefault="00F007DF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e</w:t>
      </w:r>
      <w:r w:rsidR="00BE67AA" w:rsidRPr="00CF7E50">
        <w:rPr>
          <w:rFonts w:eastAsia="Times New Roman" w:cstheme="minorHAnsi"/>
          <w:szCs w:val="20"/>
        </w:rPr>
        <w:t>gzaminu poprawkoweg</w:t>
      </w:r>
      <w:r w:rsidR="00B44119">
        <w:rPr>
          <w:rFonts w:eastAsia="Times New Roman" w:cstheme="minorHAnsi"/>
          <w:szCs w:val="20"/>
        </w:rPr>
        <w:t>o </w:t>
      </w:r>
      <w:r w:rsidR="00BE67AA" w:rsidRPr="00CF7E50">
        <w:rPr>
          <w:rFonts w:eastAsia="Times New Roman" w:cstheme="minorHAnsi"/>
          <w:szCs w:val="20"/>
        </w:rPr>
        <w:t>lub klasyfikacyjneg</w:t>
      </w:r>
      <w:r w:rsidR="00B44119">
        <w:rPr>
          <w:rFonts w:eastAsia="Times New Roman" w:cstheme="minorHAnsi"/>
          <w:szCs w:val="20"/>
        </w:rPr>
        <w:t>o </w:t>
      </w:r>
      <w:r w:rsidR="00BE67AA" w:rsidRPr="00CF7E50">
        <w:rPr>
          <w:rFonts w:eastAsia="Times New Roman" w:cstheme="minorHAnsi"/>
          <w:szCs w:val="20"/>
        </w:rPr>
        <w:t xml:space="preserve">zgodnie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zasadam</w:t>
      </w:r>
      <w:r w:rsidR="00B44119">
        <w:rPr>
          <w:rFonts w:eastAsia="Times New Roman" w:cstheme="minorHAnsi"/>
          <w:szCs w:val="20"/>
        </w:rPr>
        <w:t>i o </w:t>
      </w:r>
      <w:r w:rsidR="003D1BA4" w:rsidRPr="00CF7E50">
        <w:rPr>
          <w:rFonts w:eastAsia="Times New Roman" w:cstheme="minorHAnsi"/>
          <w:szCs w:val="20"/>
        </w:rPr>
        <w:t>kreślonym</w:t>
      </w:r>
      <w:r w:rsidR="00B44119">
        <w:rPr>
          <w:rFonts w:eastAsia="Times New Roman" w:cstheme="minorHAnsi"/>
          <w:szCs w:val="20"/>
        </w:rPr>
        <w:t>i w </w:t>
      </w:r>
      <w:r w:rsidR="003D1BA4" w:rsidRPr="00CF7E50">
        <w:rPr>
          <w:rFonts w:eastAsia="Times New Roman" w:cstheme="minorHAnsi"/>
          <w:szCs w:val="20"/>
        </w:rPr>
        <w:t>statucie,</w:t>
      </w:r>
    </w:p>
    <w:p w14:paraId="41081AC8" w14:textId="4DF8DB0F" w:rsidR="00FC0B9D" w:rsidRPr="00CF7E50" w:rsidRDefault="00F007DF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k</w:t>
      </w:r>
      <w:r w:rsidR="00BE67AA" w:rsidRPr="00CF7E50">
        <w:rPr>
          <w:rFonts w:eastAsia="Times New Roman" w:cstheme="minorHAnsi"/>
          <w:szCs w:val="20"/>
        </w:rPr>
        <w:t>orzystani</w:t>
      </w:r>
      <w:r w:rsidR="00B44119">
        <w:rPr>
          <w:rFonts w:eastAsia="Times New Roman" w:cstheme="minorHAnsi"/>
          <w:szCs w:val="20"/>
        </w:rPr>
        <w:t>a z </w:t>
      </w:r>
      <w:r w:rsidR="003D1BA4" w:rsidRPr="00CF7E50">
        <w:rPr>
          <w:rFonts w:eastAsia="Times New Roman" w:cstheme="minorHAnsi"/>
          <w:szCs w:val="20"/>
        </w:rPr>
        <w:t>pomieszczeń szkolnych, sprzętu, środkó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dydaktycznych,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księgozbioru bibliotek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podczas zajęć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lekcyjnych,</w:t>
      </w:r>
    </w:p>
    <w:p w14:paraId="6EF83402" w14:textId="43A5AF7A" w:rsidR="00FC0B9D" w:rsidRPr="00CF7E50" w:rsidRDefault="00F007DF" w:rsidP="00275BDC">
      <w:pPr>
        <w:numPr>
          <w:ilvl w:val="0"/>
          <w:numId w:val="8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BE67AA" w:rsidRPr="00CF7E50">
        <w:rPr>
          <w:rFonts w:eastAsia="Times New Roman" w:cstheme="minorHAnsi"/>
          <w:szCs w:val="20"/>
        </w:rPr>
        <w:t>pływani</w:t>
      </w:r>
      <w:r w:rsidR="00B44119">
        <w:rPr>
          <w:rFonts w:eastAsia="Times New Roman" w:cstheme="minorHAnsi"/>
          <w:szCs w:val="20"/>
        </w:rPr>
        <w:t>a </w:t>
      </w:r>
      <w:r w:rsidR="00BE67AA"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="00BE67AA" w:rsidRPr="00CF7E50">
        <w:rPr>
          <w:rFonts w:eastAsia="Times New Roman" w:cstheme="minorHAnsi"/>
          <w:szCs w:val="20"/>
        </w:rPr>
        <w:t>życie szkoły prze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działalność samorządową ora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zrzeszanie się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organizacjach działających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szkole (działających z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zgodą dyrektor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szkoły).</w:t>
      </w:r>
    </w:p>
    <w:p w14:paraId="129217CC" w14:textId="14DBA5EA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01" w:name="_Toc117534196"/>
      <w:bookmarkStart w:id="102" w:name="_Toc239952441"/>
      <w:bookmarkStart w:id="103" w:name="_Hlk209546391"/>
      <w:r w:rsidRPr="00CF7E50">
        <w:rPr>
          <w:rFonts w:eastAsia="Cambria"/>
          <w:sz w:val="24"/>
          <w:szCs w:val="24"/>
        </w:rPr>
        <w:t>§ 2. Uczeń m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obowiązek:</w:t>
      </w:r>
      <w:bookmarkEnd w:id="101"/>
      <w:bookmarkEnd w:id="102"/>
    </w:p>
    <w:bookmarkEnd w:id="103"/>
    <w:p w14:paraId="09A79D38" w14:textId="283A9F8C" w:rsidR="00FC0B9D" w:rsidRPr="00CF7E50" w:rsidRDefault="00BE67AA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Postępować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sposób nienaruszający do</w:t>
      </w:r>
      <w:r w:rsidR="003D1BA4" w:rsidRPr="00CF7E50">
        <w:rPr>
          <w:rFonts w:eastAsia="Times New Roman" w:cstheme="minorHAnsi"/>
          <w:szCs w:val="20"/>
        </w:rPr>
        <w:t>br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społecznośc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szkolnej,</w:t>
      </w:r>
    </w:p>
    <w:p w14:paraId="7E4711FB" w14:textId="5E7017A7" w:rsidR="00FC0B9D" w:rsidRPr="00CF7E50" w:rsidRDefault="00F007DF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D</w:t>
      </w:r>
      <w:r w:rsidR="00BE67AA" w:rsidRPr="00CF7E50">
        <w:rPr>
          <w:rFonts w:eastAsia="Times New Roman" w:cstheme="minorHAnsi"/>
          <w:szCs w:val="20"/>
        </w:rPr>
        <w:t xml:space="preserve">bać </w:t>
      </w:r>
      <w:r w:rsidR="00B44119">
        <w:rPr>
          <w:rFonts w:eastAsia="Times New Roman" w:cstheme="minorHAnsi"/>
          <w:szCs w:val="20"/>
        </w:rPr>
        <w:t>o </w:t>
      </w:r>
      <w:r w:rsidR="00BE67AA" w:rsidRPr="00CF7E50">
        <w:rPr>
          <w:rFonts w:eastAsia="Times New Roman" w:cstheme="minorHAnsi"/>
          <w:szCs w:val="20"/>
        </w:rPr>
        <w:t xml:space="preserve">honor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tradycje</w:t>
      </w:r>
      <w:r w:rsidR="00147839" w:rsidRPr="00CF7E50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szkoły.</w:t>
      </w:r>
    </w:p>
    <w:p w14:paraId="0789C392" w14:textId="27C26C46" w:rsidR="00FC0B9D" w:rsidRPr="00CF7E50" w:rsidRDefault="00F007DF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D</w:t>
      </w:r>
      <w:r w:rsidR="00BE67AA" w:rsidRPr="00CF7E50">
        <w:rPr>
          <w:rFonts w:eastAsia="Times New Roman" w:cstheme="minorHAnsi"/>
          <w:szCs w:val="20"/>
        </w:rPr>
        <w:t xml:space="preserve">bać </w:t>
      </w:r>
      <w:r w:rsidR="00B44119">
        <w:rPr>
          <w:rFonts w:eastAsia="Times New Roman" w:cstheme="minorHAnsi"/>
          <w:szCs w:val="20"/>
        </w:rPr>
        <w:t>o </w:t>
      </w:r>
      <w:r w:rsidR="00BE67AA" w:rsidRPr="00CF7E50">
        <w:rPr>
          <w:rFonts w:eastAsia="Times New Roman" w:cstheme="minorHAnsi"/>
          <w:szCs w:val="20"/>
        </w:rPr>
        <w:t>piękn</w:t>
      </w:r>
      <w:r w:rsidR="00B44119">
        <w:rPr>
          <w:rFonts w:eastAsia="Times New Roman" w:cstheme="minorHAnsi"/>
          <w:szCs w:val="20"/>
        </w:rPr>
        <w:t>o </w:t>
      </w:r>
      <w:r w:rsidR="00BE67AA" w:rsidRPr="00CF7E50">
        <w:rPr>
          <w:rFonts w:eastAsia="Times New Roman" w:cstheme="minorHAnsi"/>
          <w:szCs w:val="20"/>
        </w:rPr>
        <w:t>mowy</w:t>
      </w:r>
      <w:r w:rsidR="00147839" w:rsidRPr="00CF7E50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ojczystej.</w:t>
      </w:r>
    </w:p>
    <w:p w14:paraId="4B207568" w14:textId="650B8B3A" w:rsidR="00FC0B9D" w:rsidRPr="00CF7E50" w:rsidRDefault="00F007DF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D</w:t>
      </w:r>
      <w:r w:rsidR="00BE67AA" w:rsidRPr="00CF7E50">
        <w:rPr>
          <w:rFonts w:eastAsia="Times New Roman" w:cstheme="minorHAnsi"/>
          <w:szCs w:val="20"/>
        </w:rPr>
        <w:t xml:space="preserve">bać </w:t>
      </w:r>
      <w:r w:rsidR="00B44119">
        <w:rPr>
          <w:rFonts w:eastAsia="Times New Roman" w:cstheme="minorHAnsi"/>
          <w:szCs w:val="20"/>
        </w:rPr>
        <w:t>o </w:t>
      </w:r>
      <w:r w:rsidR="00BE67AA" w:rsidRPr="00CF7E50">
        <w:rPr>
          <w:rFonts w:eastAsia="Times New Roman" w:cstheme="minorHAnsi"/>
          <w:szCs w:val="20"/>
        </w:rPr>
        <w:t>bezpieczeństw</w:t>
      </w:r>
      <w:r w:rsidR="00B44119">
        <w:rPr>
          <w:rFonts w:eastAsia="Times New Roman" w:cstheme="minorHAnsi"/>
          <w:szCs w:val="20"/>
        </w:rPr>
        <w:t>o i </w:t>
      </w:r>
      <w:r w:rsidR="003D1BA4" w:rsidRPr="00CF7E50">
        <w:rPr>
          <w:rFonts w:eastAsia="Times New Roman" w:cstheme="minorHAnsi"/>
          <w:szCs w:val="20"/>
        </w:rPr>
        <w:t>zdrowie własne ora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innych</w:t>
      </w:r>
      <w:r w:rsidR="00147839" w:rsidRPr="00CF7E50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osób.</w:t>
      </w:r>
    </w:p>
    <w:p w14:paraId="3744E78E" w14:textId="3B3CE950" w:rsidR="00FC0B9D" w:rsidRPr="00CF7E50" w:rsidRDefault="00F007DF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BE67AA" w:rsidRPr="00CF7E50">
        <w:rPr>
          <w:rFonts w:eastAsia="Times New Roman" w:cstheme="minorHAnsi"/>
          <w:szCs w:val="20"/>
        </w:rPr>
        <w:t>ystrzegać się szkodliwych nałogó</w:t>
      </w:r>
      <w:r w:rsidR="00B44119">
        <w:rPr>
          <w:rFonts w:eastAsia="Times New Roman" w:cstheme="minorHAnsi"/>
          <w:szCs w:val="20"/>
        </w:rPr>
        <w:t>w i </w:t>
      </w:r>
      <w:r>
        <w:rPr>
          <w:rFonts w:eastAsia="Times New Roman" w:cstheme="minorHAnsi"/>
          <w:szCs w:val="20"/>
        </w:rPr>
        <w:t>zachowań.</w:t>
      </w:r>
    </w:p>
    <w:p w14:paraId="69740514" w14:textId="79568B14" w:rsidR="00FC0B9D" w:rsidRPr="00CF7E50" w:rsidRDefault="00F007DF" w:rsidP="00275BDC">
      <w:pPr>
        <w:numPr>
          <w:ilvl w:val="0"/>
          <w:numId w:val="89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U</w:t>
      </w:r>
      <w:r w:rsidR="00BE67AA" w:rsidRPr="00CF7E50">
        <w:rPr>
          <w:rFonts w:eastAsia="Times New Roman" w:cstheme="minorHAnsi"/>
          <w:szCs w:val="20"/>
        </w:rPr>
        <w:t>nikać przebywani</w:t>
      </w:r>
      <w:r w:rsidR="00B44119">
        <w:rPr>
          <w:rFonts w:eastAsia="Times New Roman" w:cstheme="minorHAnsi"/>
          <w:szCs w:val="20"/>
        </w:rPr>
        <w:t>a w </w:t>
      </w:r>
      <w:r w:rsidR="00BE67AA" w:rsidRPr="00CF7E50">
        <w:rPr>
          <w:rFonts w:eastAsia="Times New Roman" w:cstheme="minorHAnsi"/>
          <w:szCs w:val="20"/>
        </w:rPr>
        <w:t xml:space="preserve">towarzystwie osób palących, </w:t>
      </w:r>
      <w:r w:rsidR="003D1BA4" w:rsidRPr="00CF7E50">
        <w:rPr>
          <w:rFonts w:eastAsia="Times New Roman" w:cstheme="minorHAnsi"/>
          <w:szCs w:val="20"/>
        </w:rPr>
        <w:t>spożywających</w:t>
      </w:r>
      <w:r w:rsidR="00147839" w:rsidRPr="00CF7E50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alkohol,</w:t>
      </w:r>
    </w:p>
    <w:p w14:paraId="22F3CFF2" w14:textId="12C91FE9" w:rsidR="00FC0B9D" w:rsidRPr="00CF7E50" w:rsidRDefault="00F007DF" w:rsidP="00F007DF">
      <w:pPr>
        <w:spacing w:after="0" w:line="240" w:lineRule="auto"/>
        <w:ind w:left="716" w:right="9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z</w:t>
      </w:r>
      <w:r w:rsidR="00BE67AA" w:rsidRPr="00CF7E50">
        <w:rPr>
          <w:rFonts w:eastAsia="Times New Roman" w:cstheme="minorHAnsi"/>
          <w:szCs w:val="20"/>
        </w:rPr>
        <w:t>ażywających narkotyk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lub inne substancje psychoaktywne, dopuszczających się aktó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wandalizmu czy też przemocy. Przebywanie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towarzystwie takich osób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trakcie wyżej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wymienionych działań będzie traktowane jak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współuczestnictw</w:t>
      </w:r>
      <w:r w:rsidR="00B44119">
        <w:rPr>
          <w:rFonts w:eastAsia="Times New Roman" w:cstheme="minorHAnsi"/>
          <w:szCs w:val="20"/>
        </w:rPr>
        <w:t>o o </w:t>
      </w:r>
      <w:r w:rsidR="003D1BA4" w:rsidRPr="00CF7E50">
        <w:rPr>
          <w:rFonts w:eastAsia="Times New Roman" w:cstheme="minorHAnsi"/>
          <w:szCs w:val="20"/>
        </w:rPr>
        <w:t>ile uczeń im nie przeciwdziałał lub nie zachodzą inne okoliczności,</w:t>
      </w:r>
    </w:p>
    <w:p w14:paraId="7E7D3E2B" w14:textId="2B2A3812" w:rsidR="00FC0B9D" w:rsidRPr="00CF7E50" w:rsidRDefault="00F007DF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G</w:t>
      </w:r>
      <w:r w:rsidR="00BE67AA" w:rsidRPr="00CF7E50">
        <w:rPr>
          <w:rFonts w:eastAsia="Times New Roman" w:cstheme="minorHAnsi"/>
          <w:szCs w:val="20"/>
        </w:rPr>
        <w:t xml:space="preserve">odnie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kulturalnie zachowywać się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szkole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poz</w:t>
      </w:r>
      <w:r w:rsidR="00B44119">
        <w:rPr>
          <w:rFonts w:eastAsia="Times New Roman" w:cstheme="minorHAnsi"/>
          <w:szCs w:val="20"/>
        </w:rPr>
        <w:t>a </w:t>
      </w:r>
      <w:r>
        <w:rPr>
          <w:rFonts w:eastAsia="Times New Roman" w:cstheme="minorHAnsi"/>
          <w:szCs w:val="20"/>
        </w:rPr>
        <w:t>szkołą.</w:t>
      </w:r>
    </w:p>
    <w:p w14:paraId="25C6EDDC" w14:textId="6EC2749B" w:rsidR="00FC0B9D" w:rsidRPr="00CF7E50" w:rsidRDefault="00F007DF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O</w:t>
      </w:r>
      <w:r w:rsidR="00BE67AA" w:rsidRPr="00CF7E50">
        <w:rPr>
          <w:rFonts w:eastAsia="Times New Roman" w:cstheme="minorHAnsi"/>
          <w:szCs w:val="20"/>
        </w:rPr>
        <w:t xml:space="preserve">dnosić się innych osób </w:t>
      </w:r>
      <w:r w:rsidR="00B44119">
        <w:rPr>
          <w:rFonts w:eastAsia="Times New Roman" w:cstheme="minorHAnsi"/>
          <w:szCs w:val="20"/>
        </w:rPr>
        <w:t>w </w:t>
      </w:r>
      <w:r w:rsidR="00BE67AA" w:rsidRPr="00CF7E50">
        <w:rPr>
          <w:rFonts w:eastAsia="Times New Roman" w:cstheme="minorHAnsi"/>
          <w:szCs w:val="20"/>
        </w:rPr>
        <w:t>sposób nienaruszający ich godności, okazując szacunek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 xml:space="preserve">innym </w:t>
      </w:r>
      <w:r>
        <w:rPr>
          <w:rFonts w:eastAsia="Times New Roman" w:cstheme="minorHAnsi"/>
          <w:szCs w:val="20"/>
        </w:rPr>
        <w:t>osobom.</w:t>
      </w:r>
    </w:p>
    <w:p w14:paraId="5B9FDCAC" w14:textId="6922997E" w:rsidR="00FC0B9D" w:rsidRPr="00CF7E50" w:rsidRDefault="00F007DF" w:rsidP="00275BDC">
      <w:pPr>
        <w:numPr>
          <w:ilvl w:val="0"/>
          <w:numId w:val="89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A</w:t>
      </w:r>
      <w:r w:rsidR="00BE67AA" w:rsidRPr="00CF7E50">
        <w:rPr>
          <w:rFonts w:eastAsia="Times New Roman" w:cstheme="minorHAnsi"/>
          <w:szCs w:val="20"/>
        </w:rPr>
        <w:t xml:space="preserve">ktywnie uczestniczyć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zajęciach lekcyjnych, wykazując dbałość 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własną</w:t>
      </w:r>
      <w:r w:rsidR="00147839" w:rsidRPr="00CF7E50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edukację.</w:t>
      </w:r>
    </w:p>
    <w:p w14:paraId="1EE1A4D4" w14:textId="142CE440" w:rsidR="00FC0B9D" w:rsidRPr="00CF7E50" w:rsidRDefault="00F007DF" w:rsidP="00275BDC">
      <w:pPr>
        <w:numPr>
          <w:ilvl w:val="0"/>
          <w:numId w:val="89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U</w:t>
      </w:r>
      <w:r w:rsidR="00BE67AA" w:rsidRPr="00CF7E50">
        <w:rPr>
          <w:rFonts w:eastAsia="Times New Roman" w:cstheme="minorHAnsi"/>
          <w:szCs w:val="20"/>
        </w:rPr>
        <w:t xml:space="preserve">czestniczyć </w:t>
      </w:r>
      <w:r w:rsidR="00B44119">
        <w:rPr>
          <w:rFonts w:eastAsia="Times New Roman" w:cstheme="minorHAnsi"/>
          <w:szCs w:val="20"/>
        </w:rPr>
        <w:t>w </w:t>
      </w:r>
      <w:r w:rsidR="00BE67AA" w:rsidRPr="00CF7E50">
        <w:rPr>
          <w:rFonts w:eastAsia="Times New Roman" w:cstheme="minorHAnsi"/>
          <w:szCs w:val="20"/>
        </w:rPr>
        <w:t>dodatkowych zajęciach, n</w:t>
      </w:r>
      <w:r w:rsidR="00B44119">
        <w:rPr>
          <w:rFonts w:eastAsia="Times New Roman" w:cstheme="minorHAnsi"/>
          <w:szCs w:val="20"/>
        </w:rPr>
        <w:t>a </w:t>
      </w:r>
      <w:r w:rsidR="00BE67AA" w:rsidRPr="00CF7E50">
        <w:rPr>
          <w:rFonts w:eastAsia="Times New Roman" w:cstheme="minorHAnsi"/>
          <w:szCs w:val="20"/>
        </w:rPr>
        <w:t>które wyrazil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zgodę</w:t>
      </w:r>
      <w:r w:rsidR="00147839" w:rsidRPr="00CF7E50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rodzice.</w:t>
      </w:r>
    </w:p>
    <w:p w14:paraId="517D1389" w14:textId="6D0A607C" w:rsidR="00FC0B9D" w:rsidRPr="00CF7E50" w:rsidRDefault="00F007DF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N</w:t>
      </w:r>
      <w:r w:rsidR="00BE67AA" w:rsidRPr="00CF7E50">
        <w:rPr>
          <w:rFonts w:eastAsia="Times New Roman" w:cstheme="minorHAnsi"/>
          <w:szCs w:val="20"/>
        </w:rPr>
        <w:t>apisać sprawdzian, n</w:t>
      </w:r>
      <w:r w:rsidR="00B44119">
        <w:rPr>
          <w:rFonts w:eastAsia="Times New Roman" w:cstheme="minorHAnsi"/>
          <w:szCs w:val="20"/>
        </w:rPr>
        <w:t>a </w:t>
      </w:r>
      <w:r w:rsidR="00BE67AA" w:rsidRPr="00CF7E50">
        <w:rPr>
          <w:rFonts w:eastAsia="Times New Roman" w:cstheme="minorHAnsi"/>
          <w:szCs w:val="20"/>
        </w:rPr>
        <w:t xml:space="preserve">którym nie był obecny </w:t>
      </w:r>
      <w:r w:rsidR="00B44119">
        <w:rPr>
          <w:rFonts w:eastAsia="Times New Roman" w:cstheme="minorHAnsi"/>
          <w:szCs w:val="20"/>
        </w:rPr>
        <w:t>w </w:t>
      </w:r>
      <w:r w:rsidR="00BE67AA" w:rsidRPr="00CF7E50">
        <w:rPr>
          <w:rFonts w:eastAsia="Times New Roman" w:cstheme="minorHAnsi"/>
          <w:szCs w:val="20"/>
        </w:rPr>
        <w:t>terminie 2 tygodn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od jeg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przeprowadzeni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(lub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przypadku dłuższej choroby uczni</w:t>
      </w:r>
      <w:r w:rsidR="00B44119">
        <w:rPr>
          <w:rFonts w:eastAsia="Times New Roman" w:cstheme="minorHAnsi"/>
          <w:szCs w:val="20"/>
        </w:rPr>
        <w:t>a w </w:t>
      </w:r>
      <w:r w:rsidR="003D1BA4" w:rsidRPr="00CF7E50">
        <w:rPr>
          <w:rFonts w:eastAsia="Times New Roman" w:cstheme="minorHAnsi"/>
          <w:szCs w:val="20"/>
        </w:rPr>
        <w:t>terminie ustalonym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nauczycielem).</w:t>
      </w:r>
    </w:p>
    <w:p w14:paraId="36512E4C" w14:textId="6CB8E459" w:rsidR="00F945B1" w:rsidRDefault="00F007DF" w:rsidP="00275BDC">
      <w:pPr>
        <w:numPr>
          <w:ilvl w:val="0"/>
          <w:numId w:val="89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P</w:t>
      </w:r>
      <w:r w:rsidR="00BE67AA" w:rsidRPr="00CF7E50">
        <w:rPr>
          <w:rFonts w:eastAsia="Times New Roman" w:cstheme="minorHAnsi"/>
          <w:szCs w:val="20"/>
        </w:rPr>
        <w:t>rzychodzić d</w:t>
      </w:r>
      <w:r w:rsidR="00B44119">
        <w:rPr>
          <w:rFonts w:eastAsia="Times New Roman" w:cstheme="minorHAnsi"/>
          <w:szCs w:val="20"/>
        </w:rPr>
        <w:t>o </w:t>
      </w:r>
      <w:r w:rsidR="00BE67AA" w:rsidRPr="00CF7E50">
        <w:rPr>
          <w:rFonts w:eastAsia="Times New Roman" w:cstheme="minorHAnsi"/>
          <w:szCs w:val="20"/>
        </w:rPr>
        <w:t>szkoły zawsze stosownie ubranym. Nie nosić wyzywających strojów, makijażu, nie nosić ozdób zagrażających bezpieczeństwu (bardz</w:t>
      </w:r>
      <w:r w:rsidR="00B44119">
        <w:rPr>
          <w:rFonts w:eastAsia="Times New Roman" w:cstheme="minorHAnsi"/>
          <w:szCs w:val="20"/>
        </w:rPr>
        <w:t>o </w:t>
      </w:r>
      <w:r w:rsidR="00BE67AA" w:rsidRPr="00CF7E50">
        <w:rPr>
          <w:rFonts w:eastAsia="Times New Roman" w:cstheme="minorHAnsi"/>
          <w:szCs w:val="20"/>
        </w:rPr>
        <w:t>wysokie obcasy,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duże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 xml:space="preserve">kolczyki, długie </w:t>
      </w:r>
      <w:r>
        <w:rPr>
          <w:rFonts w:eastAsia="Times New Roman" w:cstheme="minorHAnsi"/>
          <w:szCs w:val="20"/>
        </w:rPr>
        <w:t>paznokcie).</w:t>
      </w:r>
      <w:r w:rsidR="003D1BA4" w:rsidRPr="00CF7E50">
        <w:rPr>
          <w:rFonts w:eastAsia="Times New Roman" w:cstheme="minorHAnsi"/>
          <w:szCs w:val="20"/>
        </w:rPr>
        <w:t xml:space="preserve"> </w:t>
      </w:r>
    </w:p>
    <w:p w14:paraId="4663434A" w14:textId="0FA502C0" w:rsidR="00FC0B9D" w:rsidRPr="00CF7E50" w:rsidRDefault="00F007DF" w:rsidP="00275BDC">
      <w:pPr>
        <w:numPr>
          <w:ilvl w:val="0"/>
          <w:numId w:val="89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P</w:t>
      </w:r>
      <w:r w:rsidR="003D1BA4" w:rsidRPr="00CF7E50">
        <w:rPr>
          <w:rFonts w:eastAsia="Times New Roman" w:cstheme="minorHAnsi"/>
          <w:szCs w:val="20"/>
        </w:rPr>
        <w:t>odczas uroczystośc</w:t>
      </w:r>
      <w:r w:rsidR="00B44119">
        <w:rPr>
          <w:rFonts w:eastAsia="Times New Roman" w:cstheme="minorHAnsi"/>
          <w:szCs w:val="20"/>
        </w:rPr>
        <w:t>i </w:t>
      </w:r>
      <w:r w:rsidR="00BE67AA" w:rsidRPr="00CF7E50">
        <w:rPr>
          <w:rFonts w:eastAsia="Times New Roman" w:cstheme="minorHAnsi"/>
          <w:szCs w:val="20"/>
        </w:rPr>
        <w:t xml:space="preserve">szkolnych nosić tzw. </w:t>
      </w:r>
      <w:r w:rsidR="003A0372">
        <w:rPr>
          <w:rFonts w:eastAsia="Times New Roman" w:cstheme="minorHAnsi"/>
          <w:szCs w:val="20"/>
        </w:rPr>
        <w:t>s</w:t>
      </w:r>
      <w:r w:rsidR="00BE67AA" w:rsidRPr="00CF7E50">
        <w:rPr>
          <w:rFonts w:eastAsia="Times New Roman" w:cstheme="minorHAnsi"/>
          <w:szCs w:val="20"/>
        </w:rPr>
        <w:t xml:space="preserve">trój galowy tzn. </w:t>
      </w:r>
      <w:r w:rsidR="003A0372">
        <w:rPr>
          <w:rFonts w:eastAsia="Times New Roman" w:cstheme="minorHAnsi"/>
          <w:szCs w:val="20"/>
        </w:rPr>
        <w:t>c</w:t>
      </w:r>
      <w:r w:rsidR="00BE67AA" w:rsidRPr="00CF7E50">
        <w:rPr>
          <w:rFonts w:eastAsia="Times New Roman" w:cstheme="minorHAnsi"/>
          <w:szCs w:val="20"/>
        </w:rPr>
        <w:t>iemne spodnie (sp</w:t>
      </w:r>
      <w:r>
        <w:rPr>
          <w:rFonts w:eastAsia="Times New Roman" w:cstheme="minorHAnsi"/>
          <w:szCs w:val="20"/>
        </w:rPr>
        <w:t>ódnica), biał</w:t>
      </w:r>
      <w:r w:rsidR="00B44119">
        <w:rPr>
          <w:rFonts w:eastAsia="Times New Roman" w:cstheme="minorHAnsi"/>
          <w:szCs w:val="20"/>
        </w:rPr>
        <w:t>a </w:t>
      </w:r>
      <w:r>
        <w:rPr>
          <w:rFonts w:eastAsia="Times New Roman" w:cstheme="minorHAnsi"/>
          <w:szCs w:val="20"/>
        </w:rPr>
        <w:t>koszul</w:t>
      </w:r>
      <w:r w:rsidR="00B44119">
        <w:rPr>
          <w:rFonts w:eastAsia="Times New Roman" w:cstheme="minorHAnsi"/>
          <w:szCs w:val="20"/>
        </w:rPr>
        <w:t>a </w:t>
      </w:r>
      <w:r>
        <w:rPr>
          <w:rFonts w:eastAsia="Times New Roman" w:cstheme="minorHAnsi"/>
          <w:szCs w:val="20"/>
        </w:rPr>
        <w:t>(bluzka).</w:t>
      </w:r>
    </w:p>
    <w:p w14:paraId="69194386" w14:textId="3CBD0BDE" w:rsidR="00FC0B9D" w:rsidRPr="00CF7E50" w:rsidRDefault="00F007DF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lastRenderedPageBreak/>
        <w:t>P</w:t>
      </w:r>
      <w:r w:rsidR="00BE67AA" w:rsidRPr="00CF7E50">
        <w:rPr>
          <w:rFonts w:eastAsia="Times New Roman" w:cstheme="minorHAnsi"/>
          <w:szCs w:val="20"/>
        </w:rPr>
        <w:t xml:space="preserve">rzestrzegać </w:t>
      </w:r>
      <w:r w:rsidR="00F04ACB">
        <w:rPr>
          <w:rFonts w:eastAsia="Times New Roman" w:cstheme="minorHAnsi"/>
          <w:szCs w:val="20"/>
        </w:rPr>
        <w:t>zasad korzystani</w:t>
      </w:r>
      <w:r w:rsidR="00B44119">
        <w:rPr>
          <w:rFonts w:eastAsia="Times New Roman" w:cstheme="minorHAnsi"/>
          <w:szCs w:val="20"/>
        </w:rPr>
        <w:t>a z </w:t>
      </w:r>
      <w:r w:rsidR="00F04ACB">
        <w:rPr>
          <w:rFonts w:eastAsia="Times New Roman" w:cstheme="minorHAnsi"/>
          <w:szCs w:val="20"/>
        </w:rPr>
        <w:t>telefonó</w:t>
      </w:r>
      <w:r w:rsidR="00B44119">
        <w:rPr>
          <w:rFonts w:eastAsia="Times New Roman" w:cstheme="minorHAnsi"/>
          <w:szCs w:val="20"/>
        </w:rPr>
        <w:t>w </w:t>
      </w:r>
      <w:r w:rsidR="00F04ACB">
        <w:rPr>
          <w:rFonts w:eastAsia="Times New Roman" w:cstheme="minorHAnsi"/>
          <w:szCs w:val="20"/>
        </w:rPr>
        <w:t xml:space="preserve">komórkowych </w:t>
      </w:r>
      <w:r w:rsidR="00B44119">
        <w:rPr>
          <w:rFonts w:eastAsia="Times New Roman" w:cstheme="minorHAnsi"/>
          <w:szCs w:val="20"/>
        </w:rPr>
        <w:t>i </w:t>
      </w:r>
      <w:r w:rsidR="00F04ACB">
        <w:rPr>
          <w:rFonts w:eastAsia="Times New Roman" w:cstheme="minorHAnsi"/>
          <w:szCs w:val="20"/>
        </w:rPr>
        <w:t xml:space="preserve">urządzeń elektronicznych określonych </w:t>
      </w:r>
      <w:r w:rsidR="00B44119">
        <w:rPr>
          <w:rFonts w:eastAsia="Times New Roman" w:cstheme="minorHAnsi"/>
          <w:szCs w:val="20"/>
        </w:rPr>
        <w:t>w </w:t>
      </w:r>
      <w:r w:rsidR="00F04ACB" w:rsidRPr="00CF7E50">
        <w:rPr>
          <w:rFonts w:eastAsia="Cambria"/>
          <w:sz w:val="24"/>
          <w:szCs w:val="24"/>
        </w:rPr>
        <w:t>§</w:t>
      </w:r>
      <w:r w:rsidR="00F04ACB">
        <w:rPr>
          <w:rFonts w:eastAsia="Times New Roman" w:cstheme="minorHAnsi"/>
          <w:szCs w:val="20"/>
        </w:rPr>
        <w:t xml:space="preserve"> 5.</w:t>
      </w:r>
    </w:p>
    <w:p w14:paraId="09405D20" w14:textId="51DC6ACB" w:rsidR="00FC0B9D" w:rsidRPr="00CF7E50" w:rsidRDefault="00F007DF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N</w:t>
      </w:r>
      <w:r w:rsidR="00BE67AA" w:rsidRPr="00CF7E50">
        <w:rPr>
          <w:rFonts w:eastAsia="Times New Roman" w:cstheme="minorHAnsi"/>
          <w:szCs w:val="20"/>
        </w:rPr>
        <w:t>osić n</w:t>
      </w:r>
      <w:r w:rsidR="00B44119">
        <w:rPr>
          <w:rFonts w:eastAsia="Times New Roman" w:cstheme="minorHAnsi"/>
          <w:szCs w:val="20"/>
        </w:rPr>
        <w:t>a </w:t>
      </w:r>
      <w:r w:rsidR="00BE67AA" w:rsidRPr="00CF7E50">
        <w:rPr>
          <w:rFonts w:eastAsia="Times New Roman" w:cstheme="minorHAnsi"/>
          <w:szCs w:val="20"/>
        </w:rPr>
        <w:t>lekcje podręczniki, zes</w:t>
      </w:r>
      <w:r w:rsidR="003D1BA4" w:rsidRPr="00CF7E50">
        <w:rPr>
          <w:rFonts w:eastAsia="Times New Roman" w:cstheme="minorHAnsi"/>
          <w:szCs w:val="20"/>
        </w:rPr>
        <w:t xml:space="preserve">zyty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inne przybory szkole wymagane prze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prowadząceg</w:t>
      </w:r>
      <w:r w:rsidR="00B44119">
        <w:rPr>
          <w:rFonts w:eastAsia="Times New Roman" w:cstheme="minorHAnsi"/>
          <w:szCs w:val="20"/>
        </w:rPr>
        <w:t>o </w:t>
      </w:r>
      <w:r>
        <w:rPr>
          <w:rFonts w:eastAsia="Times New Roman" w:cstheme="minorHAnsi"/>
          <w:szCs w:val="20"/>
        </w:rPr>
        <w:t>zajęcia.</w:t>
      </w:r>
    </w:p>
    <w:p w14:paraId="05414841" w14:textId="455B5067" w:rsidR="00FC0B9D" w:rsidRPr="00CF7E50" w:rsidRDefault="00F007DF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U</w:t>
      </w:r>
      <w:r w:rsidR="00BE67AA" w:rsidRPr="00CF7E50">
        <w:rPr>
          <w:rFonts w:eastAsia="Times New Roman" w:cstheme="minorHAnsi"/>
          <w:szCs w:val="20"/>
        </w:rPr>
        <w:t xml:space="preserve">czestniczyć </w:t>
      </w:r>
      <w:r w:rsidR="00B44119">
        <w:rPr>
          <w:rFonts w:eastAsia="Times New Roman" w:cstheme="minorHAnsi"/>
          <w:szCs w:val="20"/>
        </w:rPr>
        <w:t>w </w:t>
      </w:r>
      <w:r w:rsidR="00BE67AA" w:rsidRPr="00CF7E50">
        <w:rPr>
          <w:rFonts w:eastAsia="Times New Roman" w:cstheme="minorHAnsi"/>
          <w:szCs w:val="20"/>
        </w:rPr>
        <w:t xml:space="preserve">zajęciach sportowych </w:t>
      </w:r>
      <w:r w:rsidR="00B44119">
        <w:rPr>
          <w:rFonts w:eastAsia="Times New Roman" w:cstheme="minorHAnsi"/>
          <w:szCs w:val="20"/>
        </w:rPr>
        <w:t>w </w:t>
      </w:r>
      <w:r w:rsidR="00BE67AA" w:rsidRPr="00CF7E50">
        <w:rPr>
          <w:rFonts w:eastAsia="Times New Roman" w:cstheme="minorHAnsi"/>
          <w:szCs w:val="20"/>
        </w:rPr>
        <w:t>stroju określonym prze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na</w:t>
      </w:r>
      <w:r>
        <w:rPr>
          <w:rFonts w:eastAsia="Times New Roman" w:cstheme="minorHAnsi"/>
          <w:szCs w:val="20"/>
        </w:rPr>
        <w:t>uczyciel</w:t>
      </w:r>
      <w:r w:rsidR="00B44119">
        <w:rPr>
          <w:rFonts w:eastAsia="Times New Roman" w:cstheme="minorHAnsi"/>
          <w:szCs w:val="20"/>
        </w:rPr>
        <w:t>a </w:t>
      </w:r>
      <w:r>
        <w:rPr>
          <w:rFonts w:eastAsia="Times New Roman" w:cstheme="minorHAnsi"/>
          <w:szCs w:val="20"/>
        </w:rPr>
        <w:t>wychowani</w:t>
      </w:r>
      <w:r w:rsidR="00B44119">
        <w:rPr>
          <w:rFonts w:eastAsia="Times New Roman" w:cstheme="minorHAnsi"/>
          <w:szCs w:val="20"/>
        </w:rPr>
        <w:t>a </w:t>
      </w:r>
      <w:r>
        <w:rPr>
          <w:rFonts w:eastAsia="Times New Roman" w:cstheme="minorHAnsi"/>
          <w:szCs w:val="20"/>
        </w:rPr>
        <w:t>fizycznego.</w:t>
      </w:r>
    </w:p>
    <w:p w14:paraId="52442F12" w14:textId="1AAB0FCD" w:rsidR="00FC0B9D" w:rsidRPr="00CF7E50" w:rsidRDefault="00BE67AA" w:rsidP="00275BDC">
      <w:pPr>
        <w:numPr>
          <w:ilvl w:val="0"/>
          <w:numId w:val="8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Naprawiać </w:t>
      </w:r>
      <w:r w:rsidR="003D1BA4" w:rsidRPr="00CF7E50">
        <w:rPr>
          <w:rFonts w:eastAsia="Times New Roman" w:cstheme="minorHAnsi"/>
          <w:szCs w:val="20"/>
        </w:rPr>
        <w:t>wyrządzone szkody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F007DF">
        <w:rPr>
          <w:rFonts w:eastAsia="Times New Roman" w:cstheme="minorHAnsi"/>
          <w:szCs w:val="20"/>
        </w:rPr>
        <w:t>materialne.</w:t>
      </w:r>
    </w:p>
    <w:p w14:paraId="1CCE9484" w14:textId="4D890658" w:rsidR="00FC0B9D" w:rsidRPr="00CF7E50" w:rsidRDefault="00BE67AA" w:rsidP="00275BDC">
      <w:pPr>
        <w:numPr>
          <w:ilvl w:val="0"/>
          <w:numId w:val="89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Podporządkować się regulaminom, zaleceniom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zarządzeniom dyrektora,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wychowawcy, nauczycieli, rady pedagogicznej ora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ustaleniom samorządu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uczniowskiego.</w:t>
      </w:r>
    </w:p>
    <w:p w14:paraId="583752E3" w14:textId="604296C1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04" w:name="_Toc117534197"/>
      <w:bookmarkStart w:id="105" w:name="_Toc239952442"/>
      <w:r w:rsidRPr="00CF7E50">
        <w:rPr>
          <w:rFonts w:eastAsia="Cambria"/>
          <w:sz w:val="24"/>
          <w:szCs w:val="24"/>
        </w:rPr>
        <w:t xml:space="preserve">§ 3. Nagrody </w:t>
      </w:r>
      <w:r w:rsidR="00B44119">
        <w:rPr>
          <w:rFonts w:eastAsia="Cambria"/>
          <w:sz w:val="24"/>
          <w:szCs w:val="24"/>
        </w:rPr>
        <w:t>i </w:t>
      </w:r>
      <w:r w:rsidRPr="00CF7E50">
        <w:rPr>
          <w:rFonts w:eastAsia="Cambria"/>
          <w:sz w:val="24"/>
          <w:szCs w:val="24"/>
        </w:rPr>
        <w:t>wyróżnienia</w:t>
      </w:r>
      <w:bookmarkEnd w:id="104"/>
      <w:bookmarkEnd w:id="105"/>
    </w:p>
    <w:p w14:paraId="5D73B318" w14:textId="334329B0" w:rsidR="00FC0B9D" w:rsidRPr="00CF7E50" w:rsidRDefault="003D1BA4" w:rsidP="00275BDC">
      <w:pPr>
        <w:numPr>
          <w:ilvl w:val="0"/>
          <w:numId w:val="90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Uczeń może otrzymać nagrody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wyróżnieni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za:</w:t>
      </w:r>
    </w:p>
    <w:p w14:paraId="3AAA7763" w14:textId="358D593A" w:rsidR="00FC0B9D" w:rsidRPr="00CF7E50" w:rsidRDefault="00F007DF">
      <w:pPr>
        <w:numPr>
          <w:ilvl w:val="0"/>
          <w:numId w:val="35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R</w:t>
      </w:r>
      <w:r w:rsidR="003D1BA4" w:rsidRPr="00CF7E50">
        <w:rPr>
          <w:rFonts w:eastAsia="Times New Roman" w:cstheme="minorHAnsi"/>
          <w:szCs w:val="20"/>
        </w:rPr>
        <w:t xml:space="preserve">zetelną naukę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pracę n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rzec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szkoły,</w:t>
      </w:r>
    </w:p>
    <w:p w14:paraId="38B2D85F" w14:textId="58AFB4DA" w:rsidR="00FC0B9D" w:rsidRPr="00CF7E50" w:rsidRDefault="003D1BA4">
      <w:pPr>
        <w:numPr>
          <w:ilvl w:val="0"/>
          <w:numId w:val="35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wzorową postawę zaprezentowaną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konkretnej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sytuacji,</w:t>
      </w:r>
    </w:p>
    <w:p w14:paraId="40239252" w14:textId="7040558F" w:rsidR="00FC0B9D" w:rsidRPr="00CF7E50" w:rsidRDefault="003D1BA4">
      <w:pPr>
        <w:numPr>
          <w:ilvl w:val="0"/>
          <w:numId w:val="35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wybitne osiągnięci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różnych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dziedzinach.</w:t>
      </w:r>
    </w:p>
    <w:p w14:paraId="2FB13D84" w14:textId="6F60B190" w:rsidR="00FC0B9D" w:rsidRPr="00CF7E50" w:rsidRDefault="003D1BA4" w:rsidP="00275BDC">
      <w:pPr>
        <w:numPr>
          <w:ilvl w:val="0"/>
          <w:numId w:val="90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Ustal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następujące rodzaje nagród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uczniów:</w:t>
      </w:r>
    </w:p>
    <w:p w14:paraId="3D91AFBE" w14:textId="4E6BEC92" w:rsidR="00FC0B9D" w:rsidRPr="00CF7E50" w:rsidRDefault="00F007DF">
      <w:pPr>
        <w:numPr>
          <w:ilvl w:val="0"/>
          <w:numId w:val="35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P</w:t>
      </w:r>
      <w:r w:rsidR="003D1BA4" w:rsidRPr="00CF7E50">
        <w:rPr>
          <w:rFonts w:eastAsia="Times New Roman" w:cstheme="minorHAnsi"/>
          <w:szCs w:val="20"/>
        </w:rPr>
        <w:t>ochwał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nauczyciela, wychowawcy lub opiekun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organizacj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szkolnej,</w:t>
      </w:r>
    </w:p>
    <w:p w14:paraId="190FEE1B" w14:textId="30122FF8" w:rsidR="00FC0B9D" w:rsidRPr="00CF7E50" w:rsidRDefault="003D1BA4">
      <w:pPr>
        <w:numPr>
          <w:ilvl w:val="0"/>
          <w:numId w:val="35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pochwał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wobec całej społecznośc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szkolnej,</w:t>
      </w:r>
    </w:p>
    <w:p w14:paraId="132E52BC" w14:textId="77777777" w:rsidR="00FC0B9D" w:rsidRPr="00CF7E50" w:rsidRDefault="003D1BA4">
      <w:pPr>
        <w:numPr>
          <w:ilvl w:val="0"/>
          <w:numId w:val="35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dyplom,</w:t>
      </w:r>
    </w:p>
    <w:p w14:paraId="7328B05D" w14:textId="77777777" w:rsidR="00FC0B9D" w:rsidRPr="00CF7E50" w:rsidRDefault="003D1BA4">
      <w:pPr>
        <w:numPr>
          <w:ilvl w:val="0"/>
          <w:numId w:val="35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nagrody rzeczowe lub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finansowe,</w:t>
      </w:r>
    </w:p>
    <w:p w14:paraId="7B02D738" w14:textId="7FA3920B" w:rsidR="00FC0B9D" w:rsidRPr="00CF7E50" w:rsidRDefault="003D1BA4">
      <w:pPr>
        <w:numPr>
          <w:ilvl w:val="0"/>
          <w:numId w:val="35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świadectw</w:t>
      </w:r>
      <w:r w:rsidR="00B44119">
        <w:rPr>
          <w:rFonts w:eastAsia="Times New Roman" w:cstheme="minorHAnsi"/>
          <w:szCs w:val="20"/>
        </w:rPr>
        <w:t>o z </w:t>
      </w:r>
      <w:r w:rsidRPr="00CF7E50">
        <w:rPr>
          <w:rFonts w:eastAsia="Times New Roman" w:cstheme="minorHAnsi"/>
          <w:szCs w:val="20"/>
        </w:rPr>
        <w:t>wyróżnieniem,</w:t>
      </w:r>
    </w:p>
    <w:p w14:paraId="37076DDD" w14:textId="77777777" w:rsidR="00FC0B9D" w:rsidRPr="00CF7E50" w:rsidRDefault="003D1BA4">
      <w:pPr>
        <w:numPr>
          <w:ilvl w:val="0"/>
          <w:numId w:val="35"/>
        </w:numPr>
        <w:tabs>
          <w:tab w:val="left" w:pos="1076"/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list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pochwalny,</w:t>
      </w:r>
    </w:p>
    <w:p w14:paraId="330E8E21" w14:textId="22A858F1" w:rsidR="00FC0B9D" w:rsidRPr="00CF7E50" w:rsidRDefault="003D1BA4">
      <w:pPr>
        <w:numPr>
          <w:ilvl w:val="0"/>
          <w:numId w:val="35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odnotowanie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świadectwie szczególnych osiągnięć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ucznia.</w:t>
      </w:r>
    </w:p>
    <w:p w14:paraId="5948935F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06" w:name="_Toc117534198"/>
      <w:bookmarkStart w:id="107" w:name="_Toc239952443"/>
      <w:bookmarkStart w:id="108" w:name="_Hlk155367926"/>
      <w:r w:rsidRPr="00CF7E50">
        <w:rPr>
          <w:rFonts w:eastAsia="Cambria"/>
          <w:sz w:val="24"/>
          <w:szCs w:val="24"/>
        </w:rPr>
        <w:t>§ 4. Kary</w:t>
      </w:r>
      <w:bookmarkEnd w:id="106"/>
      <w:bookmarkEnd w:id="107"/>
    </w:p>
    <w:bookmarkEnd w:id="108"/>
    <w:p w14:paraId="504A891D" w14:textId="10764EF4" w:rsidR="00FC0B9D" w:rsidRPr="00CF7E50" w:rsidRDefault="003D1BA4" w:rsidP="00275BDC">
      <w:pPr>
        <w:numPr>
          <w:ilvl w:val="0"/>
          <w:numId w:val="91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 może być ukarany 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nierespektowanie postanowień statutu, regulaminó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zasad </w:t>
      </w:r>
      <w:r w:rsidR="00147839" w:rsidRPr="00CF7E50">
        <w:rPr>
          <w:rFonts w:eastAsia="Times New Roman" w:cstheme="minorHAnsi"/>
          <w:szCs w:val="20"/>
        </w:rPr>
        <w:t>współżyci</w:t>
      </w:r>
      <w:r w:rsidR="00B44119">
        <w:rPr>
          <w:rFonts w:eastAsia="Times New Roman" w:cstheme="minorHAnsi"/>
          <w:szCs w:val="20"/>
        </w:rPr>
        <w:t>a </w:t>
      </w:r>
      <w:r w:rsidR="00147839" w:rsidRPr="00CF7E50">
        <w:rPr>
          <w:rFonts w:eastAsia="Times New Roman" w:cstheme="minorHAnsi"/>
          <w:szCs w:val="20"/>
        </w:rPr>
        <w:t>s</w:t>
      </w:r>
      <w:r w:rsidRPr="00CF7E50">
        <w:rPr>
          <w:rFonts w:eastAsia="Times New Roman" w:cstheme="minorHAnsi"/>
          <w:szCs w:val="20"/>
        </w:rPr>
        <w:t>połecznego.</w:t>
      </w:r>
    </w:p>
    <w:p w14:paraId="48315B5F" w14:textId="4246258C" w:rsidR="00FC0B9D" w:rsidRPr="00CF7E50" w:rsidRDefault="003D1BA4" w:rsidP="00275BDC">
      <w:pPr>
        <w:numPr>
          <w:ilvl w:val="0"/>
          <w:numId w:val="91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Ustal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następujące rodzaje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kar:</w:t>
      </w:r>
    </w:p>
    <w:p w14:paraId="288B2E32" w14:textId="66317985" w:rsidR="00FC0B9D" w:rsidRPr="00CF7E50" w:rsidRDefault="00F007DF" w:rsidP="00275BDC">
      <w:pPr>
        <w:numPr>
          <w:ilvl w:val="0"/>
          <w:numId w:val="57"/>
        </w:numPr>
        <w:tabs>
          <w:tab w:val="left" w:pos="1077"/>
        </w:tabs>
        <w:spacing w:after="0" w:line="240" w:lineRule="auto"/>
        <w:ind w:right="9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U</w:t>
      </w:r>
      <w:r w:rsidR="003D1BA4" w:rsidRPr="00CF7E50">
        <w:rPr>
          <w:rFonts w:eastAsia="Times New Roman" w:cstheme="minorHAnsi"/>
          <w:szCs w:val="20"/>
        </w:rPr>
        <w:t>pomnienie prze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nauczyciela, wychowawcę lub opiekun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organizacj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szkolnej,</w:t>
      </w:r>
    </w:p>
    <w:p w14:paraId="7E77F01A" w14:textId="621FA7EE" w:rsidR="00FC0B9D" w:rsidRPr="00CF7E50" w:rsidRDefault="003D1BA4" w:rsidP="00275BDC">
      <w:pPr>
        <w:numPr>
          <w:ilvl w:val="0"/>
          <w:numId w:val="57"/>
        </w:numPr>
        <w:tabs>
          <w:tab w:val="left" w:pos="1077"/>
        </w:tabs>
        <w:spacing w:after="0" w:line="240" w:lineRule="auto"/>
        <w:ind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upomnienie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(wicedyrektora)szkoły,</w:t>
      </w:r>
    </w:p>
    <w:p w14:paraId="5A4321A3" w14:textId="052B3BBA" w:rsidR="00FC0B9D" w:rsidRPr="00CF7E50" w:rsidRDefault="003D1BA4" w:rsidP="00275BDC">
      <w:pPr>
        <w:numPr>
          <w:ilvl w:val="0"/>
          <w:numId w:val="57"/>
        </w:numPr>
        <w:tabs>
          <w:tab w:val="left" w:pos="1077"/>
        </w:tabs>
        <w:spacing w:after="0" w:line="240" w:lineRule="auto"/>
        <w:ind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wydanie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wychowawcę klasy czasoweg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zakazu udziału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niektórych imprezach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wycieczkach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szkolnych,</w:t>
      </w:r>
    </w:p>
    <w:p w14:paraId="5C6E3E5C" w14:textId="3597B3A4" w:rsidR="00FC0B9D" w:rsidRPr="00CF7E50" w:rsidRDefault="003D1BA4" w:rsidP="00275BDC">
      <w:pPr>
        <w:numPr>
          <w:ilvl w:val="0"/>
          <w:numId w:val="57"/>
        </w:numPr>
        <w:tabs>
          <w:tab w:val="left" w:pos="1077"/>
        </w:tabs>
        <w:spacing w:after="0" w:line="240" w:lineRule="auto"/>
        <w:ind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przeniesienie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równoległeg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oddziału tej samej szkoły,</w:t>
      </w:r>
    </w:p>
    <w:p w14:paraId="0C5B2897" w14:textId="31CE8AA3" w:rsidR="00FC0B9D" w:rsidRPr="00CF7E50" w:rsidRDefault="003D1BA4" w:rsidP="00275BDC">
      <w:pPr>
        <w:numPr>
          <w:ilvl w:val="0"/>
          <w:numId w:val="57"/>
        </w:numPr>
        <w:tabs>
          <w:tab w:val="left" w:pos="1077"/>
        </w:tabs>
        <w:spacing w:after="0" w:line="240" w:lineRule="auto"/>
        <w:ind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nagan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dyrektora(wicedyrektora),</w:t>
      </w:r>
    </w:p>
    <w:p w14:paraId="54BB9015" w14:textId="1A3F0E96" w:rsidR="00FC0B9D" w:rsidRPr="002B3BDA" w:rsidRDefault="003D1BA4" w:rsidP="00275BDC">
      <w:pPr>
        <w:numPr>
          <w:ilvl w:val="0"/>
          <w:numId w:val="57"/>
        </w:numPr>
        <w:spacing w:after="0" w:line="240" w:lineRule="auto"/>
        <w:ind w:right="9"/>
        <w:rPr>
          <w:rFonts w:eastAsia="Times New Roman" w:cstheme="minorHAnsi"/>
          <w:szCs w:val="20"/>
        </w:rPr>
      </w:pPr>
      <w:r w:rsidRPr="002B3BDA">
        <w:rPr>
          <w:rFonts w:eastAsia="Times New Roman" w:cstheme="minorHAnsi"/>
          <w:szCs w:val="20"/>
        </w:rPr>
        <w:t>przeniesienie d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innej szkoły prze</w:t>
      </w:r>
      <w:r w:rsidR="00B44119">
        <w:rPr>
          <w:rFonts w:eastAsia="Times New Roman" w:cstheme="minorHAnsi"/>
          <w:szCs w:val="20"/>
        </w:rPr>
        <w:t>z </w:t>
      </w:r>
      <w:r w:rsidRPr="002B3BDA">
        <w:rPr>
          <w:rFonts w:eastAsia="Times New Roman" w:cstheme="minorHAnsi"/>
          <w:szCs w:val="20"/>
        </w:rPr>
        <w:t>kurator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>oświaty p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uzyskaniu zgody dyrektor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 xml:space="preserve">szkoły docelowej 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>przypadku znacznej demoralizacj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>ucznia. Dotyczy t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sytuacj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>gdy pomim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podjętych wcześniej środkó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 xml:space="preserve">wychowawczych 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>zastosowanych uprzedni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kar nie uzyskan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rezultató</w:t>
      </w:r>
      <w:r w:rsidR="00B44119">
        <w:rPr>
          <w:rFonts w:eastAsia="Times New Roman" w:cstheme="minorHAnsi"/>
          <w:szCs w:val="20"/>
        </w:rPr>
        <w:t>w w </w:t>
      </w:r>
      <w:r w:rsidRPr="002B3BDA">
        <w:rPr>
          <w:rFonts w:eastAsia="Times New Roman" w:cstheme="minorHAnsi"/>
          <w:szCs w:val="20"/>
        </w:rPr>
        <w:t>postac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>poprawy zachowani</w:t>
      </w:r>
      <w:r w:rsidR="00B44119">
        <w:rPr>
          <w:rFonts w:eastAsia="Times New Roman" w:cstheme="minorHAnsi"/>
          <w:szCs w:val="20"/>
        </w:rPr>
        <w:t>a i </w:t>
      </w:r>
      <w:r w:rsidRPr="002B3BDA">
        <w:rPr>
          <w:rFonts w:eastAsia="Times New Roman" w:cstheme="minorHAnsi"/>
          <w:szCs w:val="20"/>
        </w:rPr>
        <w:t>uczeń nadal przejawi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>zachowani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 xml:space="preserve">świadczące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 xml:space="preserve">rażącym naruszaniu norm 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 xml:space="preserve">zasad obowiązujących 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>szkole lub demoralizującym wpływie n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>innych ucznió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>(np. wagary,</w:t>
      </w:r>
      <w:r w:rsidR="00147839" w:rsidRPr="002B3BDA">
        <w:rPr>
          <w:rFonts w:eastAsia="Times New Roman" w:cstheme="minorHAnsi"/>
          <w:szCs w:val="20"/>
        </w:rPr>
        <w:t xml:space="preserve"> </w:t>
      </w:r>
      <w:r w:rsidRPr="002B3BDA">
        <w:rPr>
          <w:rFonts w:eastAsia="Times New Roman" w:cstheme="minorHAnsi"/>
          <w:szCs w:val="20"/>
        </w:rPr>
        <w:t>stosowanie</w:t>
      </w:r>
      <w:r w:rsidR="002B3BDA" w:rsidRPr="002B3BDA">
        <w:rPr>
          <w:rFonts w:eastAsia="Times New Roman" w:cstheme="minorHAnsi"/>
          <w:szCs w:val="20"/>
        </w:rPr>
        <w:t xml:space="preserve"> </w:t>
      </w:r>
      <w:r w:rsidRPr="002B3BDA">
        <w:rPr>
          <w:rFonts w:eastAsia="Times New Roman" w:cstheme="minorHAnsi"/>
          <w:szCs w:val="20"/>
        </w:rPr>
        <w:t>wulgaryzmów, palenie papierosów, spożywanie alkoholu, środkó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 xml:space="preserve">odurzających 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 xml:space="preserve">narkotyków, agresywne zachowanie 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>stosunku d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i </w:t>
      </w:r>
      <w:r w:rsidRPr="002B3BDA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>lub innych pracownikó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>szkoły, sfałszowanie dokumentó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>szkolnych, wszczynanie bójek, awantur, wyłudzanie pieniędzy lub innych rzeczy, celowe niszczenie lub okradanie mieni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>szkolneg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lub prywatnego).</w:t>
      </w:r>
    </w:p>
    <w:p w14:paraId="3A936114" w14:textId="4C8D5B19" w:rsidR="00FC0B9D" w:rsidRPr="00CF7E50" w:rsidRDefault="003D1BA4" w:rsidP="00552BE8">
      <w:pPr>
        <w:numPr>
          <w:ilvl w:val="0"/>
          <w:numId w:val="91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bookmarkStart w:id="109" w:name="_Hlk155367943"/>
      <w:r w:rsidRPr="00CF7E50">
        <w:rPr>
          <w:rFonts w:eastAsia="Times New Roman" w:cstheme="minorHAnsi"/>
          <w:szCs w:val="20"/>
        </w:rPr>
        <w:t>Kar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określon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 xml:space="preserve">pkt. a, b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c może wiązać się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wpisaniem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dziennik</w:t>
      </w:r>
      <w:r w:rsidR="00B44119">
        <w:rPr>
          <w:rFonts w:eastAsia="Times New Roman" w:cstheme="minorHAnsi"/>
          <w:szCs w:val="20"/>
        </w:rPr>
        <w:t>a </w:t>
      </w:r>
      <w:r w:rsidR="00C63602">
        <w:rPr>
          <w:rFonts w:eastAsia="Times New Roman" w:cstheme="minorHAnsi"/>
          <w:szCs w:val="20"/>
        </w:rPr>
        <w:t>bieżącej</w:t>
      </w:r>
      <w:r w:rsidR="00C63602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oceny nieodpowiedniej lub nagannej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zachowania.</w:t>
      </w:r>
    </w:p>
    <w:bookmarkEnd w:id="109"/>
    <w:p w14:paraId="430001E0" w14:textId="36EF7FBE" w:rsidR="00FC0B9D" w:rsidRPr="002B3BDA" w:rsidRDefault="00B44119" w:rsidP="00552BE8">
      <w:pPr>
        <w:numPr>
          <w:ilvl w:val="0"/>
          <w:numId w:val="91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2B3BDA">
        <w:rPr>
          <w:rFonts w:eastAsia="Times New Roman" w:cstheme="minorHAnsi"/>
          <w:szCs w:val="20"/>
        </w:rPr>
        <w:t>przypadku, gdy czyn popełniony prze</w:t>
      </w:r>
      <w:r>
        <w:rPr>
          <w:rFonts w:eastAsia="Times New Roman" w:cstheme="minorHAnsi"/>
          <w:szCs w:val="20"/>
        </w:rPr>
        <w:t>z </w:t>
      </w:r>
      <w:r w:rsidR="003D1BA4" w:rsidRPr="002B3BDA">
        <w:rPr>
          <w:rFonts w:eastAsia="Times New Roman" w:cstheme="minorHAnsi"/>
          <w:szCs w:val="20"/>
        </w:rPr>
        <w:t>uczni</w:t>
      </w:r>
      <w:r>
        <w:rPr>
          <w:rFonts w:eastAsia="Times New Roman" w:cstheme="minorHAnsi"/>
          <w:szCs w:val="20"/>
        </w:rPr>
        <w:t>a </w:t>
      </w:r>
      <w:r w:rsidR="003D1BA4" w:rsidRPr="002B3BDA">
        <w:rPr>
          <w:rFonts w:eastAsia="Times New Roman" w:cstheme="minorHAnsi"/>
          <w:szCs w:val="20"/>
        </w:rPr>
        <w:t>nos</w:t>
      </w:r>
      <w:r>
        <w:rPr>
          <w:rFonts w:eastAsia="Times New Roman" w:cstheme="minorHAnsi"/>
          <w:szCs w:val="20"/>
        </w:rPr>
        <w:t>i </w:t>
      </w:r>
      <w:r w:rsidR="003D1BA4" w:rsidRPr="002B3BDA">
        <w:rPr>
          <w:rFonts w:eastAsia="Times New Roman" w:cstheme="minorHAnsi"/>
          <w:szCs w:val="20"/>
        </w:rPr>
        <w:t>znamion</w:t>
      </w:r>
      <w:r>
        <w:rPr>
          <w:rFonts w:eastAsia="Times New Roman" w:cstheme="minorHAnsi"/>
          <w:szCs w:val="20"/>
        </w:rPr>
        <w:t>a </w:t>
      </w:r>
      <w:r w:rsidR="003D1BA4" w:rsidRPr="002B3BDA">
        <w:rPr>
          <w:rFonts w:eastAsia="Times New Roman" w:cstheme="minorHAnsi"/>
          <w:szCs w:val="20"/>
        </w:rPr>
        <w:t>wykroczenia, przestępstw</w:t>
      </w:r>
      <w:r>
        <w:rPr>
          <w:rFonts w:eastAsia="Times New Roman" w:cstheme="minorHAnsi"/>
          <w:szCs w:val="20"/>
        </w:rPr>
        <w:t>a </w:t>
      </w:r>
      <w:r w:rsidR="003D1BA4" w:rsidRPr="002B3BDA">
        <w:rPr>
          <w:rFonts w:eastAsia="Times New Roman" w:cstheme="minorHAnsi"/>
          <w:szCs w:val="20"/>
        </w:rPr>
        <w:t xml:space="preserve">lub świadczy </w:t>
      </w:r>
      <w:r>
        <w:rPr>
          <w:rFonts w:eastAsia="Times New Roman" w:cstheme="minorHAnsi"/>
          <w:szCs w:val="20"/>
        </w:rPr>
        <w:t>o </w:t>
      </w:r>
      <w:r w:rsidR="003D1BA4" w:rsidRPr="002B3BDA">
        <w:rPr>
          <w:rFonts w:eastAsia="Times New Roman" w:cstheme="minorHAnsi"/>
          <w:szCs w:val="20"/>
        </w:rPr>
        <w:t>wysokim stopniu demoralizacji, szkoł</w:t>
      </w:r>
      <w:r>
        <w:rPr>
          <w:rFonts w:eastAsia="Times New Roman" w:cstheme="minorHAnsi"/>
          <w:szCs w:val="20"/>
        </w:rPr>
        <w:t>a </w:t>
      </w:r>
      <w:r w:rsidR="003D1BA4" w:rsidRPr="002B3BDA">
        <w:rPr>
          <w:rFonts w:eastAsia="Times New Roman" w:cstheme="minorHAnsi"/>
          <w:szCs w:val="20"/>
        </w:rPr>
        <w:t xml:space="preserve">informuje odpowiednie instytucje </w:t>
      </w:r>
      <w:r>
        <w:rPr>
          <w:rFonts w:eastAsia="Times New Roman" w:cstheme="minorHAnsi"/>
          <w:szCs w:val="20"/>
        </w:rPr>
        <w:t>o </w:t>
      </w:r>
      <w:r w:rsidR="003D1BA4" w:rsidRPr="002B3BDA">
        <w:rPr>
          <w:rFonts w:eastAsia="Times New Roman" w:cstheme="minorHAnsi"/>
          <w:szCs w:val="20"/>
        </w:rPr>
        <w:t>zaistniałej sytuacj</w:t>
      </w:r>
      <w:r>
        <w:rPr>
          <w:rFonts w:eastAsia="Times New Roman" w:cstheme="minorHAnsi"/>
          <w:szCs w:val="20"/>
        </w:rPr>
        <w:t>i </w:t>
      </w:r>
      <w:r w:rsidR="003D1BA4" w:rsidRPr="002B3BDA">
        <w:rPr>
          <w:rFonts w:eastAsia="Times New Roman" w:cstheme="minorHAnsi"/>
          <w:szCs w:val="20"/>
        </w:rPr>
        <w:t>ora</w:t>
      </w:r>
      <w:r>
        <w:rPr>
          <w:rFonts w:eastAsia="Times New Roman" w:cstheme="minorHAnsi"/>
          <w:szCs w:val="20"/>
        </w:rPr>
        <w:t>z </w:t>
      </w:r>
      <w:r w:rsidR="003D1BA4" w:rsidRPr="002B3BDA">
        <w:rPr>
          <w:rFonts w:eastAsia="Times New Roman" w:cstheme="minorHAnsi"/>
          <w:szCs w:val="20"/>
        </w:rPr>
        <w:t>podejmuje niezbędne czynności, aby nie dopuścić d</w:t>
      </w:r>
      <w:r>
        <w:rPr>
          <w:rFonts w:eastAsia="Times New Roman" w:cstheme="minorHAnsi"/>
          <w:szCs w:val="20"/>
        </w:rPr>
        <w:t>o </w:t>
      </w:r>
      <w:r w:rsidR="003D1BA4" w:rsidRPr="002B3BDA">
        <w:rPr>
          <w:rFonts w:eastAsia="Times New Roman" w:cstheme="minorHAnsi"/>
          <w:szCs w:val="20"/>
        </w:rPr>
        <w:t>zatarci</w:t>
      </w:r>
      <w:r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="003D1BA4" w:rsidRPr="002B3BDA">
        <w:rPr>
          <w:rFonts w:eastAsia="Times New Roman" w:cstheme="minorHAnsi"/>
          <w:szCs w:val="20"/>
        </w:rPr>
        <w:t>śladó</w:t>
      </w:r>
      <w:r>
        <w:rPr>
          <w:rFonts w:eastAsia="Times New Roman" w:cstheme="minorHAnsi"/>
          <w:szCs w:val="20"/>
        </w:rPr>
        <w:t>w</w:t>
      </w:r>
      <w:r w:rsidR="00552BE8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i </w:t>
      </w:r>
      <w:r w:rsidR="003D1BA4" w:rsidRPr="002B3BDA">
        <w:rPr>
          <w:rFonts w:eastAsia="Times New Roman" w:cstheme="minorHAnsi"/>
          <w:szCs w:val="20"/>
        </w:rPr>
        <w:t>dowodó</w:t>
      </w:r>
      <w:r>
        <w:rPr>
          <w:rFonts w:eastAsia="Times New Roman" w:cstheme="minorHAnsi"/>
          <w:szCs w:val="20"/>
        </w:rPr>
        <w:t>w </w:t>
      </w:r>
      <w:r w:rsidR="003D1BA4" w:rsidRPr="002B3BDA">
        <w:rPr>
          <w:rFonts w:eastAsia="Times New Roman" w:cstheme="minorHAnsi"/>
          <w:szCs w:val="20"/>
        </w:rPr>
        <w:t>popełnieni</w:t>
      </w:r>
      <w:r>
        <w:rPr>
          <w:rFonts w:eastAsia="Times New Roman" w:cstheme="minorHAnsi"/>
          <w:szCs w:val="20"/>
        </w:rPr>
        <w:t>a </w:t>
      </w:r>
      <w:r w:rsidR="003D1BA4" w:rsidRPr="002B3BDA">
        <w:rPr>
          <w:rFonts w:eastAsia="Times New Roman" w:cstheme="minorHAnsi"/>
          <w:szCs w:val="20"/>
        </w:rPr>
        <w:t>czynu zabronionego.</w:t>
      </w:r>
    </w:p>
    <w:p w14:paraId="38192898" w14:textId="2EB697CC" w:rsidR="00FC0B9D" w:rsidRPr="002B3BDA" w:rsidRDefault="00B44119" w:rsidP="00275BDC">
      <w:pPr>
        <w:numPr>
          <w:ilvl w:val="0"/>
          <w:numId w:val="91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2B3BDA">
        <w:rPr>
          <w:rFonts w:eastAsia="Times New Roman" w:cstheme="minorHAnsi"/>
          <w:szCs w:val="20"/>
        </w:rPr>
        <w:t>przypadku gdy uczeń wykazuje przejawy demoralizacj</w:t>
      </w:r>
      <w:r>
        <w:rPr>
          <w:rFonts w:eastAsia="Times New Roman" w:cstheme="minorHAnsi"/>
          <w:szCs w:val="20"/>
        </w:rPr>
        <w:t>i </w:t>
      </w:r>
      <w:r w:rsidR="003D1BA4" w:rsidRPr="002B3BDA">
        <w:rPr>
          <w:rFonts w:eastAsia="Times New Roman" w:cstheme="minorHAnsi"/>
          <w:szCs w:val="20"/>
        </w:rPr>
        <w:t>lub dopuścił się czynu karalneg</w:t>
      </w:r>
      <w:r>
        <w:rPr>
          <w:rFonts w:eastAsia="Times New Roman" w:cstheme="minorHAnsi"/>
          <w:szCs w:val="20"/>
        </w:rPr>
        <w:t>o </w:t>
      </w:r>
      <w:r w:rsidR="003D1BA4" w:rsidRPr="002B3BDA">
        <w:rPr>
          <w:rFonts w:eastAsia="Times New Roman" w:cstheme="minorHAnsi"/>
          <w:szCs w:val="20"/>
        </w:rPr>
        <w:t>n</w:t>
      </w:r>
      <w:r>
        <w:rPr>
          <w:rFonts w:eastAsia="Times New Roman" w:cstheme="minorHAnsi"/>
          <w:szCs w:val="20"/>
        </w:rPr>
        <w:t>a </w:t>
      </w:r>
      <w:r w:rsidR="003D1BA4" w:rsidRPr="002B3BDA">
        <w:rPr>
          <w:rFonts w:eastAsia="Times New Roman" w:cstheme="minorHAnsi"/>
          <w:szCs w:val="20"/>
        </w:rPr>
        <w:t xml:space="preserve">terenie szkoły lub </w:t>
      </w:r>
      <w:r>
        <w:rPr>
          <w:rFonts w:eastAsia="Times New Roman" w:cstheme="minorHAnsi"/>
          <w:szCs w:val="20"/>
        </w:rPr>
        <w:t>w </w:t>
      </w:r>
      <w:r w:rsidR="003D1BA4" w:rsidRPr="002B3BDA">
        <w:rPr>
          <w:rFonts w:eastAsia="Times New Roman" w:cstheme="minorHAnsi"/>
          <w:szCs w:val="20"/>
        </w:rPr>
        <w:t xml:space="preserve">związku </w:t>
      </w:r>
      <w:r>
        <w:rPr>
          <w:rFonts w:eastAsia="Times New Roman" w:cstheme="minorHAnsi"/>
          <w:szCs w:val="20"/>
        </w:rPr>
        <w:t>z </w:t>
      </w:r>
      <w:r w:rsidR="003D1BA4" w:rsidRPr="002B3BDA">
        <w:rPr>
          <w:rFonts w:eastAsia="Times New Roman" w:cstheme="minorHAnsi"/>
          <w:szCs w:val="20"/>
        </w:rPr>
        <w:t>realizacją obowiązku szkolneg</w:t>
      </w:r>
      <w:r>
        <w:rPr>
          <w:rFonts w:eastAsia="Times New Roman" w:cstheme="minorHAnsi"/>
          <w:szCs w:val="20"/>
        </w:rPr>
        <w:t>o </w:t>
      </w:r>
      <w:r w:rsidR="003D1BA4" w:rsidRPr="002B3BDA">
        <w:rPr>
          <w:rFonts w:eastAsia="Times New Roman" w:cstheme="minorHAnsi"/>
          <w:szCs w:val="20"/>
        </w:rPr>
        <w:t xml:space="preserve">lub obowiązku </w:t>
      </w:r>
      <w:r w:rsidR="003D1BA4" w:rsidRPr="002B3BDA">
        <w:rPr>
          <w:rFonts w:eastAsia="Times New Roman" w:cstheme="minorHAnsi"/>
          <w:szCs w:val="20"/>
        </w:rPr>
        <w:lastRenderedPageBreak/>
        <w:t>nauki, dyrektor</w:t>
      </w:r>
      <w:r w:rsidR="00CF7E50" w:rsidRPr="002B3BDA">
        <w:rPr>
          <w:rFonts w:eastAsia="Times New Roman" w:cstheme="minorHAnsi"/>
          <w:szCs w:val="20"/>
        </w:rPr>
        <w:t xml:space="preserve"> </w:t>
      </w:r>
      <w:r w:rsidR="003D1BA4" w:rsidRPr="002B3BDA">
        <w:rPr>
          <w:rFonts w:eastAsia="Times New Roman" w:cstheme="minorHAnsi"/>
          <w:szCs w:val="20"/>
        </w:rPr>
        <w:t>szkoły może, z</w:t>
      </w:r>
      <w:r>
        <w:rPr>
          <w:rFonts w:eastAsia="Times New Roman" w:cstheme="minorHAnsi"/>
          <w:szCs w:val="20"/>
        </w:rPr>
        <w:t>a </w:t>
      </w:r>
      <w:r w:rsidR="003D1BA4" w:rsidRPr="002B3BDA">
        <w:rPr>
          <w:rFonts w:eastAsia="Times New Roman" w:cstheme="minorHAnsi"/>
          <w:szCs w:val="20"/>
        </w:rPr>
        <w:t>zgodą rodzicó</w:t>
      </w:r>
      <w:r>
        <w:rPr>
          <w:rFonts w:eastAsia="Times New Roman" w:cstheme="minorHAnsi"/>
          <w:szCs w:val="20"/>
        </w:rPr>
        <w:t>w </w:t>
      </w:r>
      <w:r w:rsidR="003D1BA4" w:rsidRPr="002B3BDA">
        <w:rPr>
          <w:rFonts w:eastAsia="Times New Roman" w:cstheme="minorHAnsi"/>
          <w:szCs w:val="20"/>
        </w:rPr>
        <w:t>alb</w:t>
      </w:r>
      <w:r>
        <w:rPr>
          <w:rFonts w:eastAsia="Times New Roman" w:cstheme="minorHAnsi"/>
          <w:szCs w:val="20"/>
        </w:rPr>
        <w:t>o </w:t>
      </w:r>
      <w:r w:rsidR="003D1BA4" w:rsidRPr="002B3BDA">
        <w:rPr>
          <w:rFonts w:eastAsia="Times New Roman" w:cstheme="minorHAnsi"/>
          <w:szCs w:val="20"/>
        </w:rPr>
        <w:t>opiekun</w:t>
      </w:r>
      <w:r>
        <w:rPr>
          <w:rFonts w:eastAsia="Times New Roman" w:cstheme="minorHAnsi"/>
          <w:szCs w:val="20"/>
        </w:rPr>
        <w:t>a </w:t>
      </w:r>
      <w:r w:rsidR="003D1BA4" w:rsidRPr="002B3BDA">
        <w:rPr>
          <w:rFonts w:eastAsia="Times New Roman" w:cstheme="minorHAnsi"/>
          <w:szCs w:val="20"/>
        </w:rPr>
        <w:t>uczni</w:t>
      </w:r>
      <w:r>
        <w:rPr>
          <w:rFonts w:eastAsia="Times New Roman" w:cstheme="minorHAnsi"/>
          <w:szCs w:val="20"/>
        </w:rPr>
        <w:t>a </w:t>
      </w:r>
      <w:r w:rsidR="003D1BA4" w:rsidRPr="002B3BDA">
        <w:rPr>
          <w:rFonts w:eastAsia="Times New Roman" w:cstheme="minorHAnsi"/>
          <w:szCs w:val="20"/>
        </w:rPr>
        <w:t>ora</w:t>
      </w:r>
      <w:r>
        <w:rPr>
          <w:rFonts w:eastAsia="Times New Roman" w:cstheme="minorHAnsi"/>
          <w:szCs w:val="20"/>
        </w:rPr>
        <w:t>z </w:t>
      </w:r>
      <w:r w:rsidR="003D1BA4" w:rsidRPr="002B3BDA">
        <w:rPr>
          <w:rFonts w:eastAsia="Times New Roman" w:cstheme="minorHAnsi"/>
          <w:szCs w:val="20"/>
        </w:rPr>
        <w:t>ucznia, zastosować, jeżel</w:t>
      </w:r>
      <w:r>
        <w:rPr>
          <w:rFonts w:eastAsia="Times New Roman" w:cstheme="minorHAnsi"/>
          <w:szCs w:val="20"/>
        </w:rPr>
        <w:t>i </w:t>
      </w:r>
      <w:r w:rsidR="003D1BA4" w:rsidRPr="002B3BDA">
        <w:rPr>
          <w:rFonts w:eastAsia="Times New Roman" w:cstheme="minorHAnsi"/>
          <w:szCs w:val="20"/>
        </w:rPr>
        <w:t>jest t</w:t>
      </w:r>
      <w:r>
        <w:rPr>
          <w:rFonts w:eastAsia="Times New Roman" w:cstheme="minorHAnsi"/>
          <w:szCs w:val="20"/>
        </w:rPr>
        <w:t>o </w:t>
      </w:r>
      <w:r w:rsidR="003D1BA4" w:rsidRPr="002B3BDA">
        <w:rPr>
          <w:rFonts w:eastAsia="Times New Roman" w:cstheme="minorHAnsi"/>
          <w:szCs w:val="20"/>
        </w:rPr>
        <w:t>wystarczające, środek oddziaływani</w:t>
      </w:r>
      <w:r>
        <w:rPr>
          <w:rFonts w:eastAsia="Times New Roman" w:cstheme="minorHAnsi"/>
          <w:szCs w:val="20"/>
        </w:rPr>
        <w:t>a </w:t>
      </w:r>
      <w:r w:rsidR="003D1BA4" w:rsidRPr="002B3BDA">
        <w:rPr>
          <w:rFonts w:eastAsia="Times New Roman" w:cstheme="minorHAnsi"/>
          <w:szCs w:val="20"/>
        </w:rPr>
        <w:t>wychowawczeg</w:t>
      </w:r>
      <w:r>
        <w:rPr>
          <w:rFonts w:eastAsia="Times New Roman" w:cstheme="minorHAnsi"/>
          <w:szCs w:val="20"/>
        </w:rPr>
        <w:t>o w </w:t>
      </w:r>
      <w:r w:rsidR="003D1BA4" w:rsidRPr="002B3BDA">
        <w:rPr>
          <w:rFonts w:eastAsia="Times New Roman" w:cstheme="minorHAnsi"/>
          <w:szCs w:val="20"/>
        </w:rPr>
        <w:t>postaci:</w:t>
      </w:r>
    </w:p>
    <w:p w14:paraId="38372B75" w14:textId="37D81DF5" w:rsidR="00FC0B9D" w:rsidRPr="00CF7E50" w:rsidRDefault="00F007DF">
      <w:pPr>
        <w:numPr>
          <w:ilvl w:val="0"/>
          <w:numId w:val="36"/>
        </w:numPr>
        <w:spacing w:after="0" w:line="240" w:lineRule="auto"/>
        <w:ind w:left="1436" w:hanging="360"/>
        <w:rPr>
          <w:rFonts w:eastAsia="Times New Roman" w:cstheme="minorHAnsi"/>
          <w:szCs w:val="20"/>
          <w:shd w:val="clear" w:color="auto" w:fill="FFFFFF"/>
        </w:rPr>
      </w:pPr>
      <w:r>
        <w:rPr>
          <w:rFonts w:eastAsia="Times New Roman" w:cstheme="minorHAnsi"/>
          <w:szCs w:val="20"/>
          <w:shd w:val="clear" w:color="auto" w:fill="FFFFFF"/>
        </w:rPr>
        <w:t>P</w:t>
      </w:r>
      <w:r w:rsidR="003D1BA4" w:rsidRPr="00CF7E50">
        <w:rPr>
          <w:rFonts w:eastAsia="Times New Roman" w:cstheme="minorHAnsi"/>
          <w:szCs w:val="20"/>
          <w:shd w:val="clear" w:color="auto" w:fill="FFFFFF"/>
        </w:rPr>
        <w:t xml:space="preserve">ouczenia, </w:t>
      </w:r>
    </w:p>
    <w:p w14:paraId="378AF1FC" w14:textId="45BEE894" w:rsidR="00FC0B9D" w:rsidRPr="00CF7E50" w:rsidRDefault="003D1BA4">
      <w:pPr>
        <w:numPr>
          <w:ilvl w:val="0"/>
          <w:numId w:val="36"/>
        </w:numPr>
        <w:spacing w:after="0" w:line="240" w:lineRule="auto"/>
        <w:ind w:left="1436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ostrzeżeni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ustneg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alb</w:t>
      </w:r>
      <w:r w:rsidR="00B44119">
        <w:rPr>
          <w:rFonts w:eastAsia="Times New Roman" w:cstheme="minorHAnsi"/>
          <w:szCs w:val="20"/>
          <w:shd w:val="clear" w:color="auto" w:fill="FFFFFF"/>
        </w:rPr>
        <w:t>o </w:t>
      </w:r>
      <w:r w:rsidRPr="00CF7E50">
        <w:rPr>
          <w:rFonts w:eastAsia="Times New Roman" w:cstheme="minorHAnsi"/>
          <w:szCs w:val="20"/>
          <w:shd w:val="clear" w:color="auto" w:fill="FFFFFF"/>
        </w:rPr>
        <w:t>ostrzeżeni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n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piśmie,</w:t>
      </w:r>
    </w:p>
    <w:p w14:paraId="68721926" w14:textId="59668FDA" w:rsidR="00FC0B9D" w:rsidRPr="00CF7E50" w:rsidRDefault="003D1BA4">
      <w:pPr>
        <w:numPr>
          <w:ilvl w:val="0"/>
          <w:numId w:val="36"/>
        </w:numPr>
        <w:spacing w:after="0" w:line="240" w:lineRule="auto"/>
        <w:ind w:left="1436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przeproszeni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 xml:space="preserve">pokrzywdzonego, </w:t>
      </w:r>
    </w:p>
    <w:p w14:paraId="7C3BC761" w14:textId="5A515631" w:rsidR="00FC0B9D" w:rsidRPr="00CF7E50" w:rsidRDefault="003D1BA4">
      <w:pPr>
        <w:numPr>
          <w:ilvl w:val="0"/>
          <w:numId w:val="36"/>
        </w:numPr>
        <w:spacing w:after="0" w:line="240" w:lineRule="auto"/>
        <w:ind w:left="1436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>przywróceni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stanu poprzedniego</w:t>
      </w:r>
    </w:p>
    <w:p w14:paraId="1C5CC8C1" w14:textId="5DC0DEB4" w:rsidR="00FC0B9D" w:rsidRPr="00CF7E50" w:rsidRDefault="003D1BA4">
      <w:pPr>
        <w:numPr>
          <w:ilvl w:val="0"/>
          <w:numId w:val="36"/>
        </w:numPr>
        <w:spacing w:after="0" w:line="240" w:lineRule="auto"/>
        <w:ind w:left="1436" w:hanging="360"/>
        <w:rPr>
          <w:rFonts w:eastAsia="Times New Roman" w:cstheme="minorHAnsi"/>
          <w:szCs w:val="20"/>
          <w:shd w:val="clear" w:color="auto" w:fill="FFFFFF"/>
        </w:rPr>
      </w:pPr>
      <w:r w:rsidRPr="00CF7E50">
        <w:rPr>
          <w:rFonts w:eastAsia="Times New Roman" w:cstheme="minorHAnsi"/>
          <w:szCs w:val="20"/>
          <w:shd w:val="clear" w:color="auto" w:fill="FFFFFF"/>
        </w:rPr>
        <w:t xml:space="preserve"> wykonani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określonych prac porządkowych n</w:t>
      </w:r>
      <w:r w:rsidR="00B44119">
        <w:rPr>
          <w:rFonts w:eastAsia="Times New Roman" w:cstheme="minorHAnsi"/>
          <w:szCs w:val="20"/>
          <w:shd w:val="clear" w:color="auto" w:fill="FFFFFF"/>
        </w:rPr>
        <w:t>a </w:t>
      </w:r>
      <w:r w:rsidRPr="00CF7E50">
        <w:rPr>
          <w:rFonts w:eastAsia="Times New Roman" w:cstheme="minorHAnsi"/>
          <w:szCs w:val="20"/>
          <w:shd w:val="clear" w:color="auto" w:fill="FFFFFF"/>
        </w:rPr>
        <w:t>rzec</w:t>
      </w:r>
      <w:r w:rsidR="00B44119">
        <w:rPr>
          <w:rFonts w:eastAsia="Times New Roman" w:cstheme="minorHAnsi"/>
          <w:szCs w:val="20"/>
          <w:shd w:val="clear" w:color="auto" w:fill="FFFFFF"/>
        </w:rPr>
        <w:t>z </w:t>
      </w:r>
      <w:r w:rsidR="00F007DF">
        <w:rPr>
          <w:rFonts w:eastAsia="Times New Roman" w:cstheme="minorHAnsi"/>
          <w:szCs w:val="20"/>
          <w:shd w:val="clear" w:color="auto" w:fill="FFFFFF"/>
        </w:rPr>
        <w:t>szkoły.</w:t>
      </w:r>
    </w:p>
    <w:p w14:paraId="2E8E58F9" w14:textId="73E8F7F0" w:rsidR="00FC0B9D" w:rsidRPr="002B3BDA" w:rsidRDefault="003D1BA4" w:rsidP="00275BDC">
      <w:pPr>
        <w:numPr>
          <w:ilvl w:val="0"/>
          <w:numId w:val="91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2B3BDA">
        <w:rPr>
          <w:rFonts w:eastAsia="Times New Roman" w:cstheme="minorHAnsi"/>
          <w:szCs w:val="20"/>
        </w:rPr>
        <w:t>Zastosowanie środk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>oddziaływani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>wychowawczeg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nie wyłącz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>zastosowani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>kary określonej</w:t>
      </w:r>
      <w:r w:rsidR="002B3BDA" w:rsidRPr="002B3BDA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>statucie szkoły.</w:t>
      </w:r>
    </w:p>
    <w:p w14:paraId="25F81F87" w14:textId="4E76139B" w:rsidR="00FC0B9D" w:rsidRPr="002B3BDA" w:rsidRDefault="003D1BA4" w:rsidP="00275BDC">
      <w:pPr>
        <w:numPr>
          <w:ilvl w:val="0"/>
          <w:numId w:val="91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2B3BDA">
        <w:rPr>
          <w:rFonts w:eastAsia="Times New Roman" w:cstheme="minorHAnsi"/>
          <w:szCs w:val="20"/>
        </w:rPr>
        <w:t>Noweg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przepisu nie będzie możn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 xml:space="preserve">stosować </w:t>
      </w:r>
      <w:r w:rsidR="00B44119">
        <w:rPr>
          <w:rFonts w:eastAsia="Times New Roman" w:cstheme="minorHAnsi"/>
          <w:szCs w:val="20"/>
        </w:rPr>
        <w:t>w </w:t>
      </w:r>
      <w:r w:rsidRPr="002B3BDA">
        <w:rPr>
          <w:rFonts w:eastAsia="Times New Roman" w:cstheme="minorHAnsi"/>
          <w:szCs w:val="20"/>
        </w:rPr>
        <w:t>przypadku, gdy nieletn</w:t>
      </w:r>
      <w:r w:rsidR="00B44119">
        <w:rPr>
          <w:rFonts w:eastAsia="Times New Roman" w:cstheme="minorHAnsi"/>
          <w:szCs w:val="20"/>
        </w:rPr>
        <w:t>i </w:t>
      </w:r>
      <w:r w:rsidRPr="002B3BDA">
        <w:rPr>
          <w:rFonts w:eastAsia="Times New Roman" w:cstheme="minorHAnsi"/>
          <w:szCs w:val="20"/>
        </w:rPr>
        <w:t>dopuścił się czynu zabronioneg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wyczerpująceg</w:t>
      </w:r>
      <w:r w:rsidR="00B44119">
        <w:rPr>
          <w:rFonts w:eastAsia="Times New Roman" w:cstheme="minorHAnsi"/>
          <w:szCs w:val="20"/>
        </w:rPr>
        <w:t>o </w:t>
      </w:r>
      <w:r w:rsidRPr="002B3BDA">
        <w:rPr>
          <w:rFonts w:eastAsia="Times New Roman" w:cstheme="minorHAnsi"/>
          <w:szCs w:val="20"/>
        </w:rPr>
        <w:t>znamion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>przestępstw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>ściganeg</w:t>
      </w:r>
      <w:r w:rsidR="00B44119">
        <w:rPr>
          <w:rFonts w:eastAsia="Times New Roman" w:cstheme="minorHAnsi"/>
          <w:szCs w:val="20"/>
        </w:rPr>
        <w:t>o z </w:t>
      </w:r>
      <w:r w:rsidRPr="002B3BDA">
        <w:rPr>
          <w:rFonts w:eastAsia="Times New Roman" w:cstheme="minorHAnsi"/>
          <w:szCs w:val="20"/>
        </w:rPr>
        <w:t>urzędu lub przestępstw</w:t>
      </w:r>
      <w:r w:rsidR="00B44119">
        <w:rPr>
          <w:rFonts w:eastAsia="Times New Roman" w:cstheme="minorHAnsi"/>
          <w:szCs w:val="20"/>
        </w:rPr>
        <w:t>a </w:t>
      </w:r>
      <w:r w:rsidRPr="002B3BDA">
        <w:rPr>
          <w:rFonts w:eastAsia="Times New Roman" w:cstheme="minorHAnsi"/>
          <w:szCs w:val="20"/>
        </w:rPr>
        <w:t>skarbowego.</w:t>
      </w:r>
    </w:p>
    <w:p w14:paraId="3ADE3411" w14:textId="77777777" w:rsidR="00FC0B9D" w:rsidRPr="00CF7E50" w:rsidRDefault="00FC0B9D" w:rsidP="00552102">
      <w:pPr>
        <w:spacing w:after="0" w:line="240" w:lineRule="auto"/>
        <w:ind w:right="9"/>
        <w:rPr>
          <w:rFonts w:eastAsia="Times New Roman" w:cstheme="minorHAnsi"/>
          <w:szCs w:val="20"/>
        </w:rPr>
      </w:pPr>
    </w:p>
    <w:p w14:paraId="79804897" w14:textId="701F6457" w:rsidR="00FC0B9D" w:rsidRDefault="003D1BA4" w:rsidP="002B3BDA">
      <w:pPr>
        <w:spacing w:after="0" w:line="240" w:lineRule="auto"/>
        <w:ind w:left="356" w:right="9" w:firstLine="352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Od każdej wymierzonej kary uczeń lub 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rodzice mogą odwołać się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szkoły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terminie</w:t>
      </w:r>
      <w:r w:rsidR="00552BE8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3 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od otrzymani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kary.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przypadku kary wymierzonej prze</w:t>
      </w:r>
      <w:r w:rsidR="00B44119">
        <w:rPr>
          <w:rFonts w:eastAsia="Times New Roman" w:cstheme="minorHAnsi"/>
          <w:szCs w:val="20"/>
        </w:rPr>
        <w:t>z</w:t>
      </w:r>
      <w:r w:rsidR="00552BE8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(wicedyrektora) odwołanie rozpatruje komisj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składzie: wicedyrektor (dyrektor), wychowawca, przedstawiciel rady rodziców, przedstawiciel samorządu uczniowskieg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pedagog szkolny. Rodzaj przewinieni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częstotliwość 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występowani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wpływ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zastosowaną karę.</w:t>
      </w:r>
    </w:p>
    <w:p w14:paraId="09632E9A" w14:textId="77777777" w:rsidR="00E11206" w:rsidRDefault="00E11206" w:rsidP="002B3BDA">
      <w:pPr>
        <w:spacing w:after="0" w:line="240" w:lineRule="auto"/>
        <w:ind w:left="356" w:right="9" w:firstLine="352"/>
        <w:rPr>
          <w:rFonts w:eastAsia="Times New Roman" w:cstheme="minorHAnsi"/>
          <w:szCs w:val="20"/>
        </w:rPr>
      </w:pPr>
    </w:p>
    <w:p w14:paraId="4279F9FF" w14:textId="5ABB39A1" w:rsidR="00E11206" w:rsidRDefault="00E11206" w:rsidP="00E11206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10" w:name="_Toc239952444"/>
      <w:r w:rsidRPr="00CF7E50">
        <w:rPr>
          <w:rFonts w:eastAsia="Cambria"/>
          <w:sz w:val="24"/>
          <w:szCs w:val="24"/>
        </w:rPr>
        <w:t xml:space="preserve">§ </w:t>
      </w:r>
      <w:r w:rsidR="00F04ACB">
        <w:rPr>
          <w:rFonts w:eastAsia="Cambria"/>
          <w:sz w:val="24"/>
          <w:szCs w:val="24"/>
        </w:rPr>
        <w:t>5</w:t>
      </w:r>
      <w:r w:rsidRPr="00CF7E50">
        <w:rPr>
          <w:rFonts w:eastAsia="Cambria"/>
          <w:sz w:val="24"/>
          <w:szCs w:val="24"/>
        </w:rPr>
        <w:t xml:space="preserve">. </w:t>
      </w:r>
      <w:r>
        <w:rPr>
          <w:rFonts w:eastAsia="Cambria"/>
          <w:sz w:val="24"/>
          <w:szCs w:val="24"/>
        </w:rPr>
        <w:t>Zasady korzystani</w:t>
      </w:r>
      <w:r w:rsidR="00B44119">
        <w:rPr>
          <w:rFonts w:eastAsia="Cambria"/>
          <w:sz w:val="24"/>
          <w:szCs w:val="24"/>
        </w:rPr>
        <w:t>a z </w:t>
      </w:r>
      <w:r>
        <w:rPr>
          <w:rFonts w:eastAsia="Cambria"/>
          <w:sz w:val="24"/>
          <w:szCs w:val="24"/>
        </w:rPr>
        <w:t>telefonó</w:t>
      </w:r>
      <w:r w:rsidR="00B44119">
        <w:rPr>
          <w:rFonts w:eastAsia="Cambria"/>
          <w:sz w:val="24"/>
          <w:szCs w:val="24"/>
        </w:rPr>
        <w:t>w i </w:t>
      </w:r>
      <w:r>
        <w:rPr>
          <w:rFonts w:eastAsia="Cambria"/>
          <w:sz w:val="24"/>
          <w:szCs w:val="24"/>
        </w:rPr>
        <w:t>innych urządzeń elektronicznych</w:t>
      </w:r>
      <w:bookmarkEnd w:id="110"/>
    </w:p>
    <w:p w14:paraId="6E34A407" w14:textId="02B0EBE9" w:rsidR="00E11206" w:rsidRDefault="00E11206" w:rsidP="00877EC8">
      <w:pPr>
        <w:spacing w:after="0"/>
      </w:pPr>
      <w:r>
        <w:t>1. N</w:t>
      </w:r>
      <w:r w:rsidR="00B44119">
        <w:t>a </w:t>
      </w:r>
      <w:r>
        <w:t>terenie Szkoły Podstawowej obowiązuje całkowity zaka</w:t>
      </w:r>
      <w:r w:rsidR="00B44119">
        <w:t>z </w:t>
      </w:r>
      <w:r>
        <w:t>korzystani</w:t>
      </w:r>
      <w:r w:rsidR="00B44119">
        <w:t>a </w:t>
      </w:r>
      <w:r>
        <w:t>prze</w:t>
      </w:r>
      <w:r w:rsidR="00B44119">
        <w:t>z </w:t>
      </w:r>
      <w:r>
        <w:t>ucznió</w:t>
      </w:r>
      <w:r w:rsidR="00B44119">
        <w:t>w z </w:t>
      </w:r>
      <w:r>
        <w:t>telefonó</w:t>
      </w:r>
      <w:r w:rsidR="00B44119">
        <w:t>w </w:t>
      </w:r>
      <w:r>
        <w:t>komórkowych ora</w:t>
      </w:r>
      <w:r w:rsidR="00B44119">
        <w:t>z </w:t>
      </w:r>
      <w:r>
        <w:t>innych urządzeń elektronicznych rejestrujących obra</w:t>
      </w:r>
      <w:r w:rsidR="00B44119">
        <w:t>z </w:t>
      </w:r>
      <w:r>
        <w:t xml:space="preserve">lub dźwięk, </w:t>
      </w:r>
      <w:r w:rsidR="00B44119">
        <w:t>a </w:t>
      </w:r>
      <w:r>
        <w:t xml:space="preserve">także urządzeń </w:t>
      </w:r>
      <w:r w:rsidR="00B44119">
        <w:t>z </w:t>
      </w:r>
      <w:r>
        <w:t>dostępem d</w:t>
      </w:r>
      <w:r w:rsidR="00B44119">
        <w:t>o </w:t>
      </w:r>
      <w:r>
        <w:t>siec</w:t>
      </w:r>
      <w:r w:rsidR="00B44119">
        <w:t>i </w:t>
      </w:r>
      <w:r>
        <w:t>Internet</w:t>
      </w:r>
      <w:r w:rsidR="00F04ACB">
        <w:t xml:space="preserve"> (podczas zajęć dydaktycznych, opiekuńczych, wychowawczych ora</w:t>
      </w:r>
      <w:r w:rsidR="00B44119">
        <w:t>z </w:t>
      </w:r>
      <w:r w:rsidR="00F04ACB">
        <w:t>podczas przerw)</w:t>
      </w:r>
      <w:r>
        <w:t>.</w:t>
      </w:r>
    </w:p>
    <w:p w14:paraId="748599B3" w14:textId="17073D1A" w:rsidR="00E11206" w:rsidRDefault="00E11206" w:rsidP="00877EC8">
      <w:pPr>
        <w:spacing w:after="0"/>
      </w:pPr>
      <w:r>
        <w:t xml:space="preserve">2. Zakaz, </w:t>
      </w:r>
      <w:r w:rsidR="00B44119">
        <w:t>o </w:t>
      </w:r>
      <w:r>
        <w:t>którym mow</w:t>
      </w:r>
      <w:r w:rsidR="00B44119">
        <w:t>a w </w:t>
      </w:r>
      <w:r>
        <w:t>ust. 1, obejmuje również zajęci</w:t>
      </w:r>
      <w:r w:rsidR="00B44119">
        <w:t>a </w:t>
      </w:r>
      <w:r>
        <w:t>edukacyjne wychowawcze n</w:t>
      </w:r>
      <w:r w:rsidR="00B44119">
        <w:t>a </w:t>
      </w:r>
      <w:r>
        <w:t>terenie szkoły (np. dyskoteki) ora</w:t>
      </w:r>
      <w:r w:rsidR="00B44119">
        <w:t>z </w:t>
      </w:r>
      <w:r>
        <w:t>opiekę organizowaną poz</w:t>
      </w:r>
      <w:r w:rsidR="00B44119">
        <w:t>a </w:t>
      </w:r>
      <w:r>
        <w:t>terenem szkoły (np. lekcje wyjazdowe, wyjści</w:t>
      </w:r>
      <w:r w:rsidR="00B44119">
        <w:t>a </w:t>
      </w:r>
      <w:r>
        <w:t>d</w:t>
      </w:r>
      <w:r w:rsidR="00B44119">
        <w:t>o </w:t>
      </w:r>
      <w:r>
        <w:t>kina, zawody sportowe), chyb</w:t>
      </w:r>
      <w:r w:rsidR="00B44119">
        <w:t>a </w:t>
      </w:r>
      <w:r>
        <w:t>że kierownik wyjścia/wycieczk</w:t>
      </w:r>
      <w:r w:rsidR="00B44119">
        <w:t>i </w:t>
      </w:r>
      <w:r>
        <w:t>postanow</w:t>
      </w:r>
      <w:r w:rsidR="00B44119">
        <w:t>i </w:t>
      </w:r>
      <w:r>
        <w:t xml:space="preserve">inaczej </w:t>
      </w:r>
      <w:r w:rsidR="00B44119">
        <w:t>w </w:t>
      </w:r>
      <w:r>
        <w:t>regulaminie danej wycieczki.</w:t>
      </w:r>
    </w:p>
    <w:p w14:paraId="44665D4A" w14:textId="518C1B41" w:rsidR="00E11206" w:rsidRDefault="00E11206" w:rsidP="00877EC8">
      <w:pPr>
        <w:spacing w:after="0"/>
      </w:pPr>
      <w:r>
        <w:t>3. Uczeń m</w:t>
      </w:r>
      <w:r w:rsidR="00B44119">
        <w:t>a </w:t>
      </w:r>
      <w:r>
        <w:t>praw</w:t>
      </w:r>
      <w:r w:rsidR="00B44119">
        <w:t>o </w:t>
      </w:r>
      <w:r>
        <w:t>przynieść urządzenie elektroniczne d</w:t>
      </w:r>
      <w:r w:rsidR="00B44119">
        <w:t>o </w:t>
      </w:r>
      <w:r>
        <w:t>szkoły wyłącznie n</w:t>
      </w:r>
      <w:r w:rsidR="00B44119">
        <w:t>a </w:t>
      </w:r>
      <w:r>
        <w:t>własną (</w:t>
      </w:r>
      <w:r w:rsidR="00B44119">
        <w:t>i </w:t>
      </w:r>
      <w:r>
        <w:t>rodziców/opiekunó</w:t>
      </w:r>
      <w:r w:rsidR="00B44119">
        <w:t>w </w:t>
      </w:r>
      <w:r>
        <w:t>prawnych) odpowiedzialność. Szkoł</w:t>
      </w:r>
      <w:r w:rsidR="00B44119">
        <w:t>a </w:t>
      </w:r>
      <w:r>
        <w:t>nie ponos</w:t>
      </w:r>
      <w:r w:rsidR="00B44119">
        <w:t>i </w:t>
      </w:r>
      <w:r>
        <w:t>odpowiedzialnośc</w:t>
      </w:r>
      <w:r w:rsidR="00B44119">
        <w:t>i </w:t>
      </w:r>
      <w:r>
        <w:t>z</w:t>
      </w:r>
      <w:r w:rsidR="00B44119">
        <w:t>a </w:t>
      </w:r>
      <w:r>
        <w:t>zagubienie, kradzież lub uszkodzenie sprzętu przyniesioneg</w:t>
      </w:r>
      <w:r w:rsidR="00B44119">
        <w:t>o </w:t>
      </w:r>
      <w:r>
        <w:t>prze</w:t>
      </w:r>
      <w:r w:rsidR="00B44119">
        <w:t>z </w:t>
      </w:r>
      <w:r>
        <w:t>ucznia.</w:t>
      </w:r>
    </w:p>
    <w:p w14:paraId="2615C410" w14:textId="33B98147" w:rsidR="00E11206" w:rsidRDefault="00E11206" w:rsidP="00877EC8">
      <w:pPr>
        <w:spacing w:after="0"/>
      </w:pPr>
      <w:r>
        <w:t>4. P</w:t>
      </w:r>
      <w:r w:rsidR="00B44119">
        <w:t>o </w:t>
      </w:r>
      <w:r>
        <w:t>przyjściu d</w:t>
      </w:r>
      <w:r w:rsidR="00B44119">
        <w:t>o </w:t>
      </w:r>
      <w:r>
        <w:t>szkoły uczeń m</w:t>
      </w:r>
      <w:r w:rsidR="00B44119">
        <w:t>a </w:t>
      </w:r>
      <w:r>
        <w:t xml:space="preserve">obowiązek wyłączyć telefon/urządzenie elektroniczne </w:t>
      </w:r>
      <w:r w:rsidR="00B44119">
        <w:t>i </w:t>
      </w:r>
      <w:r>
        <w:t>schować je d</w:t>
      </w:r>
      <w:r w:rsidR="00B44119">
        <w:t>o </w:t>
      </w:r>
      <w:r>
        <w:t>torby/plecak</w:t>
      </w:r>
      <w:r w:rsidR="00B44119">
        <w:t>a </w:t>
      </w:r>
      <w:r>
        <w:t xml:space="preserve">lub umieścić </w:t>
      </w:r>
      <w:r w:rsidR="00B44119">
        <w:t>w </w:t>
      </w:r>
      <w:r>
        <w:t>wyznaczonym miejscu depozytowym/szafce uczniowskiej n</w:t>
      </w:r>
      <w:r w:rsidR="00B44119">
        <w:t>a </w:t>
      </w:r>
      <w:r>
        <w:t xml:space="preserve">cały czas pobytu </w:t>
      </w:r>
      <w:r w:rsidR="00B44119">
        <w:t>w </w:t>
      </w:r>
      <w:r>
        <w:t>szkole.</w:t>
      </w:r>
    </w:p>
    <w:p w14:paraId="2C0F6E09" w14:textId="3D4126EB" w:rsidR="00E11206" w:rsidRDefault="00E11206" w:rsidP="00877EC8">
      <w:pPr>
        <w:spacing w:after="0"/>
      </w:pPr>
      <w:r>
        <w:t>5. Wyjątk</w:t>
      </w:r>
      <w:r w:rsidR="00B44119">
        <w:t>i </w:t>
      </w:r>
      <w:r>
        <w:t>od zakazu korzystani</w:t>
      </w:r>
      <w:r w:rsidR="00B44119">
        <w:t>a z </w:t>
      </w:r>
      <w:r>
        <w:t>telefonó</w:t>
      </w:r>
      <w:r w:rsidR="00B44119">
        <w:t>w </w:t>
      </w:r>
      <w:r>
        <w:t xml:space="preserve">komórkowych </w:t>
      </w:r>
      <w:r w:rsidR="00B44119">
        <w:t>i </w:t>
      </w:r>
      <w:r>
        <w:t>urządzeń elektronicznych:</w:t>
      </w:r>
    </w:p>
    <w:p w14:paraId="66FD090A" w14:textId="1DB0B694" w:rsidR="00E11206" w:rsidRDefault="00E11206" w:rsidP="00877EC8">
      <w:pPr>
        <w:pStyle w:val="Akapitzlist"/>
        <w:numPr>
          <w:ilvl w:val="0"/>
          <w:numId w:val="133"/>
        </w:numPr>
        <w:spacing w:after="0" w:line="278" w:lineRule="auto"/>
        <w:ind w:left="714" w:hanging="357"/>
      </w:pPr>
      <w:r>
        <w:t>Dydaktyczny: Nauczyciel może zezwolić uczniom n</w:t>
      </w:r>
      <w:r w:rsidR="00B44119">
        <w:t>a </w:t>
      </w:r>
      <w:r>
        <w:t xml:space="preserve">skorzystanie </w:t>
      </w:r>
      <w:r w:rsidR="00B44119">
        <w:t>z </w:t>
      </w:r>
      <w:r>
        <w:t>telefonu podczas zajęć edukacyjnych wyłącznie wtedy, gdy jest t</w:t>
      </w:r>
      <w:r w:rsidR="00B44119">
        <w:t>o </w:t>
      </w:r>
      <w:r>
        <w:t>niezbędne d</w:t>
      </w:r>
      <w:r w:rsidR="00B44119">
        <w:t>o </w:t>
      </w:r>
      <w:r>
        <w:t>realizacj</w:t>
      </w:r>
      <w:r w:rsidR="00B44119">
        <w:t>i </w:t>
      </w:r>
      <w:r>
        <w:t>programu nauczani</w:t>
      </w:r>
      <w:r w:rsidR="00B44119">
        <w:t>a </w:t>
      </w:r>
      <w:r>
        <w:t>lub przeprowadzeni</w:t>
      </w:r>
      <w:r w:rsidR="00B44119">
        <w:t>a</w:t>
      </w:r>
      <w:r w:rsidR="00552BE8">
        <w:t xml:space="preserve"> </w:t>
      </w:r>
      <w:r>
        <w:t>sprawdzianu/testu.</w:t>
      </w:r>
    </w:p>
    <w:p w14:paraId="1450A033" w14:textId="36BD22BF" w:rsidR="00E11206" w:rsidRDefault="00E11206" w:rsidP="00877EC8">
      <w:pPr>
        <w:pStyle w:val="Akapitzlist"/>
        <w:numPr>
          <w:ilvl w:val="0"/>
          <w:numId w:val="133"/>
        </w:numPr>
        <w:spacing w:after="0" w:line="278" w:lineRule="auto"/>
        <w:ind w:left="714" w:hanging="357"/>
      </w:pPr>
      <w:r>
        <w:t>Zdrowotny/Terapeutyczny: Dyrektor szkoły, n</w:t>
      </w:r>
      <w:r w:rsidR="00B44119">
        <w:t>a </w:t>
      </w:r>
      <w:r>
        <w:t xml:space="preserve">pisemny </w:t>
      </w:r>
      <w:r w:rsidR="00B44119">
        <w:t>i </w:t>
      </w:r>
      <w:r>
        <w:t>uzasadniony wniosek rodzicó</w:t>
      </w:r>
      <w:r w:rsidR="00B44119">
        <w:t>w</w:t>
      </w:r>
      <w:r w:rsidR="00552BE8">
        <w:t xml:space="preserve"> </w:t>
      </w:r>
      <w:r>
        <w:t>(opiekunó</w:t>
      </w:r>
      <w:r w:rsidR="00B44119">
        <w:t>w </w:t>
      </w:r>
      <w:r>
        <w:t>prawnych), może wyrazić zgodę n</w:t>
      </w:r>
      <w:r w:rsidR="00B44119">
        <w:t>a </w:t>
      </w:r>
      <w:r>
        <w:t xml:space="preserve">korzystanie </w:t>
      </w:r>
      <w:r w:rsidR="00B44119">
        <w:t>z </w:t>
      </w:r>
      <w:r>
        <w:t>urządzeni</w:t>
      </w:r>
      <w:r w:rsidR="00B44119">
        <w:t>a </w:t>
      </w:r>
      <w:r>
        <w:t>ze względu n</w:t>
      </w:r>
      <w:r w:rsidR="00B44119">
        <w:t>a </w:t>
      </w:r>
      <w:r>
        <w:t>stan zdrowi</w:t>
      </w:r>
      <w:r w:rsidR="00B44119">
        <w:t>a </w:t>
      </w:r>
      <w:r>
        <w:t>uczni</w:t>
      </w:r>
      <w:r w:rsidR="00B44119">
        <w:t>a </w:t>
      </w:r>
      <w:r>
        <w:t>(np. aplikacje d</w:t>
      </w:r>
      <w:r w:rsidR="00B44119">
        <w:t>o </w:t>
      </w:r>
      <w:r>
        <w:t>monitorowani</w:t>
      </w:r>
      <w:r w:rsidR="00B44119">
        <w:t>a </w:t>
      </w:r>
      <w:r>
        <w:t>poziomu cukru), niepełnosprawność lub inne udokumentowane szczególne potrzeby edukacyjne.</w:t>
      </w:r>
    </w:p>
    <w:p w14:paraId="741E76A7" w14:textId="7ED90BC0" w:rsidR="00E11206" w:rsidRDefault="00E11206" w:rsidP="00877EC8">
      <w:pPr>
        <w:pStyle w:val="Akapitzlist"/>
        <w:numPr>
          <w:ilvl w:val="0"/>
          <w:numId w:val="133"/>
        </w:numPr>
        <w:spacing w:after="0" w:line="278" w:lineRule="auto"/>
        <w:ind w:left="714" w:hanging="357"/>
      </w:pPr>
      <w:r>
        <w:t xml:space="preserve">Sytuacje nagłe: Użycie telefonu jest dozwolone </w:t>
      </w:r>
      <w:r w:rsidR="00B44119">
        <w:t>w </w:t>
      </w:r>
      <w:r>
        <w:t>sytuacj</w:t>
      </w:r>
      <w:r w:rsidR="00B44119">
        <w:t>i </w:t>
      </w:r>
      <w:r>
        <w:t>bezpośrednieg</w:t>
      </w:r>
      <w:r w:rsidR="00B44119">
        <w:t>o </w:t>
      </w:r>
      <w:r>
        <w:t>zagrożeni</w:t>
      </w:r>
      <w:r w:rsidR="00B44119">
        <w:t>a </w:t>
      </w:r>
      <w:r>
        <w:t>zdrowia, życi</w:t>
      </w:r>
      <w:r w:rsidR="00B44119">
        <w:t>a </w:t>
      </w:r>
      <w:r>
        <w:t>lub bezpieczeństw</w:t>
      </w:r>
      <w:r w:rsidR="00B44119">
        <w:t>a </w:t>
      </w:r>
      <w:r>
        <w:t>osób przebywających n</w:t>
      </w:r>
      <w:r w:rsidR="00B44119">
        <w:t>a </w:t>
      </w:r>
      <w:r>
        <w:t>terenie szkoły.</w:t>
      </w:r>
    </w:p>
    <w:p w14:paraId="4FBAD25D" w14:textId="136C8354" w:rsidR="00E11206" w:rsidRDefault="00E11206" w:rsidP="00877EC8">
      <w:pPr>
        <w:pStyle w:val="Akapitzlist"/>
        <w:numPr>
          <w:ilvl w:val="0"/>
          <w:numId w:val="133"/>
        </w:numPr>
        <w:spacing w:after="0" w:line="278" w:lineRule="auto"/>
        <w:ind w:left="714" w:hanging="357"/>
      </w:pPr>
      <w:r>
        <w:t xml:space="preserve">Pilny kontakt </w:t>
      </w:r>
      <w:r w:rsidR="00B44119">
        <w:t>z </w:t>
      </w:r>
      <w:r>
        <w:t xml:space="preserve">rodzicem: </w:t>
      </w:r>
      <w:r w:rsidR="00B44119">
        <w:t>W </w:t>
      </w:r>
      <w:r>
        <w:t xml:space="preserve">sytuacjach uzasadnionych </w:t>
      </w:r>
      <w:r w:rsidR="00B44119">
        <w:t>i </w:t>
      </w:r>
      <w:r>
        <w:t xml:space="preserve">nagłych uczeń może skontaktować się </w:t>
      </w:r>
      <w:r w:rsidR="00B44119">
        <w:t>z </w:t>
      </w:r>
      <w:r>
        <w:t>rodzicem/opiekunem prawnym z</w:t>
      </w:r>
      <w:r w:rsidR="00B44119">
        <w:t>a </w:t>
      </w:r>
      <w:r>
        <w:t xml:space="preserve">zgodą </w:t>
      </w:r>
      <w:r w:rsidR="00B44119">
        <w:t>i </w:t>
      </w:r>
      <w:r>
        <w:t xml:space="preserve">pod opieką nauczyciela, wychowawcy lub </w:t>
      </w:r>
      <w:r w:rsidR="00B44119">
        <w:t>w </w:t>
      </w:r>
      <w:r>
        <w:t>sekretariacie szkoły.</w:t>
      </w:r>
    </w:p>
    <w:p w14:paraId="4D2510A0" w14:textId="4CD4D0F2" w:rsidR="00E11206" w:rsidRDefault="00E11206" w:rsidP="00877EC8">
      <w:pPr>
        <w:spacing w:after="0"/>
      </w:pPr>
      <w:r>
        <w:t xml:space="preserve">6. Postępowanie </w:t>
      </w:r>
      <w:r w:rsidR="00B44119">
        <w:t>w </w:t>
      </w:r>
      <w:r>
        <w:t>przypadku naruszeni</w:t>
      </w:r>
      <w:r w:rsidR="00B44119">
        <w:t>a </w:t>
      </w:r>
      <w:r>
        <w:t>zakazu:</w:t>
      </w:r>
    </w:p>
    <w:p w14:paraId="21FBB7F9" w14:textId="61B7FBBA" w:rsidR="00E11206" w:rsidRDefault="00B44119" w:rsidP="00877EC8">
      <w:pPr>
        <w:pStyle w:val="Akapitzlist"/>
        <w:numPr>
          <w:ilvl w:val="0"/>
          <w:numId w:val="134"/>
        </w:numPr>
        <w:spacing w:after="0"/>
      </w:pPr>
      <w:r>
        <w:lastRenderedPageBreak/>
        <w:t>W </w:t>
      </w:r>
      <w:r w:rsidR="00E11206">
        <w:t>przypadku nieuprawnioneg</w:t>
      </w:r>
      <w:r>
        <w:t>o </w:t>
      </w:r>
      <w:r w:rsidR="00E11206">
        <w:t>korzystani</w:t>
      </w:r>
      <w:r>
        <w:t>a z </w:t>
      </w:r>
      <w:r w:rsidR="00E11206">
        <w:t>telefonu lub inneg</w:t>
      </w:r>
      <w:r>
        <w:t>o </w:t>
      </w:r>
      <w:r w:rsidR="00E11206">
        <w:t>sprzętu elektronicznego, nauczyciel m</w:t>
      </w:r>
      <w:r>
        <w:t>a </w:t>
      </w:r>
      <w:r w:rsidR="00E11206">
        <w:t>praw</w:t>
      </w:r>
      <w:r>
        <w:t>o </w:t>
      </w:r>
      <w:r w:rsidR="00E11206">
        <w:t>polecić uczniow</w:t>
      </w:r>
      <w:r>
        <w:t>i </w:t>
      </w:r>
      <w:r w:rsidR="00E11206">
        <w:t>natychmiastowe wyłączenie urządzeni</w:t>
      </w:r>
      <w:r>
        <w:t>a i </w:t>
      </w:r>
      <w:r w:rsidR="00E11206">
        <w:t>odłożenie g</w:t>
      </w:r>
      <w:r>
        <w:t>o w </w:t>
      </w:r>
      <w:r w:rsidR="00E11206">
        <w:t>wyznaczone, bezpieczne miejsce d</w:t>
      </w:r>
      <w:r>
        <w:t>o </w:t>
      </w:r>
      <w:r w:rsidR="00E11206">
        <w:t>końc</w:t>
      </w:r>
      <w:r>
        <w:t>a </w:t>
      </w:r>
      <w:r w:rsidR="00E11206">
        <w:t>trwani</w:t>
      </w:r>
      <w:r>
        <w:t>a </w:t>
      </w:r>
      <w:r w:rsidR="00E11206">
        <w:t>danych zajęć/dni</w:t>
      </w:r>
      <w:r>
        <w:t>a </w:t>
      </w:r>
      <w:r w:rsidR="00E11206">
        <w:t>szkolnego.</w:t>
      </w:r>
    </w:p>
    <w:p w14:paraId="50CD89DF" w14:textId="3E62FD6B" w:rsidR="00E11206" w:rsidRDefault="00E11206" w:rsidP="00877EC8">
      <w:pPr>
        <w:pStyle w:val="Akapitzlist"/>
        <w:numPr>
          <w:ilvl w:val="0"/>
          <w:numId w:val="134"/>
        </w:numPr>
        <w:spacing w:after="0"/>
      </w:pPr>
      <w:r>
        <w:t>Nauczyciel odnotowuje fakt naruszeni</w:t>
      </w:r>
      <w:r w:rsidR="00B44119">
        <w:t>a </w:t>
      </w:r>
      <w:r>
        <w:t xml:space="preserve">zakazu </w:t>
      </w:r>
      <w:r w:rsidR="00B44119">
        <w:t>w </w:t>
      </w:r>
      <w:r>
        <w:t xml:space="preserve">dzienniku elektronicznym </w:t>
      </w:r>
      <w:r w:rsidR="00B44119">
        <w:t>w </w:t>
      </w:r>
      <w:r>
        <w:t>formie uwag</w:t>
      </w:r>
      <w:r w:rsidR="00B44119">
        <w:t>i </w:t>
      </w:r>
      <w:r>
        <w:t>wychowawczej.</w:t>
      </w:r>
    </w:p>
    <w:p w14:paraId="782F159D" w14:textId="63BE3C90" w:rsidR="00E11206" w:rsidRDefault="00E11206" w:rsidP="00877EC8">
      <w:pPr>
        <w:pStyle w:val="Akapitzlist"/>
        <w:numPr>
          <w:ilvl w:val="0"/>
          <w:numId w:val="134"/>
        </w:numPr>
        <w:spacing w:after="0"/>
      </w:pPr>
      <w:r>
        <w:t>Wielokrotne łamanie zakazu korzystani</w:t>
      </w:r>
      <w:r w:rsidR="00B44119">
        <w:t>a z </w:t>
      </w:r>
      <w:r>
        <w:t>telefonó</w:t>
      </w:r>
      <w:r w:rsidR="00B44119">
        <w:t>w </w:t>
      </w:r>
      <w:r>
        <w:t>komórkowych stanow</w:t>
      </w:r>
      <w:r w:rsidR="00B44119">
        <w:t>i </w:t>
      </w:r>
      <w:r>
        <w:t>naruszenie obowiązkó</w:t>
      </w:r>
      <w:r w:rsidR="00B44119">
        <w:t>w </w:t>
      </w:r>
      <w:r>
        <w:t>uczni</w:t>
      </w:r>
      <w:r w:rsidR="00B44119">
        <w:t>a i </w:t>
      </w:r>
      <w:r>
        <w:t xml:space="preserve">skutkuje obniżeniem oceny </w:t>
      </w:r>
      <w:r w:rsidR="00B44119">
        <w:t>z </w:t>
      </w:r>
      <w:r>
        <w:t>zachowani</w:t>
      </w:r>
      <w:r w:rsidR="00B44119">
        <w:t>a </w:t>
      </w:r>
      <w:r>
        <w:t>ora</w:t>
      </w:r>
      <w:r w:rsidR="00B44119">
        <w:t>z </w:t>
      </w:r>
      <w:r>
        <w:t xml:space="preserve">zastosowaniem kar przewidzianych </w:t>
      </w:r>
      <w:r w:rsidR="00B44119">
        <w:t>w </w:t>
      </w:r>
      <w:r>
        <w:t>statucie szkoły.</w:t>
      </w:r>
    </w:p>
    <w:p w14:paraId="64DF6E7A" w14:textId="77777777" w:rsidR="00E11206" w:rsidRPr="00CF7E50" w:rsidRDefault="00E11206" w:rsidP="002B3BDA">
      <w:pPr>
        <w:spacing w:after="0" w:line="240" w:lineRule="auto"/>
        <w:ind w:left="356" w:right="9" w:firstLine="352"/>
        <w:rPr>
          <w:rFonts w:eastAsia="Times New Roman" w:cstheme="minorHAnsi"/>
          <w:szCs w:val="20"/>
        </w:rPr>
      </w:pPr>
    </w:p>
    <w:p w14:paraId="496DAF95" w14:textId="1ABCAE64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111" w:name="_Toc117534199"/>
      <w:bookmarkStart w:id="112" w:name="_Toc239952445"/>
      <w:r w:rsidRPr="00CF7E50">
        <w:rPr>
          <w:rFonts w:eastAsia="Cambria"/>
          <w:sz w:val="28"/>
          <w:szCs w:val="28"/>
        </w:rPr>
        <w:t>Rozdział XI</w:t>
      </w:r>
      <w:r w:rsidR="00B44119">
        <w:rPr>
          <w:rFonts w:eastAsia="Cambria"/>
          <w:sz w:val="28"/>
          <w:szCs w:val="28"/>
        </w:rPr>
        <w:t>I </w:t>
      </w:r>
      <w:bookmarkStart w:id="113" w:name="_Hlk180087918"/>
      <w:r w:rsidRPr="00CF7E50">
        <w:rPr>
          <w:rFonts w:eastAsia="Cambria"/>
          <w:sz w:val="28"/>
          <w:szCs w:val="28"/>
        </w:rPr>
        <w:t>Zasady oceniani</w:t>
      </w:r>
      <w:r w:rsidR="00B44119">
        <w:rPr>
          <w:rFonts w:eastAsia="Cambria"/>
          <w:sz w:val="28"/>
          <w:szCs w:val="28"/>
        </w:rPr>
        <w:t>a </w:t>
      </w:r>
      <w:r w:rsidRPr="00CF7E50">
        <w:rPr>
          <w:rFonts w:eastAsia="Cambria"/>
          <w:sz w:val="28"/>
          <w:szCs w:val="28"/>
        </w:rPr>
        <w:t>wewnątrzszkolnego</w:t>
      </w:r>
      <w:bookmarkEnd w:id="111"/>
      <w:bookmarkEnd w:id="112"/>
      <w:bookmarkEnd w:id="113"/>
    </w:p>
    <w:p w14:paraId="0FF5C22C" w14:textId="591D9EED" w:rsidR="00FC0B9D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14" w:name="_Toc117534200"/>
      <w:bookmarkStart w:id="115" w:name="_Toc239952446"/>
      <w:r w:rsidRPr="00CF7E50">
        <w:rPr>
          <w:rFonts w:eastAsia="Cambria"/>
          <w:sz w:val="24"/>
          <w:szCs w:val="24"/>
        </w:rPr>
        <w:t>§ 1. Ogólne uwag</w:t>
      </w:r>
      <w:r w:rsidR="00B44119">
        <w:rPr>
          <w:rFonts w:eastAsia="Cambria"/>
          <w:sz w:val="24"/>
          <w:szCs w:val="24"/>
        </w:rPr>
        <w:t>i o </w:t>
      </w:r>
      <w:r w:rsidRPr="00CF7E50">
        <w:rPr>
          <w:rFonts w:eastAsia="Cambria"/>
          <w:sz w:val="24"/>
          <w:szCs w:val="24"/>
        </w:rPr>
        <w:t>ocenianiu</w:t>
      </w:r>
      <w:bookmarkEnd w:id="114"/>
      <w:bookmarkEnd w:id="115"/>
    </w:p>
    <w:p w14:paraId="46B5EB9A" w14:textId="484093EA" w:rsidR="004E1383" w:rsidRPr="0079719B" w:rsidRDefault="004E1383" w:rsidP="00BC1222">
      <w:pPr>
        <w:numPr>
          <w:ilvl w:val="0"/>
          <w:numId w:val="137"/>
        </w:numPr>
        <w:spacing w:after="0" w:line="278" w:lineRule="auto"/>
        <w:ind w:hanging="357"/>
      </w:pPr>
      <w:r w:rsidRPr="0079719B">
        <w:t>Ocenianiu podlegają osiągnięci</w:t>
      </w:r>
      <w:r w:rsidR="00B44119">
        <w:t>a </w:t>
      </w:r>
      <w:r w:rsidRPr="0079719B">
        <w:t>edukacyjne uczni</w:t>
      </w:r>
      <w:r w:rsidR="00B44119">
        <w:t>a </w:t>
      </w:r>
      <w:r w:rsidRPr="0079719B">
        <w:t>ora</w:t>
      </w:r>
      <w:r w:rsidR="00B44119">
        <w:t>z </w:t>
      </w:r>
      <w:r w:rsidRPr="0079719B">
        <w:t>jeg</w:t>
      </w:r>
      <w:r w:rsidR="00B44119">
        <w:t>o </w:t>
      </w:r>
      <w:r w:rsidRPr="0079719B">
        <w:t>zachowanie.</w:t>
      </w:r>
    </w:p>
    <w:p w14:paraId="4C1C4152" w14:textId="212D6F85" w:rsidR="004E1383" w:rsidRPr="0079719B" w:rsidRDefault="004E1383" w:rsidP="00BC1222">
      <w:pPr>
        <w:numPr>
          <w:ilvl w:val="0"/>
          <w:numId w:val="137"/>
        </w:numPr>
        <w:spacing w:after="0" w:line="278" w:lineRule="auto"/>
        <w:ind w:hanging="357"/>
      </w:pPr>
      <w:r w:rsidRPr="0079719B">
        <w:t>Ocenianie osiągnięć edukacyjnych uczni</w:t>
      </w:r>
      <w:r w:rsidR="00B44119">
        <w:t>a </w:t>
      </w:r>
      <w:r w:rsidRPr="0079719B">
        <w:t>poleg</w:t>
      </w:r>
      <w:r w:rsidR="00B44119">
        <w:t>a </w:t>
      </w:r>
      <w:r w:rsidRPr="0079719B">
        <w:t>n</w:t>
      </w:r>
      <w:r w:rsidR="00B44119">
        <w:t>a </w:t>
      </w:r>
      <w:r w:rsidRPr="0079719B">
        <w:t>rozpoznawaniu prze</w:t>
      </w:r>
      <w:r w:rsidR="00B44119">
        <w:t>z </w:t>
      </w:r>
      <w:r w:rsidRPr="0079719B">
        <w:t>nauczyciel</w:t>
      </w:r>
      <w:r w:rsidR="00B44119">
        <w:t>i </w:t>
      </w:r>
      <w:r w:rsidRPr="0079719B">
        <w:t xml:space="preserve">poziomu </w:t>
      </w:r>
      <w:r w:rsidR="00B44119">
        <w:t>i </w:t>
      </w:r>
      <w:r w:rsidRPr="0079719B">
        <w:t>postępó</w:t>
      </w:r>
      <w:r w:rsidR="00B44119">
        <w:t>w w </w:t>
      </w:r>
      <w:r w:rsidRPr="0079719B">
        <w:t>opanowaniu prze</w:t>
      </w:r>
      <w:r w:rsidR="00B44119">
        <w:t>z </w:t>
      </w:r>
      <w:r w:rsidRPr="0079719B">
        <w:t>uczni</w:t>
      </w:r>
      <w:r w:rsidR="00B44119">
        <w:t>a </w:t>
      </w:r>
      <w:r w:rsidRPr="0079719B">
        <w:t>wiadomośc</w:t>
      </w:r>
      <w:r w:rsidR="00B44119">
        <w:t>i i </w:t>
      </w:r>
      <w:r w:rsidRPr="0079719B">
        <w:t>umiejętnośc</w:t>
      </w:r>
      <w:r w:rsidR="00B44119">
        <w:t>i w </w:t>
      </w:r>
      <w:r w:rsidRPr="0079719B">
        <w:t>stosunku do:</w:t>
      </w:r>
    </w:p>
    <w:p w14:paraId="7302C07A" w14:textId="2BFEE9D8" w:rsidR="004E1383" w:rsidRPr="0079719B" w:rsidRDefault="004E1383" w:rsidP="00BC1222">
      <w:pPr>
        <w:numPr>
          <w:ilvl w:val="1"/>
          <w:numId w:val="140"/>
        </w:numPr>
        <w:spacing w:after="0" w:line="278" w:lineRule="auto"/>
        <w:ind w:hanging="357"/>
      </w:pPr>
      <w:r w:rsidRPr="0079719B">
        <w:t xml:space="preserve">wymagań edukacyjnych określonych </w:t>
      </w:r>
      <w:r w:rsidR="00B44119">
        <w:t>w </w:t>
      </w:r>
      <w:r w:rsidRPr="0079719B">
        <w:t>podstawie programowej kształceni</w:t>
      </w:r>
      <w:r w:rsidR="00B44119">
        <w:t>a </w:t>
      </w:r>
      <w:r w:rsidRPr="0079719B">
        <w:t>ogólneg</w:t>
      </w:r>
      <w:r w:rsidR="00B44119">
        <w:t>o </w:t>
      </w:r>
      <w:r w:rsidRPr="0079719B">
        <w:t>ora</w:t>
      </w:r>
      <w:r w:rsidR="00B44119">
        <w:t>z </w:t>
      </w:r>
      <w:r w:rsidRPr="0079719B">
        <w:t xml:space="preserve">wymagań wynikających </w:t>
      </w:r>
      <w:r w:rsidR="00B44119">
        <w:t>z </w:t>
      </w:r>
      <w:r w:rsidRPr="0079719B">
        <w:t xml:space="preserve">realizowanych </w:t>
      </w:r>
      <w:r w:rsidR="00B44119">
        <w:t>w </w:t>
      </w:r>
      <w:r w:rsidRPr="0079719B">
        <w:t>szkole programó</w:t>
      </w:r>
      <w:r w:rsidR="00B44119">
        <w:t>w </w:t>
      </w:r>
      <w:r w:rsidRPr="0079719B">
        <w:t>nauczani</w:t>
      </w:r>
      <w:r w:rsidR="00B44119">
        <w:t>a </w:t>
      </w:r>
      <w:r w:rsidRPr="0079719B">
        <w:t xml:space="preserve">— </w:t>
      </w:r>
      <w:r w:rsidR="00B44119">
        <w:t>w </w:t>
      </w:r>
      <w:r w:rsidRPr="0079719B">
        <w:t xml:space="preserve">przypadku obowiązkowych zajęć edukacyjnych; </w:t>
      </w:r>
    </w:p>
    <w:p w14:paraId="4B9EF26B" w14:textId="40987A6F" w:rsidR="004E1383" w:rsidRPr="0079719B" w:rsidRDefault="004E1383" w:rsidP="00BC1222">
      <w:pPr>
        <w:numPr>
          <w:ilvl w:val="1"/>
          <w:numId w:val="140"/>
        </w:numPr>
        <w:spacing w:after="0" w:line="278" w:lineRule="auto"/>
        <w:ind w:hanging="357"/>
      </w:pPr>
      <w:r w:rsidRPr="0079719B">
        <w:t xml:space="preserve">wymagań edukacyjnych wynikających </w:t>
      </w:r>
      <w:r w:rsidR="00B44119">
        <w:t>z </w:t>
      </w:r>
      <w:r w:rsidRPr="0079719B">
        <w:t xml:space="preserve">realizowanych </w:t>
      </w:r>
      <w:r w:rsidR="00B44119">
        <w:t>w </w:t>
      </w:r>
      <w:r w:rsidRPr="0079719B">
        <w:t>szkole programó</w:t>
      </w:r>
      <w:r w:rsidR="00B44119">
        <w:t>w </w:t>
      </w:r>
      <w:r w:rsidRPr="0079719B">
        <w:t>nauczani</w:t>
      </w:r>
      <w:r w:rsidR="00B44119">
        <w:t>a </w:t>
      </w:r>
      <w:r w:rsidRPr="0079719B">
        <w:t xml:space="preserve">— </w:t>
      </w:r>
      <w:r w:rsidR="00B44119">
        <w:t>w </w:t>
      </w:r>
      <w:r w:rsidRPr="0079719B">
        <w:t xml:space="preserve">przypadku dodatkowych zajęć edukacyjnych. </w:t>
      </w:r>
    </w:p>
    <w:p w14:paraId="2BC6D481" w14:textId="40B5E2C6" w:rsidR="004E1383" w:rsidRPr="0079719B" w:rsidRDefault="004E1383" w:rsidP="00BC1222">
      <w:pPr>
        <w:numPr>
          <w:ilvl w:val="0"/>
          <w:numId w:val="137"/>
        </w:numPr>
        <w:spacing w:after="0" w:line="278" w:lineRule="auto"/>
        <w:ind w:hanging="357"/>
      </w:pPr>
      <w:r w:rsidRPr="0079719B">
        <w:t>Ocenianie zachowani</w:t>
      </w:r>
      <w:r w:rsidR="00B44119">
        <w:t>a </w:t>
      </w:r>
      <w:r w:rsidRPr="0079719B">
        <w:t>uczni</w:t>
      </w:r>
      <w:r w:rsidR="00B44119">
        <w:t>a </w:t>
      </w:r>
      <w:r w:rsidRPr="0079719B">
        <w:t>poleg</w:t>
      </w:r>
      <w:r w:rsidR="00B44119">
        <w:t>a </w:t>
      </w:r>
      <w:r w:rsidRPr="0079719B">
        <w:t>n</w:t>
      </w:r>
      <w:r w:rsidR="00B44119">
        <w:t>a </w:t>
      </w:r>
      <w:r w:rsidRPr="0079719B">
        <w:t>rozpoznawaniu prze</w:t>
      </w:r>
      <w:r w:rsidR="00B44119">
        <w:t>z </w:t>
      </w:r>
      <w:r w:rsidRPr="0079719B">
        <w:t>wychowawcę oddziału, nauczyciel</w:t>
      </w:r>
      <w:r w:rsidR="00B44119">
        <w:t>i </w:t>
      </w:r>
      <w:r w:rsidRPr="0079719B">
        <w:t>ora</w:t>
      </w:r>
      <w:r w:rsidR="00B44119">
        <w:t>z </w:t>
      </w:r>
      <w:r w:rsidRPr="0079719B">
        <w:t>ucznió</w:t>
      </w:r>
      <w:r w:rsidR="00B44119">
        <w:t>w </w:t>
      </w:r>
      <w:r w:rsidRPr="0079719B">
        <w:t>daneg</w:t>
      </w:r>
      <w:r w:rsidR="00B44119">
        <w:t>o </w:t>
      </w:r>
      <w:r w:rsidRPr="0079719B">
        <w:t>oddziału stopni</w:t>
      </w:r>
      <w:r w:rsidR="00B44119">
        <w:t>a </w:t>
      </w:r>
      <w:r w:rsidRPr="0079719B">
        <w:t>respektowani</w:t>
      </w:r>
      <w:r w:rsidR="00B44119">
        <w:t>a </w:t>
      </w:r>
      <w:r w:rsidRPr="0079719B">
        <w:t>prze</w:t>
      </w:r>
      <w:r w:rsidR="00B44119">
        <w:t>z </w:t>
      </w:r>
      <w:r w:rsidRPr="0079719B">
        <w:t>uczni</w:t>
      </w:r>
      <w:r w:rsidR="00B44119">
        <w:t>a </w:t>
      </w:r>
      <w:r w:rsidRPr="0079719B">
        <w:t>zasad współżyci</w:t>
      </w:r>
      <w:r w:rsidR="00B44119">
        <w:t>a </w:t>
      </w:r>
      <w:r w:rsidRPr="0079719B">
        <w:t>społecznego, norm etycznych ora</w:t>
      </w:r>
      <w:r w:rsidR="00B44119">
        <w:t>z </w:t>
      </w:r>
      <w:r w:rsidRPr="0079719B">
        <w:t>obowiązkó</w:t>
      </w:r>
      <w:r w:rsidR="00B44119">
        <w:t>w </w:t>
      </w:r>
      <w:r w:rsidRPr="0079719B">
        <w:t xml:space="preserve">określonych </w:t>
      </w:r>
      <w:r w:rsidR="00B44119">
        <w:t>w </w:t>
      </w:r>
      <w:r w:rsidRPr="0079719B">
        <w:t xml:space="preserve">statucie szkoły. </w:t>
      </w:r>
    </w:p>
    <w:p w14:paraId="05D32658" w14:textId="0941BED1" w:rsidR="004E1383" w:rsidRPr="0079719B" w:rsidRDefault="004E1383" w:rsidP="00BC1222">
      <w:pPr>
        <w:numPr>
          <w:ilvl w:val="0"/>
          <w:numId w:val="138"/>
        </w:numPr>
        <w:spacing w:after="0" w:line="278" w:lineRule="auto"/>
        <w:ind w:hanging="357"/>
      </w:pPr>
      <w:r w:rsidRPr="0079719B">
        <w:t>Ocenianie m</w:t>
      </w:r>
      <w:r w:rsidR="00B44119">
        <w:t>a </w:t>
      </w:r>
      <w:r w:rsidRPr="0079719B">
        <w:t>charakter wspierający rozwój uczni</w:t>
      </w:r>
      <w:r w:rsidR="00B44119">
        <w:t>a i </w:t>
      </w:r>
      <w:r w:rsidRPr="0079719B">
        <w:t>służy:</w:t>
      </w:r>
    </w:p>
    <w:p w14:paraId="1072AA68" w14:textId="52B7FA68" w:rsidR="004E1383" w:rsidRPr="0079719B" w:rsidRDefault="004E1383" w:rsidP="00BC1222">
      <w:pPr>
        <w:numPr>
          <w:ilvl w:val="1"/>
          <w:numId w:val="141"/>
        </w:numPr>
        <w:tabs>
          <w:tab w:val="num" w:pos="1440"/>
        </w:tabs>
        <w:spacing w:after="0" w:line="278" w:lineRule="auto"/>
        <w:ind w:hanging="357"/>
      </w:pPr>
      <w:r w:rsidRPr="0079719B">
        <w:t>monitorowaniu postępó</w:t>
      </w:r>
      <w:r w:rsidR="00B44119">
        <w:t>w </w:t>
      </w:r>
      <w:r w:rsidRPr="0079719B">
        <w:t>ucznia,</w:t>
      </w:r>
    </w:p>
    <w:p w14:paraId="1A00003F" w14:textId="4E9E1435" w:rsidR="004E1383" w:rsidRPr="0079719B" w:rsidRDefault="004E1383" w:rsidP="00BC1222">
      <w:pPr>
        <w:numPr>
          <w:ilvl w:val="1"/>
          <w:numId w:val="141"/>
        </w:numPr>
        <w:tabs>
          <w:tab w:val="num" w:pos="1440"/>
        </w:tabs>
        <w:spacing w:after="0" w:line="278" w:lineRule="auto"/>
        <w:ind w:hanging="357"/>
      </w:pPr>
      <w:r w:rsidRPr="0079719B">
        <w:t>udzielaniu informacj</w:t>
      </w:r>
      <w:r w:rsidR="00B44119">
        <w:t>i </w:t>
      </w:r>
      <w:r w:rsidRPr="0079719B">
        <w:t>zwrotnej,</w:t>
      </w:r>
    </w:p>
    <w:p w14:paraId="0D1627AA" w14:textId="7E2598AF" w:rsidR="004E1383" w:rsidRPr="0079719B" w:rsidRDefault="004E1383" w:rsidP="00BC1222">
      <w:pPr>
        <w:numPr>
          <w:ilvl w:val="1"/>
          <w:numId w:val="141"/>
        </w:numPr>
        <w:tabs>
          <w:tab w:val="num" w:pos="1440"/>
        </w:tabs>
        <w:spacing w:after="0" w:line="278" w:lineRule="auto"/>
        <w:ind w:hanging="357"/>
      </w:pPr>
      <w:r w:rsidRPr="0079719B">
        <w:t>motywowaniu d</w:t>
      </w:r>
      <w:r w:rsidR="00B44119">
        <w:t>o </w:t>
      </w:r>
      <w:r w:rsidRPr="0079719B">
        <w:t>dalszej pracy,</w:t>
      </w:r>
    </w:p>
    <w:p w14:paraId="25FC4FC5" w14:textId="7DE204F4" w:rsidR="004E1383" w:rsidRPr="0079719B" w:rsidRDefault="004E1383" w:rsidP="00BC1222">
      <w:pPr>
        <w:numPr>
          <w:ilvl w:val="1"/>
          <w:numId w:val="141"/>
        </w:numPr>
        <w:tabs>
          <w:tab w:val="num" w:pos="1440"/>
        </w:tabs>
        <w:spacing w:after="0" w:line="278" w:lineRule="auto"/>
        <w:ind w:hanging="357"/>
      </w:pPr>
      <w:r w:rsidRPr="0079719B">
        <w:t>planowaniu indywidualneg</w:t>
      </w:r>
      <w:r w:rsidR="00B44119">
        <w:t>o </w:t>
      </w:r>
      <w:r w:rsidRPr="0079719B">
        <w:t>rozwoju ucznia,</w:t>
      </w:r>
    </w:p>
    <w:p w14:paraId="5B8CF615" w14:textId="69A50603" w:rsidR="004E1383" w:rsidRPr="0079719B" w:rsidRDefault="004E1383" w:rsidP="00BC1222">
      <w:pPr>
        <w:numPr>
          <w:ilvl w:val="1"/>
          <w:numId w:val="141"/>
        </w:numPr>
        <w:tabs>
          <w:tab w:val="num" w:pos="1440"/>
        </w:tabs>
        <w:spacing w:after="0" w:line="278" w:lineRule="auto"/>
        <w:ind w:hanging="357"/>
      </w:pPr>
      <w:r w:rsidRPr="0079719B">
        <w:t xml:space="preserve">dostarczaniu rodzicom </w:t>
      </w:r>
      <w:r w:rsidR="00B44119">
        <w:t>i </w:t>
      </w:r>
      <w:r w:rsidRPr="0079719B">
        <w:t>nauczycielom informacj</w:t>
      </w:r>
      <w:r w:rsidR="00B44119">
        <w:t>i o </w:t>
      </w:r>
      <w:r w:rsidRPr="0079719B">
        <w:t xml:space="preserve">postępach, trudnościach </w:t>
      </w:r>
      <w:r w:rsidR="00B44119">
        <w:t>w </w:t>
      </w:r>
      <w:r w:rsidRPr="0079719B">
        <w:t xml:space="preserve">nauce </w:t>
      </w:r>
      <w:r w:rsidR="00B44119">
        <w:t>i </w:t>
      </w:r>
      <w:r w:rsidRPr="0079719B">
        <w:t>zachowaniu ora</w:t>
      </w:r>
      <w:r w:rsidR="00B44119">
        <w:t>z o </w:t>
      </w:r>
      <w:r w:rsidRPr="0079719B">
        <w:t>szczególnych uzdolnieniach ucznia,</w:t>
      </w:r>
    </w:p>
    <w:p w14:paraId="49C96257" w14:textId="1437AF06" w:rsidR="004E1383" w:rsidRPr="0079719B" w:rsidRDefault="004E1383" w:rsidP="00BC1222">
      <w:pPr>
        <w:numPr>
          <w:ilvl w:val="1"/>
          <w:numId w:val="141"/>
        </w:numPr>
        <w:tabs>
          <w:tab w:val="num" w:pos="1440"/>
        </w:tabs>
        <w:spacing w:after="0" w:line="278" w:lineRule="auto"/>
        <w:ind w:hanging="357"/>
      </w:pPr>
      <w:r w:rsidRPr="0079719B">
        <w:t>umożliwieniu nauczycielom doskonaleni</w:t>
      </w:r>
      <w:r w:rsidR="00B44119">
        <w:t>a </w:t>
      </w:r>
      <w:r w:rsidRPr="0079719B">
        <w:t>organizacj</w:t>
      </w:r>
      <w:r w:rsidR="00B44119">
        <w:t>i i </w:t>
      </w:r>
      <w:r w:rsidRPr="0079719B">
        <w:t>metod pracy dydaktyczno-wychowawczej.</w:t>
      </w:r>
    </w:p>
    <w:p w14:paraId="4DCE6DDC" w14:textId="58186409" w:rsidR="004E1383" w:rsidRPr="0079719B" w:rsidRDefault="004E1383" w:rsidP="00BC1222">
      <w:pPr>
        <w:numPr>
          <w:ilvl w:val="0"/>
          <w:numId w:val="138"/>
        </w:numPr>
        <w:spacing w:after="0" w:line="278" w:lineRule="auto"/>
        <w:ind w:hanging="357"/>
      </w:pPr>
      <w:r w:rsidRPr="0079719B">
        <w:t>Informacj</w:t>
      </w:r>
      <w:r w:rsidR="00B44119">
        <w:t>a </w:t>
      </w:r>
      <w:r w:rsidRPr="0079719B">
        <w:t>zwrotn</w:t>
      </w:r>
      <w:r w:rsidR="00B44119">
        <w:t>a </w:t>
      </w:r>
      <w:r w:rsidRPr="0079719B">
        <w:t>przekazywan</w:t>
      </w:r>
      <w:r w:rsidR="00B44119">
        <w:t>a </w:t>
      </w:r>
      <w:r w:rsidRPr="0079719B">
        <w:t>uczniow</w:t>
      </w:r>
      <w:r w:rsidR="00B44119">
        <w:t>i </w:t>
      </w:r>
      <w:r w:rsidRPr="0079719B">
        <w:t>powinn</w:t>
      </w:r>
      <w:r w:rsidR="00B44119">
        <w:t>a </w:t>
      </w:r>
      <w:r w:rsidRPr="0079719B">
        <w:t>wskazywać:</w:t>
      </w:r>
    </w:p>
    <w:p w14:paraId="03596AFD" w14:textId="2B07A5BA" w:rsidR="004E1383" w:rsidRPr="0079719B" w:rsidRDefault="00B44119" w:rsidP="00BC1222">
      <w:pPr>
        <w:numPr>
          <w:ilvl w:val="1"/>
          <w:numId w:val="141"/>
        </w:numPr>
        <w:tabs>
          <w:tab w:val="num" w:pos="1440"/>
        </w:tabs>
        <w:spacing w:after="0" w:line="278" w:lineRule="auto"/>
        <w:ind w:hanging="357"/>
      </w:pPr>
      <w:r>
        <w:t>co </w:t>
      </w:r>
      <w:r w:rsidR="004E1383" w:rsidRPr="0079719B">
        <w:t>uczeń wykonał poprawnie,</w:t>
      </w:r>
    </w:p>
    <w:p w14:paraId="186A2C20" w14:textId="0D3ACF4D" w:rsidR="004E1383" w:rsidRPr="0079719B" w:rsidRDefault="00B44119" w:rsidP="00BC1222">
      <w:pPr>
        <w:numPr>
          <w:ilvl w:val="1"/>
          <w:numId w:val="141"/>
        </w:numPr>
        <w:tabs>
          <w:tab w:val="num" w:pos="1440"/>
        </w:tabs>
        <w:spacing w:after="0" w:line="278" w:lineRule="auto"/>
        <w:ind w:hanging="357"/>
      </w:pPr>
      <w:r>
        <w:t>co </w:t>
      </w:r>
      <w:r w:rsidR="004E1383" w:rsidRPr="0079719B">
        <w:t>wymag</w:t>
      </w:r>
      <w:r>
        <w:t>a </w:t>
      </w:r>
      <w:r w:rsidR="004E1383" w:rsidRPr="0079719B">
        <w:t>poprawy,</w:t>
      </w:r>
    </w:p>
    <w:p w14:paraId="3C2B94A7" w14:textId="39EA4FA1" w:rsidR="004E1383" w:rsidRPr="0079719B" w:rsidRDefault="00B44119" w:rsidP="00BC1222">
      <w:pPr>
        <w:numPr>
          <w:ilvl w:val="1"/>
          <w:numId w:val="141"/>
        </w:numPr>
        <w:tabs>
          <w:tab w:val="num" w:pos="1440"/>
        </w:tabs>
        <w:spacing w:after="0" w:line="278" w:lineRule="auto"/>
        <w:ind w:hanging="357"/>
      </w:pPr>
      <w:r>
        <w:t>w </w:t>
      </w:r>
      <w:r w:rsidR="004E1383" w:rsidRPr="0079719B">
        <w:t>jak</w:t>
      </w:r>
      <w:r>
        <w:t>i </w:t>
      </w:r>
      <w:r w:rsidR="004E1383" w:rsidRPr="0079719B">
        <w:t>sposób może dokonać poprawy,</w:t>
      </w:r>
    </w:p>
    <w:p w14:paraId="6EF29A04" w14:textId="13546C72" w:rsidR="004E1383" w:rsidRPr="0079719B" w:rsidRDefault="004E1383" w:rsidP="00BC1222">
      <w:pPr>
        <w:numPr>
          <w:ilvl w:val="1"/>
          <w:numId w:val="141"/>
        </w:numPr>
        <w:tabs>
          <w:tab w:val="num" w:pos="1440"/>
        </w:tabs>
        <w:spacing w:after="0" w:line="278" w:lineRule="auto"/>
        <w:ind w:hanging="357"/>
      </w:pPr>
      <w:r w:rsidRPr="0079719B">
        <w:t>jakie powinny być dalsze kierunk</w:t>
      </w:r>
      <w:r w:rsidR="00B44119">
        <w:t>i </w:t>
      </w:r>
      <w:r w:rsidRPr="0079719B">
        <w:t>pracy.</w:t>
      </w:r>
    </w:p>
    <w:p w14:paraId="6C0B7300" w14:textId="77777777" w:rsidR="004E1383" w:rsidRPr="0079719B" w:rsidRDefault="004E1383" w:rsidP="00BC1222">
      <w:pPr>
        <w:numPr>
          <w:ilvl w:val="0"/>
          <w:numId w:val="139"/>
        </w:numPr>
        <w:spacing w:after="0" w:line="278" w:lineRule="auto"/>
        <w:ind w:hanging="357"/>
      </w:pPr>
      <w:r w:rsidRPr="0079719B">
        <w:t>Ocenianie wewnątrzszkolne obejmuje:</w:t>
      </w:r>
    </w:p>
    <w:p w14:paraId="0E47C868" w14:textId="4E2FD876" w:rsidR="004E1383" w:rsidRPr="0079719B" w:rsidRDefault="004E1383" w:rsidP="00BC1222">
      <w:pPr>
        <w:numPr>
          <w:ilvl w:val="1"/>
          <w:numId w:val="141"/>
        </w:numPr>
        <w:spacing w:after="0" w:line="278" w:lineRule="auto"/>
        <w:ind w:hanging="357"/>
      </w:pPr>
      <w:r w:rsidRPr="0079719B">
        <w:t>formułowanie prze</w:t>
      </w:r>
      <w:r w:rsidR="00B44119">
        <w:t>z </w:t>
      </w:r>
      <w:r w:rsidRPr="0079719B">
        <w:t>nauczyciel</w:t>
      </w:r>
      <w:r w:rsidR="00B44119">
        <w:t>i </w:t>
      </w:r>
      <w:r w:rsidRPr="0079719B">
        <w:t>wymagań edukacyjnych niezbędnych d</w:t>
      </w:r>
      <w:r w:rsidR="00B44119">
        <w:t>o </w:t>
      </w:r>
      <w:r w:rsidRPr="0079719B">
        <w:t>uzyskani</w:t>
      </w:r>
      <w:r w:rsidR="00B44119">
        <w:t>a </w:t>
      </w:r>
      <w:r w:rsidRPr="0079719B">
        <w:t xml:space="preserve">poszczególnych śródrocznych </w:t>
      </w:r>
      <w:r w:rsidR="00B44119">
        <w:t>i </w:t>
      </w:r>
      <w:r w:rsidRPr="0079719B">
        <w:t xml:space="preserve">rocznych ocen klasyfikacyjnych </w:t>
      </w:r>
      <w:r w:rsidR="00B44119">
        <w:t>z </w:t>
      </w:r>
      <w:r w:rsidRPr="0079719B">
        <w:t xml:space="preserve">obowiązkowych </w:t>
      </w:r>
      <w:r w:rsidR="00B44119">
        <w:t>i </w:t>
      </w:r>
      <w:r w:rsidRPr="0079719B">
        <w:t>dodatkowych zajęć edukacyjnych;</w:t>
      </w:r>
    </w:p>
    <w:p w14:paraId="72DFE591" w14:textId="6ED670E2" w:rsidR="004E1383" w:rsidRPr="0079719B" w:rsidRDefault="004E1383" w:rsidP="00BC1222">
      <w:pPr>
        <w:numPr>
          <w:ilvl w:val="1"/>
          <w:numId w:val="141"/>
        </w:numPr>
        <w:spacing w:after="0" w:line="278" w:lineRule="auto"/>
        <w:ind w:hanging="357"/>
      </w:pPr>
      <w:r w:rsidRPr="0079719B">
        <w:t>ustalanie kryterió</w:t>
      </w:r>
      <w:r w:rsidR="00B44119">
        <w:t>w </w:t>
      </w:r>
      <w:r w:rsidRPr="0079719B">
        <w:t>oceniani</w:t>
      </w:r>
      <w:r w:rsidR="00B44119">
        <w:t>a </w:t>
      </w:r>
      <w:r w:rsidRPr="0079719B">
        <w:t>zachowania;</w:t>
      </w:r>
    </w:p>
    <w:p w14:paraId="1276D6D4" w14:textId="7C17CE0A" w:rsidR="004E1383" w:rsidRPr="0079719B" w:rsidRDefault="004E1383" w:rsidP="00BC1222">
      <w:pPr>
        <w:numPr>
          <w:ilvl w:val="1"/>
          <w:numId w:val="141"/>
        </w:numPr>
        <w:spacing w:after="0" w:line="278" w:lineRule="auto"/>
        <w:ind w:hanging="357"/>
      </w:pPr>
      <w:r w:rsidRPr="0079719B">
        <w:t xml:space="preserve">ustalanie ocen bieżących, śródrocznych ocen klasyfikacyjnych </w:t>
      </w:r>
      <w:r w:rsidR="00B44119">
        <w:t>z </w:t>
      </w:r>
      <w:r w:rsidRPr="0079719B">
        <w:t>zajęć edukacyjnych ora</w:t>
      </w:r>
      <w:r w:rsidR="00B44119">
        <w:t>z </w:t>
      </w:r>
      <w:r w:rsidRPr="0079719B">
        <w:t>śródrocznej oceny klasyfikacyjnej zachowania;</w:t>
      </w:r>
    </w:p>
    <w:p w14:paraId="741C2CE6" w14:textId="74D5FE7F" w:rsidR="004E1383" w:rsidRPr="0079719B" w:rsidRDefault="004E1383" w:rsidP="00BC1222">
      <w:pPr>
        <w:numPr>
          <w:ilvl w:val="1"/>
          <w:numId w:val="141"/>
        </w:numPr>
        <w:spacing w:after="0" w:line="278" w:lineRule="auto"/>
        <w:ind w:hanging="357"/>
      </w:pPr>
      <w:r w:rsidRPr="0079719B">
        <w:t>przeprowadzanie egzaminó</w:t>
      </w:r>
      <w:r w:rsidR="00B44119">
        <w:t>w </w:t>
      </w:r>
      <w:r w:rsidRPr="0079719B">
        <w:t>klasyfikacyjnych;</w:t>
      </w:r>
    </w:p>
    <w:p w14:paraId="77F361FF" w14:textId="56D09BB4" w:rsidR="004E1383" w:rsidRPr="0079719B" w:rsidRDefault="004E1383" w:rsidP="00BC1222">
      <w:pPr>
        <w:numPr>
          <w:ilvl w:val="1"/>
          <w:numId w:val="141"/>
        </w:numPr>
        <w:spacing w:after="0" w:line="278" w:lineRule="auto"/>
        <w:ind w:hanging="357"/>
      </w:pPr>
      <w:r w:rsidRPr="0079719B">
        <w:lastRenderedPageBreak/>
        <w:t xml:space="preserve">ustalanie rocznych ocen klasyfikacyjnych </w:t>
      </w:r>
      <w:r w:rsidR="00B44119">
        <w:t>z </w:t>
      </w:r>
      <w:r w:rsidRPr="0079719B">
        <w:t>zajęć edukacyjnych ora</w:t>
      </w:r>
      <w:r w:rsidR="00B44119">
        <w:t>z </w:t>
      </w:r>
      <w:r w:rsidRPr="0079719B">
        <w:t>rocznej oceny klasyfikacyjnej zachowani</w:t>
      </w:r>
      <w:r w:rsidR="00B44119">
        <w:t>a </w:t>
      </w:r>
      <w:r w:rsidRPr="0079719B">
        <w:t xml:space="preserve">wedle przyjętej </w:t>
      </w:r>
      <w:r w:rsidR="00B44119">
        <w:t>w </w:t>
      </w:r>
      <w:r w:rsidRPr="0079719B">
        <w:t>szkole skali;</w:t>
      </w:r>
    </w:p>
    <w:p w14:paraId="4F0369F3" w14:textId="341D9756" w:rsidR="004E1383" w:rsidRPr="0079719B" w:rsidRDefault="004E1383" w:rsidP="00BC1222">
      <w:pPr>
        <w:numPr>
          <w:ilvl w:val="1"/>
          <w:numId w:val="141"/>
        </w:numPr>
        <w:spacing w:after="0" w:line="278" w:lineRule="auto"/>
        <w:ind w:hanging="357"/>
      </w:pPr>
      <w:r w:rsidRPr="0079719B">
        <w:t>ustalanie warunkó</w:t>
      </w:r>
      <w:r w:rsidR="00B44119">
        <w:t>w i </w:t>
      </w:r>
      <w:r w:rsidRPr="0079719B">
        <w:t>trybu uzyskani</w:t>
      </w:r>
      <w:r w:rsidR="00B44119">
        <w:t>a </w:t>
      </w:r>
      <w:r w:rsidRPr="0079719B">
        <w:t xml:space="preserve">wyższych niż przewidywane rocznych ocen klasyfikacyjnych </w:t>
      </w:r>
      <w:r w:rsidR="00B44119">
        <w:t>z </w:t>
      </w:r>
      <w:r w:rsidRPr="0079719B">
        <w:t>zajęć edukacyjnych ora</w:t>
      </w:r>
      <w:r w:rsidR="00B44119">
        <w:t>z </w:t>
      </w:r>
      <w:r w:rsidRPr="0079719B">
        <w:t>rocznej oceny klasyfikacyjnej zachowania;</w:t>
      </w:r>
    </w:p>
    <w:p w14:paraId="510461EC" w14:textId="758B13D8" w:rsidR="004E1383" w:rsidRPr="0079719B" w:rsidRDefault="004E1383" w:rsidP="00BC1222">
      <w:pPr>
        <w:numPr>
          <w:ilvl w:val="1"/>
          <w:numId w:val="141"/>
        </w:numPr>
        <w:spacing w:after="0" w:line="278" w:lineRule="auto"/>
        <w:ind w:hanging="357"/>
      </w:pPr>
      <w:r w:rsidRPr="0079719B">
        <w:t>ustalanie warunkó</w:t>
      </w:r>
      <w:r w:rsidR="00B44119">
        <w:t>w i </w:t>
      </w:r>
      <w:r w:rsidRPr="0079719B">
        <w:t>sposobu przekazywani</w:t>
      </w:r>
      <w:r w:rsidR="00B44119">
        <w:t>a </w:t>
      </w:r>
      <w:r w:rsidRPr="0079719B">
        <w:t>rodzicom informacj</w:t>
      </w:r>
      <w:r w:rsidR="00B44119">
        <w:t>i o </w:t>
      </w:r>
      <w:r w:rsidRPr="0079719B">
        <w:t xml:space="preserve">postępach </w:t>
      </w:r>
      <w:r w:rsidR="00B44119">
        <w:t>i </w:t>
      </w:r>
      <w:r w:rsidRPr="0079719B">
        <w:t xml:space="preserve">trudnościach </w:t>
      </w:r>
      <w:r w:rsidR="00B44119">
        <w:t>w </w:t>
      </w:r>
      <w:r w:rsidRPr="0079719B">
        <w:t xml:space="preserve">nauce </w:t>
      </w:r>
      <w:r w:rsidR="00B44119">
        <w:t>i </w:t>
      </w:r>
      <w:r w:rsidRPr="0079719B">
        <w:t>zachowaniu uczni</w:t>
      </w:r>
      <w:r w:rsidR="00B44119">
        <w:t>a </w:t>
      </w:r>
      <w:r w:rsidRPr="0079719B">
        <w:t>ora</w:t>
      </w:r>
      <w:r w:rsidR="00B44119">
        <w:t>z o </w:t>
      </w:r>
      <w:r w:rsidRPr="0079719B">
        <w:t>jeg</w:t>
      </w:r>
      <w:r w:rsidR="00B44119">
        <w:t>o </w:t>
      </w:r>
      <w:r w:rsidRPr="0079719B">
        <w:t>szczególnych uzdolnieniach.</w:t>
      </w:r>
    </w:p>
    <w:p w14:paraId="5440939F" w14:textId="30A4EBF5" w:rsidR="004E1383" w:rsidRPr="00BC1222" w:rsidRDefault="004E1383" w:rsidP="00BC1222">
      <w:pPr>
        <w:numPr>
          <w:ilvl w:val="0"/>
          <w:numId w:val="139"/>
        </w:numPr>
        <w:spacing w:after="0" w:line="278" w:lineRule="auto"/>
        <w:ind w:hanging="357"/>
      </w:pPr>
      <w:r w:rsidRPr="0079719B">
        <w:t>Szczegółowe zasady oceniania, klasyfikowani</w:t>
      </w:r>
      <w:r w:rsidR="00B44119">
        <w:t>a i </w:t>
      </w:r>
      <w:r w:rsidRPr="0079719B">
        <w:t>promowani</w:t>
      </w:r>
      <w:r w:rsidR="00B44119">
        <w:t>a </w:t>
      </w:r>
      <w:r w:rsidRPr="0079719B">
        <w:t>ucznió</w:t>
      </w:r>
      <w:r w:rsidR="00B44119">
        <w:t>w </w:t>
      </w:r>
      <w:r w:rsidRPr="0079719B">
        <w:t>ora</w:t>
      </w:r>
      <w:r w:rsidR="00B44119">
        <w:t>z </w:t>
      </w:r>
      <w:r w:rsidRPr="0079719B">
        <w:t>przeprowadzani</w:t>
      </w:r>
      <w:r w:rsidR="00B44119">
        <w:t>a </w:t>
      </w:r>
      <w:r w:rsidRPr="0079719B">
        <w:t>egzaminó</w:t>
      </w:r>
      <w:r w:rsidR="00B44119">
        <w:t>w </w:t>
      </w:r>
      <w:r w:rsidRPr="0079719B">
        <w:t>określają właściwe ustawy ora</w:t>
      </w:r>
      <w:r w:rsidR="00B44119">
        <w:t>z </w:t>
      </w:r>
      <w:r w:rsidRPr="0079719B">
        <w:t>rozporządzeni</w:t>
      </w:r>
      <w:r w:rsidR="00B44119">
        <w:t>a </w:t>
      </w:r>
      <w:r w:rsidRPr="0079719B">
        <w:t xml:space="preserve">wykonawcze </w:t>
      </w:r>
      <w:r w:rsidR="00B44119">
        <w:t>z </w:t>
      </w:r>
      <w:r w:rsidRPr="0079719B">
        <w:t>zakresu Praw</w:t>
      </w:r>
      <w:r w:rsidR="00B44119">
        <w:t>a </w:t>
      </w:r>
      <w:r w:rsidRPr="0079719B">
        <w:t>oświatowego.</w:t>
      </w:r>
    </w:p>
    <w:p w14:paraId="615B5755" w14:textId="1D0BDFDA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16" w:name="_Toc117534201"/>
      <w:bookmarkStart w:id="117" w:name="_Toc239952447"/>
      <w:bookmarkStart w:id="118" w:name="_Hlk180087665"/>
      <w:bookmarkStart w:id="119" w:name="_Hlk152688436"/>
      <w:r w:rsidRPr="00CF7E50">
        <w:rPr>
          <w:rFonts w:eastAsia="Cambria"/>
          <w:sz w:val="24"/>
          <w:szCs w:val="24"/>
        </w:rPr>
        <w:t>§ 2. Szczegółowe warunk</w:t>
      </w:r>
      <w:r w:rsidR="00B44119">
        <w:rPr>
          <w:rFonts w:eastAsia="Cambria"/>
          <w:sz w:val="24"/>
          <w:szCs w:val="24"/>
        </w:rPr>
        <w:t>i i </w:t>
      </w:r>
      <w:r w:rsidRPr="00CF7E50">
        <w:rPr>
          <w:rFonts w:eastAsia="Cambria"/>
          <w:sz w:val="24"/>
          <w:szCs w:val="24"/>
        </w:rPr>
        <w:t>sposób oceniani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wewnątrzszkolnego</w:t>
      </w:r>
      <w:bookmarkEnd w:id="116"/>
      <w:bookmarkEnd w:id="117"/>
    </w:p>
    <w:p w14:paraId="08323A43" w14:textId="4BC972D8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bookmarkStart w:id="120" w:name="_Hlk152688456"/>
      <w:bookmarkEnd w:id="118"/>
      <w:r w:rsidRPr="00CF7E50">
        <w:rPr>
          <w:rFonts w:eastAsia="Times New Roman" w:cstheme="minorHAnsi"/>
          <w:szCs w:val="20"/>
        </w:rPr>
        <w:t>Nauczyciele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początku każdeg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(nie później niż d</w:t>
      </w:r>
      <w:r w:rsidR="00B44119">
        <w:rPr>
          <w:rFonts w:eastAsia="Times New Roman" w:cstheme="minorHAnsi"/>
          <w:szCs w:val="20"/>
        </w:rPr>
        <w:t>o </w:t>
      </w:r>
      <w:r w:rsidR="00761D5D">
        <w:rPr>
          <w:rFonts w:eastAsia="Times New Roman" w:cstheme="minorHAnsi"/>
          <w:szCs w:val="20"/>
        </w:rPr>
        <w:t>3</w:t>
      </w:r>
      <w:r w:rsidRPr="00CF7E50">
        <w:rPr>
          <w:rFonts w:eastAsia="Times New Roman" w:cstheme="minorHAnsi"/>
          <w:szCs w:val="20"/>
        </w:rPr>
        <w:t>0 września) informują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ich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o:</w:t>
      </w:r>
    </w:p>
    <w:bookmarkEnd w:id="119"/>
    <w:p w14:paraId="09F1E2C7" w14:textId="7AF94D8C" w:rsidR="00FC0B9D" w:rsidRPr="00CF7E50" w:rsidRDefault="00F50233">
      <w:pPr>
        <w:numPr>
          <w:ilvl w:val="0"/>
          <w:numId w:val="38"/>
        </w:numPr>
        <w:tabs>
          <w:tab w:val="left" w:pos="107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3D1BA4" w:rsidRPr="00CF7E50">
        <w:rPr>
          <w:rFonts w:eastAsia="Times New Roman" w:cstheme="minorHAnsi"/>
          <w:szCs w:val="20"/>
        </w:rPr>
        <w:t>ymaganiach edukacyjnych niezbędnych 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uzyskani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poszczególnych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 xml:space="preserve">śródrocznych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rocznych ocen klasyfikacyjnych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obowiązkowych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dodatkowych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zajęć</w:t>
      </w:r>
    </w:p>
    <w:p w14:paraId="1F9595E1" w14:textId="0E7C8FF1" w:rsidR="00FC0B9D" w:rsidRPr="00CF7E50" w:rsidRDefault="003D1BA4" w:rsidP="00552102">
      <w:pPr>
        <w:spacing w:after="0" w:line="240" w:lineRule="auto"/>
        <w:ind w:left="1076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edukacyjnych, wynikających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realizowaneg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siebie programu nauczania,</w:t>
      </w:r>
    </w:p>
    <w:p w14:paraId="48A3AB4F" w14:textId="44B42D9A" w:rsidR="00FC0B9D" w:rsidRPr="00CF7E50" w:rsidRDefault="003D1BA4">
      <w:pPr>
        <w:numPr>
          <w:ilvl w:val="0"/>
          <w:numId w:val="39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sposobach sprawdzani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osiągnięć edukacyjnych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uczniów,</w:t>
      </w:r>
    </w:p>
    <w:p w14:paraId="49EFD5FB" w14:textId="62045AFB" w:rsidR="00FC0B9D" w:rsidRPr="00CF7E50" w:rsidRDefault="003D1BA4">
      <w:pPr>
        <w:numPr>
          <w:ilvl w:val="0"/>
          <w:numId w:val="39"/>
        </w:numPr>
        <w:tabs>
          <w:tab w:val="left" w:pos="107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warunkach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trybie uzyskani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wyższej niż przewidywan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rocznej oceny klasyfikacyjnej </w:t>
      </w:r>
      <w:r w:rsidR="00F945B1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obowiązkowych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dodatkowych zajęć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edukacyjnych.</w:t>
      </w:r>
    </w:p>
    <w:p w14:paraId="10F0E7B0" w14:textId="60DCE2E4" w:rsidR="00FC0B9D" w:rsidRPr="00CF7E50" w:rsidRDefault="003D1BA4" w:rsidP="00BE67AA">
      <w:pPr>
        <w:spacing w:after="0" w:line="240" w:lineRule="auto"/>
        <w:ind w:left="716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Wymienione informacje </w:t>
      </w:r>
      <w:r w:rsidR="00B44119">
        <w:rPr>
          <w:rFonts w:eastAsia="Times New Roman" w:cstheme="minorHAnsi"/>
          <w:szCs w:val="20"/>
        </w:rPr>
        <w:t>są </w:t>
      </w:r>
      <w:r w:rsidR="002C1D60">
        <w:rPr>
          <w:rFonts w:eastAsia="Times New Roman" w:cstheme="minorHAnsi"/>
          <w:szCs w:val="20"/>
        </w:rPr>
        <w:t>umieszczane n</w:t>
      </w:r>
      <w:r w:rsidR="00B44119">
        <w:rPr>
          <w:rFonts w:eastAsia="Times New Roman" w:cstheme="minorHAnsi"/>
          <w:szCs w:val="20"/>
        </w:rPr>
        <w:t>a </w:t>
      </w:r>
      <w:r w:rsidR="002C1D60">
        <w:rPr>
          <w:rFonts w:eastAsia="Times New Roman" w:cstheme="minorHAnsi"/>
          <w:szCs w:val="20"/>
        </w:rPr>
        <w:t>stronie internetowej szkoły</w:t>
      </w:r>
      <w:r w:rsidR="0001474D">
        <w:rPr>
          <w:rFonts w:eastAsia="Times New Roman" w:cstheme="minorHAnsi"/>
          <w:szCs w:val="20"/>
        </w:rPr>
        <w:t>. Rodzice ora</w:t>
      </w:r>
      <w:r w:rsidR="00B44119">
        <w:rPr>
          <w:rFonts w:eastAsia="Times New Roman" w:cstheme="minorHAnsi"/>
          <w:szCs w:val="20"/>
        </w:rPr>
        <w:t>z </w:t>
      </w:r>
      <w:r w:rsidR="0001474D">
        <w:rPr>
          <w:rFonts w:eastAsia="Times New Roman" w:cstheme="minorHAnsi"/>
          <w:szCs w:val="20"/>
        </w:rPr>
        <w:t>uczniowie mają obowiązek zapoznani</w:t>
      </w:r>
      <w:r w:rsidR="00B44119">
        <w:rPr>
          <w:rFonts w:eastAsia="Times New Roman" w:cstheme="minorHAnsi"/>
          <w:szCs w:val="20"/>
        </w:rPr>
        <w:t>a </w:t>
      </w:r>
      <w:r w:rsidR="0001474D">
        <w:rPr>
          <w:rFonts w:eastAsia="Times New Roman" w:cstheme="minorHAnsi"/>
          <w:szCs w:val="20"/>
        </w:rPr>
        <w:t xml:space="preserve">się </w:t>
      </w:r>
      <w:r w:rsidR="00B44119">
        <w:rPr>
          <w:rFonts w:eastAsia="Times New Roman" w:cstheme="minorHAnsi"/>
          <w:szCs w:val="20"/>
        </w:rPr>
        <w:t>z </w:t>
      </w:r>
      <w:r w:rsidR="0001474D">
        <w:rPr>
          <w:rFonts w:eastAsia="Times New Roman" w:cstheme="minorHAnsi"/>
          <w:szCs w:val="20"/>
        </w:rPr>
        <w:t>tym</w:t>
      </w:r>
      <w:r w:rsidR="00B44119">
        <w:rPr>
          <w:rFonts w:eastAsia="Times New Roman" w:cstheme="minorHAnsi"/>
          <w:szCs w:val="20"/>
        </w:rPr>
        <w:t>i </w:t>
      </w:r>
      <w:r w:rsidR="0001474D">
        <w:rPr>
          <w:rFonts w:eastAsia="Times New Roman" w:cstheme="minorHAnsi"/>
          <w:szCs w:val="20"/>
        </w:rPr>
        <w:t xml:space="preserve">informacjami. </w:t>
      </w:r>
    </w:p>
    <w:p w14:paraId="04F4F4D4" w14:textId="0A81961B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bookmarkStart w:id="121" w:name="_Hlk152688590"/>
      <w:bookmarkEnd w:id="120"/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początku każdeg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(nie później niż d</w:t>
      </w:r>
      <w:r w:rsidR="00B44119">
        <w:rPr>
          <w:rFonts w:eastAsia="Times New Roman" w:cstheme="minorHAnsi"/>
          <w:szCs w:val="20"/>
        </w:rPr>
        <w:t>o </w:t>
      </w:r>
      <w:r w:rsidR="00761D5D">
        <w:rPr>
          <w:rFonts w:eastAsia="Times New Roman" w:cstheme="minorHAnsi"/>
          <w:szCs w:val="20"/>
        </w:rPr>
        <w:t>3</w:t>
      </w:r>
      <w:r w:rsidRPr="00CF7E50">
        <w:rPr>
          <w:rFonts w:eastAsia="Times New Roman" w:cstheme="minorHAnsi"/>
          <w:szCs w:val="20"/>
        </w:rPr>
        <w:t>0 września) informuje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ich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o:</w:t>
      </w:r>
    </w:p>
    <w:p w14:paraId="44610ABC" w14:textId="0BFD0F7F" w:rsidR="00FC0B9D" w:rsidRPr="00CF7E50" w:rsidRDefault="00F50233">
      <w:pPr>
        <w:numPr>
          <w:ilvl w:val="0"/>
          <w:numId w:val="40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3D1BA4" w:rsidRPr="00CF7E50">
        <w:rPr>
          <w:rFonts w:eastAsia="Times New Roman" w:cstheme="minorHAnsi"/>
          <w:szCs w:val="20"/>
        </w:rPr>
        <w:t xml:space="preserve">arunkach </w:t>
      </w:r>
      <w:r w:rsidR="00B44119"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sposobie ora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kryteriach oceniani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zachowania,</w:t>
      </w:r>
    </w:p>
    <w:p w14:paraId="59E59E18" w14:textId="63894962" w:rsidR="00FC0B9D" w:rsidRPr="00CF7E50" w:rsidRDefault="003D1BA4">
      <w:pPr>
        <w:numPr>
          <w:ilvl w:val="0"/>
          <w:numId w:val="40"/>
        </w:numPr>
        <w:tabs>
          <w:tab w:val="left" w:pos="107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warunkach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trybie otrzymani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wyższej niż przewidywan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rocznej oceny klasyfikacyjnej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zachowania.</w:t>
      </w:r>
    </w:p>
    <w:p w14:paraId="58EEE9B7" w14:textId="10EABA81" w:rsidR="00FC0B9D" w:rsidRPr="00CF7E50" w:rsidRDefault="003D1BA4" w:rsidP="003A0372">
      <w:pPr>
        <w:spacing w:after="0" w:line="240" w:lineRule="auto"/>
        <w:ind w:left="851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Wymienione informacje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przekazywane uczniom podczas pierwszych lekcj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wychowawczych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rodzicom podczas pierwszych spotkań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rodzicami.</w:t>
      </w:r>
    </w:p>
    <w:bookmarkEnd w:id="121"/>
    <w:p w14:paraId="6088FA01" w14:textId="1801946C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Oceny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jawne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rodziców. Uczniowie </w:t>
      </w:r>
      <w:r w:rsidR="00B44119">
        <w:rPr>
          <w:rFonts w:eastAsia="Times New Roman" w:cstheme="minorHAnsi"/>
          <w:szCs w:val="20"/>
        </w:rPr>
        <w:t>są o </w:t>
      </w:r>
      <w:r w:rsidRPr="00CF7E50">
        <w:rPr>
          <w:rFonts w:eastAsia="Times New Roman" w:cstheme="minorHAnsi"/>
          <w:szCs w:val="20"/>
        </w:rPr>
        <w:t>nich informowan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bezpośrednio,</w:t>
      </w:r>
      <w:r w:rsidR="008D17F6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bieżąco.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Rodzice mają stały dostęp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ocen dzieck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zalogowanie się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kont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rodzic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 xml:space="preserve">dzienniku elektronicznym. Poszerzoną informację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ocenach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zachowaniu dzieck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możn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uzyskać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trakcie bezpośrednieg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kontaktu rodzic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ze szkołą</w:t>
      </w:r>
      <w:r w:rsidR="008B0D5C">
        <w:rPr>
          <w:rFonts w:eastAsia="Times New Roman" w:cstheme="minorHAnsi"/>
          <w:szCs w:val="20"/>
        </w:rPr>
        <w:t xml:space="preserve"> (</w:t>
      </w:r>
      <w:r w:rsidR="008B0D5C" w:rsidRPr="00BC1222">
        <w:rPr>
          <w:rFonts w:eastAsia="Times New Roman" w:cstheme="minorHAnsi"/>
          <w:szCs w:val="20"/>
        </w:rPr>
        <w:t>efekty uczeni</w:t>
      </w:r>
      <w:r w:rsidR="00B44119">
        <w:rPr>
          <w:rFonts w:eastAsia="Times New Roman" w:cstheme="minorHAnsi"/>
          <w:szCs w:val="20"/>
        </w:rPr>
        <w:t>a </w:t>
      </w:r>
      <w:r w:rsidR="008B0D5C" w:rsidRPr="00BC1222">
        <w:rPr>
          <w:rFonts w:eastAsia="Times New Roman" w:cstheme="minorHAnsi"/>
          <w:szCs w:val="20"/>
        </w:rPr>
        <w:t xml:space="preserve">się, postępy </w:t>
      </w:r>
      <w:r w:rsidR="00B44119">
        <w:rPr>
          <w:rFonts w:eastAsia="Times New Roman" w:cstheme="minorHAnsi"/>
          <w:szCs w:val="20"/>
        </w:rPr>
        <w:t>w </w:t>
      </w:r>
      <w:r w:rsidR="008B0D5C" w:rsidRPr="00BC1222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="008B0D5C" w:rsidRPr="00BC1222">
        <w:rPr>
          <w:rFonts w:eastAsia="Times New Roman" w:cstheme="minorHAnsi"/>
          <w:szCs w:val="20"/>
        </w:rPr>
        <w:t>projektó</w:t>
      </w:r>
      <w:r w:rsidR="00B44119">
        <w:rPr>
          <w:rFonts w:eastAsia="Times New Roman" w:cstheme="minorHAnsi"/>
          <w:szCs w:val="20"/>
        </w:rPr>
        <w:t>w </w:t>
      </w:r>
      <w:r w:rsidR="008B0D5C" w:rsidRPr="00BC1222">
        <w:rPr>
          <w:rFonts w:eastAsia="Times New Roman" w:cstheme="minorHAnsi"/>
          <w:szCs w:val="20"/>
        </w:rPr>
        <w:t>edukacyjnych, wynik</w:t>
      </w:r>
      <w:r w:rsidR="00B44119">
        <w:rPr>
          <w:rFonts w:eastAsia="Times New Roman" w:cstheme="minorHAnsi"/>
          <w:szCs w:val="20"/>
        </w:rPr>
        <w:t>i </w:t>
      </w:r>
      <w:r w:rsidR="008B0D5C" w:rsidRPr="00BC1222">
        <w:rPr>
          <w:rFonts w:eastAsia="Times New Roman" w:cstheme="minorHAnsi"/>
          <w:szCs w:val="20"/>
        </w:rPr>
        <w:t>oceniani</w:t>
      </w:r>
      <w:r w:rsidR="00B44119">
        <w:rPr>
          <w:rFonts w:eastAsia="Times New Roman" w:cstheme="minorHAnsi"/>
          <w:szCs w:val="20"/>
        </w:rPr>
        <w:t>a </w:t>
      </w:r>
      <w:r w:rsidR="008B0D5C" w:rsidRPr="00BC1222">
        <w:rPr>
          <w:rFonts w:eastAsia="Times New Roman" w:cstheme="minorHAnsi"/>
          <w:szCs w:val="20"/>
        </w:rPr>
        <w:t>wspierającego)</w:t>
      </w:r>
      <w:r w:rsidRPr="00CF7E50">
        <w:rPr>
          <w:rFonts w:eastAsia="Times New Roman" w:cstheme="minorHAnsi"/>
          <w:szCs w:val="20"/>
        </w:rPr>
        <w:t>. Jeśl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kontakt tak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jest utrudniony nauczyciel (wychowawca)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rodzice mogą kontaktować się drogą elektroniczną (system wiadomośc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dzienniku elektronicznym), telefonicznie lub tradycyjną pocztą.</w:t>
      </w:r>
    </w:p>
    <w:p w14:paraId="01EBE11E" w14:textId="3F4D1410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prośbę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lub 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rodzic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nauczyciel ustalający ocenę powinien ją uzasadnić poprze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wskazanie zalet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braków. </w:t>
      </w:r>
    </w:p>
    <w:p w14:paraId="5127ECD3" w14:textId="0FA7B77F" w:rsidR="00FC0B9D" w:rsidRPr="00CF7E50" w:rsidRDefault="000C496E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pisemny wniosek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lub 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rodziców,</w:t>
      </w:r>
      <w:r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złożony 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szkoły bądź nauczyciela, nauczyciel uzasadni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ustaloną ocenę pisemnie odnotowując ten fakt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informacjach 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uczniu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dzienniku elektronicznym.</w:t>
      </w:r>
    </w:p>
    <w:p w14:paraId="03B54BF3" w14:textId="6F58D343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Zasady udostępniani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prac uczniom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rodzicom.</w:t>
      </w:r>
    </w:p>
    <w:p w14:paraId="5D2F65F8" w14:textId="072EA628" w:rsidR="00FC0B9D" w:rsidRPr="00CF7E50" w:rsidRDefault="003D1BA4">
      <w:pPr>
        <w:numPr>
          <w:ilvl w:val="0"/>
          <w:numId w:val="41"/>
        </w:numPr>
        <w:tabs>
          <w:tab w:val="left" w:pos="1425"/>
        </w:tabs>
        <w:spacing w:after="0" w:line="240" w:lineRule="auto"/>
        <w:ind w:left="1424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Ocenione kartkówk</w:t>
      </w:r>
      <w:r w:rsidR="00B44119">
        <w:rPr>
          <w:rFonts w:eastAsia="Times New Roman" w:cstheme="minorHAnsi"/>
          <w:szCs w:val="20"/>
        </w:rPr>
        <w:t>i są </w:t>
      </w:r>
      <w:r w:rsidRPr="00CF7E50">
        <w:rPr>
          <w:rFonts w:eastAsia="Times New Roman" w:cstheme="minorHAnsi"/>
          <w:szCs w:val="20"/>
        </w:rPr>
        <w:t>wydawane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uczniom.</w:t>
      </w:r>
    </w:p>
    <w:p w14:paraId="7E67B9E0" w14:textId="21C4158D" w:rsidR="00FC0B9D" w:rsidRPr="00CF7E50" w:rsidRDefault="003D1BA4">
      <w:pPr>
        <w:numPr>
          <w:ilvl w:val="0"/>
          <w:numId w:val="41"/>
        </w:numPr>
        <w:tabs>
          <w:tab w:val="left" w:pos="1425"/>
        </w:tabs>
        <w:spacing w:after="0" w:line="240" w:lineRule="auto"/>
        <w:ind w:left="1424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Sprawdzone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ocenione pisemne prace kontrolne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dokumentacj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dotycząc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oceniani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są </w:t>
      </w:r>
      <w:r w:rsidRPr="00CF7E50">
        <w:rPr>
          <w:rFonts w:eastAsia="Times New Roman" w:cstheme="minorHAnsi"/>
          <w:szCs w:val="20"/>
        </w:rPr>
        <w:t>udostępniane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wglądu uczniow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lub 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rodzicom.</w:t>
      </w:r>
    </w:p>
    <w:p w14:paraId="6C52BDF5" w14:textId="3F533AE6" w:rsidR="00FC0B9D" w:rsidRPr="00493557" w:rsidRDefault="003D1BA4">
      <w:pPr>
        <w:numPr>
          <w:ilvl w:val="0"/>
          <w:numId w:val="41"/>
        </w:numPr>
        <w:tabs>
          <w:tab w:val="left" w:pos="1425"/>
        </w:tabs>
        <w:spacing w:after="0" w:line="240" w:lineRule="auto"/>
        <w:ind w:left="1424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Sprawdzone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ocenione pisemne prace kontrolne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udostępnione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wglądu uczniow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lub jeg</w:t>
      </w:r>
      <w:r w:rsidR="00B44119">
        <w:rPr>
          <w:rFonts w:eastAsia="Times New Roman" w:cstheme="minorHAnsi"/>
          <w:szCs w:val="20"/>
        </w:rPr>
        <w:t>o </w:t>
      </w:r>
      <w:r w:rsidRPr="00493557">
        <w:rPr>
          <w:rFonts w:eastAsia="Times New Roman" w:cstheme="minorHAnsi"/>
          <w:szCs w:val="20"/>
        </w:rPr>
        <w:t>rodzicom</w:t>
      </w:r>
      <w:r w:rsidR="000B3FB4" w:rsidRPr="00493557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w </w:t>
      </w:r>
      <w:r w:rsidR="000B3FB4" w:rsidRPr="00493557">
        <w:rPr>
          <w:rFonts w:eastAsia="Times New Roman" w:cstheme="minorHAnsi"/>
          <w:szCs w:val="20"/>
        </w:rPr>
        <w:t xml:space="preserve">sposób uzgodniony </w:t>
      </w:r>
      <w:r w:rsidR="00B44119">
        <w:rPr>
          <w:rFonts w:eastAsia="Times New Roman" w:cstheme="minorHAnsi"/>
          <w:szCs w:val="20"/>
        </w:rPr>
        <w:t>z </w:t>
      </w:r>
      <w:r w:rsidRPr="00493557">
        <w:rPr>
          <w:rFonts w:eastAsia="Times New Roman" w:cstheme="minorHAnsi"/>
          <w:szCs w:val="20"/>
        </w:rPr>
        <w:t>nauczycielem.</w:t>
      </w:r>
    </w:p>
    <w:p w14:paraId="3D4E5C4F" w14:textId="303748D2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Nauczyciel jest obowiązany indywidualizować pracę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uczniem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obowiązkowych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dodatkowych zajęciach edukacyjnych, odpowiedni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potrzeb rozwojowych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edukacyjnych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psychofizycznych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ucznia.</w:t>
      </w:r>
    </w:p>
    <w:p w14:paraId="023829BB" w14:textId="428ECAF7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bookmarkStart w:id="122" w:name="_Hlk180343022"/>
      <w:r w:rsidRPr="00CF7E50">
        <w:rPr>
          <w:rFonts w:eastAsia="Times New Roman" w:cstheme="minorHAnsi"/>
          <w:szCs w:val="20"/>
        </w:rPr>
        <w:lastRenderedPageBreak/>
        <w:t>Nauczyciel jest obowiązany dostosować wymagani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edukacyjne,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indywidualnych potrzeb rozwojowych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edukacyjnych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psychofizycznych</w:t>
      </w:r>
      <w:r w:rsidR="00147839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ucznia.</w:t>
      </w:r>
    </w:p>
    <w:p w14:paraId="3FA5950B" w14:textId="7179DA92" w:rsidR="00FC0B9D" w:rsidRPr="00CF7E50" w:rsidRDefault="00F50233">
      <w:pPr>
        <w:numPr>
          <w:ilvl w:val="0"/>
          <w:numId w:val="4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P</w:t>
      </w:r>
      <w:r w:rsidR="003D1BA4" w:rsidRPr="00CF7E50">
        <w:rPr>
          <w:rFonts w:eastAsia="Times New Roman" w:cstheme="minorHAnsi"/>
          <w:szCs w:val="20"/>
        </w:rPr>
        <w:t>osiadająceg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orzeczenie 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potrzebie kształceni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specjalneg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- n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podstawie teg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orzeczeni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ustaleń zawartych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indywidualnym programie edukacyjn</w:t>
      </w:r>
      <w:r w:rsidR="00B44119">
        <w:rPr>
          <w:rFonts w:eastAsia="Times New Roman" w:cstheme="minorHAnsi"/>
          <w:szCs w:val="20"/>
        </w:rPr>
        <w:t>o </w:t>
      </w:r>
      <w:r>
        <w:rPr>
          <w:rFonts w:eastAsia="Times New Roman" w:cstheme="minorHAnsi"/>
          <w:szCs w:val="20"/>
        </w:rPr>
        <w:t>–</w:t>
      </w:r>
      <w:r w:rsidR="00552BE8">
        <w:rPr>
          <w:rFonts w:eastAsia="Times New Roman" w:cstheme="minorHAnsi"/>
          <w:szCs w:val="20"/>
        </w:rPr>
        <w:t> </w:t>
      </w:r>
      <w:r w:rsidR="003D1BA4" w:rsidRPr="00CF7E50">
        <w:rPr>
          <w:rFonts w:eastAsia="Times New Roman" w:cstheme="minorHAnsi"/>
          <w:szCs w:val="20"/>
        </w:rPr>
        <w:t>terapeutycznym</w:t>
      </w:r>
      <w:r>
        <w:rPr>
          <w:rFonts w:eastAsia="Times New Roman" w:cstheme="minorHAnsi"/>
          <w:szCs w:val="20"/>
        </w:rPr>
        <w:t>,</w:t>
      </w:r>
    </w:p>
    <w:p w14:paraId="4E53A3FC" w14:textId="0EC84D4C" w:rsidR="00FC0B9D" w:rsidRPr="00CF7E50" w:rsidRDefault="003D1BA4">
      <w:pPr>
        <w:numPr>
          <w:ilvl w:val="0"/>
          <w:numId w:val="4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posiadająceg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orzeczenie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potrzebie indywidualneg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nauczani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-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teg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orzeczenia,</w:t>
      </w:r>
    </w:p>
    <w:p w14:paraId="79C6D4FB" w14:textId="03933CC3" w:rsidR="00FC0B9D" w:rsidRDefault="003D1BA4">
      <w:pPr>
        <w:numPr>
          <w:ilvl w:val="0"/>
          <w:numId w:val="4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posiadająceg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opinię poradn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psychologiczno-pedagogicznej,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 poradn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specjalistycznej,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specyficznych trudnościach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uczeniu się lub inną opinię poradn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psychologiczno-pedagogicznej,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 poradn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specjalistycznej, wskazującą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potrzebę takieg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dostosowani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-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tej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opinii,</w:t>
      </w:r>
    </w:p>
    <w:p w14:paraId="14CEB4E2" w14:textId="415F327D" w:rsidR="00FC0B9D" w:rsidRPr="00291F37" w:rsidRDefault="003D1BA4" w:rsidP="007661A1">
      <w:pPr>
        <w:numPr>
          <w:ilvl w:val="0"/>
          <w:numId w:val="41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291F37">
        <w:rPr>
          <w:rFonts w:eastAsia="Times New Roman" w:cstheme="minorHAnsi"/>
          <w:szCs w:val="20"/>
        </w:rPr>
        <w:t>nieposiadająceg</w:t>
      </w:r>
      <w:r w:rsidR="00B44119">
        <w:rPr>
          <w:rFonts w:eastAsia="Times New Roman" w:cstheme="minorHAnsi"/>
          <w:szCs w:val="20"/>
        </w:rPr>
        <w:t>o </w:t>
      </w:r>
      <w:r w:rsidR="008B1790">
        <w:rPr>
          <w:rFonts w:eastAsia="Times New Roman" w:cstheme="minorHAnsi"/>
          <w:szCs w:val="20"/>
        </w:rPr>
        <w:t xml:space="preserve">wyżej wymienionych </w:t>
      </w:r>
      <w:r w:rsidR="008B1790" w:rsidRPr="00291F37">
        <w:rPr>
          <w:rFonts w:eastAsia="Times New Roman" w:cstheme="minorHAnsi"/>
          <w:szCs w:val="20"/>
        </w:rPr>
        <w:t>orzecze</w:t>
      </w:r>
      <w:r w:rsidR="008B1790">
        <w:rPr>
          <w:rFonts w:eastAsia="Times New Roman" w:cstheme="minorHAnsi"/>
          <w:szCs w:val="20"/>
        </w:rPr>
        <w:t>ń</w:t>
      </w:r>
      <w:r w:rsidR="008B1790" w:rsidRPr="00291F37">
        <w:rPr>
          <w:rFonts w:eastAsia="Times New Roman" w:cstheme="minorHAnsi"/>
          <w:szCs w:val="20"/>
        </w:rPr>
        <w:t xml:space="preserve"> </w:t>
      </w:r>
      <w:r w:rsidRPr="00291F37">
        <w:rPr>
          <w:rFonts w:eastAsia="Times New Roman" w:cstheme="minorHAnsi"/>
          <w:szCs w:val="20"/>
        </w:rPr>
        <w:t>lub opini</w:t>
      </w:r>
      <w:r w:rsidR="0027267C" w:rsidRPr="00291F37">
        <w:rPr>
          <w:rFonts w:eastAsia="Times New Roman" w:cstheme="minorHAnsi"/>
          <w:szCs w:val="20"/>
        </w:rPr>
        <w:t>i</w:t>
      </w:r>
      <w:r w:rsidRPr="00291F37">
        <w:rPr>
          <w:rFonts w:eastAsia="Times New Roman" w:cstheme="minorHAnsi"/>
          <w:szCs w:val="20"/>
        </w:rPr>
        <w:t xml:space="preserve">, który jest objęty pomocą psychologiczno-pedagogiczną </w:t>
      </w:r>
      <w:r w:rsidR="00B44119">
        <w:rPr>
          <w:rFonts w:eastAsia="Times New Roman" w:cstheme="minorHAnsi"/>
          <w:szCs w:val="20"/>
        </w:rPr>
        <w:t>w </w:t>
      </w:r>
      <w:r w:rsidRPr="00291F37">
        <w:rPr>
          <w:rFonts w:eastAsia="Times New Roman" w:cstheme="minorHAnsi"/>
          <w:szCs w:val="20"/>
        </w:rPr>
        <w:t>szkole- n</w:t>
      </w:r>
      <w:r w:rsidR="00B44119">
        <w:rPr>
          <w:rFonts w:eastAsia="Times New Roman" w:cstheme="minorHAnsi"/>
          <w:szCs w:val="20"/>
        </w:rPr>
        <w:t>a </w:t>
      </w:r>
      <w:r w:rsidRPr="00291F37">
        <w:rPr>
          <w:rFonts w:eastAsia="Times New Roman" w:cstheme="minorHAnsi"/>
          <w:szCs w:val="20"/>
        </w:rPr>
        <w:t>podstawie rozpoznani</w:t>
      </w:r>
      <w:r w:rsidR="00B44119">
        <w:rPr>
          <w:rFonts w:eastAsia="Times New Roman" w:cstheme="minorHAnsi"/>
          <w:szCs w:val="20"/>
        </w:rPr>
        <w:t>a </w:t>
      </w:r>
      <w:r w:rsidRPr="00291F37">
        <w:rPr>
          <w:rFonts w:eastAsia="Times New Roman" w:cstheme="minorHAnsi"/>
          <w:szCs w:val="20"/>
        </w:rPr>
        <w:t xml:space="preserve">indywidualnych potrzeb rozwojowych </w:t>
      </w:r>
      <w:r w:rsidR="00B44119">
        <w:rPr>
          <w:rFonts w:eastAsia="Times New Roman" w:cstheme="minorHAnsi"/>
          <w:szCs w:val="20"/>
        </w:rPr>
        <w:t>i </w:t>
      </w:r>
      <w:r w:rsidRPr="00291F37">
        <w:rPr>
          <w:rFonts w:eastAsia="Times New Roman" w:cstheme="minorHAnsi"/>
          <w:szCs w:val="20"/>
        </w:rPr>
        <w:t>edukacyjnych</w:t>
      </w:r>
      <w:r w:rsidR="00F27B4C" w:rsidRPr="00291F37">
        <w:rPr>
          <w:rFonts w:eastAsia="Times New Roman" w:cstheme="minorHAnsi"/>
          <w:szCs w:val="20"/>
        </w:rPr>
        <w:t xml:space="preserve"> </w:t>
      </w:r>
      <w:r w:rsidRPr="00291F37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291F37">
        <w:rPr>
          <w:rFonts w:eastAsia="Times New Roman" w:cstheme="minorHAnsi"/>
          <w:szCs w:val="20"/>
        </w:rPr>
        <w:t>indywidualnych możliwośc</w:t>
      </w:r>
      <w:r w:rsidR="00B44119">
        <w:rPr>
          <w:rFonts w:eastAsia="Times New Roman" w:cstheme="minorHAnsi"/>
          <w:szCs w:val="20"/>
        </w:rPr>
        <w:t>i </w:t>
      </w:r>
      <w:r w:rsidRPr="00291F37">
        <w:rPr>
          <w:rFonts w:eastAsia="Times New Roman" w:cstheme="minorHAnsi"/>
          <w:szCs w:val="20"/>
        </w:rPr>
        <w:t>psychofizycznych uczni</w:t>
      </w:r>
      <w:r w:rsidR="00B44119">
        <w:rPr>
          <w:rFonts w:eastAsia="Times New Roman" w:cstheme="minorHAnsi"/>
          <w:szCs w:val="20"/>
        </w:rPr>
        <w:t>a </w:t>
      </w:r>
      <w:r w:rsidRPr="00291F37">
        <w:rPr>
          <w:rFonts w:eastAsia="Times New Roman" w:cstheme="minorHAnsi"/>
          <w:szCs w:val="20"/>
        </w:rPr>
        <w:t>dokonaneg</w:t>
      </w:r>
      <w:r w:rsidR="00B44119">
        <w:rPr>
          <w:rFonts w:eastAsia="Times New Roman" w:cstheme="minorHAnsi"/>
          <w:szCs w:val="20"/>
        </w:rPr>
        <w:t>o </w:t>
      </w:r>
      <w:r w:rsidRPr="00291F37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291F37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i </w:t>
      </w:r>
      <w:r w:rsidRPr="00291F37">
        <w:rPr>
          <w:rFonts w:eastAsia="Times New Roman" w:cstheme="minorHAnsi"/>
          <w:szCs w:val="20"/>
        </w:rPr>
        <w:t>specjalistó</w:t>
      </w:r>
      <w:r w:rsidR="00B44119">
        <w:rPr>
          <w:rFonts w:eastAsia="Times New Roman" w:cstheme="minorHAnsi"/>
          <w:szCs w:val="20"/>
        </w:rPr>
        <w:t>w </w:t>
      </w:r>
      <w:r w:rsidRPr="00291F37">
        <w:rPr>
          <w:rFonts w:eastAsia="Times New Roman" w:cstheme="minorHAnsi"/>
          <w:szCs w:val="20"/>
        </w:rPr>
        <w:t xml:space="preserve">wykonujących </w:t>
      </w:r>
      <w:r w:rsidR="00B44119">
        <w:rPr>
          <w:rFonts w:eastAsia="Times New Roman" w:cstheme="minorHAnsi"/>
          <w:szCs w:val="20"/>
        </w:rPr>
        <w:t>w </w:t>
      </w:r>
      <w:r w:rsidRPr="00291F37">
        <w:rPr>
          <w:rFonts w:eastAsia="Times New Roman" w:cstheme="minorHAnsi"/>
          <w:szCs w:val="20"/>
        </w:rPr>
        <w:t>szkole zadani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z </w:t>
      </w:r>
      <w:r w:rsidRPr="00291F37">
        <w:rPr>
          <w:rFonts w:eastAsia="Times New Roman" w:cstheme="minorHAnsi"/>
          <w:szCs w:val="20"/>
        </w:rPr>
        <w:t xml:space="preserve">zakresu pomocy psychologiczno-pedagogicznej, </w:t>
      </w:r>
      <w:r w:rsidR="00B44119">
        <w:rPr>
          <w:rFonts w:eastAsia="Times New Roman" w:cstheme="minorHAnsi"/>
          <w:szCs w:val="20"/>
        </w:rPr>
        <w:t>w </w:t>
      </w:r>
      <w:r w:rsidRPr="00291F37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 w:rsidRPr="00291F37">
        <w:rPr>
          <w:rFonts w:eastAsia="Times New Roman" w:cstheme="minorHAnsi"/>
          <w:szCs w:val="20"/>
        </w:rPr>
        <w:t>psychologów, pedagogów, logopedów, doradcó</w:t>
      </w:r>
      <w:r w:rsidR="00B44119">
        <w:rPr>
          <w:rFonts w:eastAsia="Times New Roman" w:cstheme="minorHAnsi"/>
          <w:szCs w:val="20"/>
        </w:rPr>
        <w:t>w </w:t>
      </w:r>
      <w:r w:rsidRPr="00291F37">
        <w:rPr>
          <w:rFonts w:eastAsia="Times New Roman" w:cstheme="minorHAnsi"/>
          <w:szCs w:val="20"/>
        </w:rPr>
        <w:t xml:space="preserve">zawodowych </w:t>
      </w:r>
      <w:r w:rsidR="00B44119">
        <w:rPr>
          <w:rFonts w:eastAsia="Times New Roman" w:cstheme="minorHAnsi"/>
          <w:szCs w:val="20"/>
        </w:rPr>
        <w:t>i </w:t>
      </w:r>
      <w:r w:rsidR="00F50233">
        <w:rPr>
          <w:rFonts w:eastAsia="Times New Roman" w:cstheme="minorHAnsi"/>
          <w:szCs w:val="20"/>
        </w:rPr>
        <w:t>terapeutó</w:t>
      </w:r>
      <w:r w:rsidR="00B44119">
        <w:rPr>
          <w:rFonts w:eastAsia="Times New Roman" w:cstheme="minorHAnsi"/>
          <w:szCs w:val="20"/>
        </w:rPr>
        <w:t>w </w:t>
      </w:r>
      <w:r w:rsidR="00F50233">
        <w:rPr>
          <w:rFonts w:eastAsia="Times New Roman" w:cstheme="minorHAnsi"/>
          <w:szCs w:val="20"/>
        </w:rPr>
        <w:t>pedagogicznych,</w:t>
      </w:r>
    </w:p>
    <w:p w14:paraId="25542795" w14:textId="15A9EBCE" w:rsidR="008B1790" w:rsidRPr="00291F37" w:rsidRDefault="003D1BA4" w:rsidP="00291F37">
      <w:pPr>
        <w:numPr>
          <w:ilvl w:val="0"/>
          <w:numId w:val="42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posiadająceg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opinię lekarz</w:t>
      </w:r>
      <w:r w:rsidR="00B44119">
        <w:rPr>
          <w:rFonts w:eastAsia="Times New Roman" w:cstheme="minorHAnsi"/>
          <w:szCs w:val="20"/>
        </w:rPr>
        <w:t>a o </w:t>
      </w:r>
      <w:r w:rsidRPr="00CF7E50">
        <w:rPr>
          <w:rFonts w:eastAsia="Times New Roman" w:cstheme="minorHAnsi"/>
          <w:szCs w:val="20"/>
        </w:rPr>
        <w:t>ograniczonych możliwościach wykonywani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</w:t>
      </w:r>
      <w:r w:rsidR="00552BE8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określonych ćwiczeń fizycznych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zajęciach wychowani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fizycznego-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tej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opinii</w:t>
      </w:r>
      <w:r w:rsidR="00F50233">
        <w:rPr>
          <w:rFonts w:eastAsia="Times New Roman" w:cstheme="minorHAnsi"/>
          <w:szCs w:val="20"/>
        </w:rPr>
        <w:t>.</w:t>
      </w:r>
    </w:p>
    <w:p w14:paraId="228F1742" w14:textId="57542B47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posiadających orzeczeni</w:t>
      </w:r>
      <w:r w:rsidR="00B44119">
        <w:rPr>
          <w:rFonts w:eastAsia="Times New Roman" w:cstheme="minorHAnsi"/>
          <w:szCs w:val="20"/>
        </w:rPr>
        <w:t>a o </w:t>
      </w:r>
      <w:r w:rsidRPr="00CF7E50">
        <w:rPr>
          <w:rFonts w:eastAsia="Times New Roman" w:cstheme="minorHAnsi"/>
          <w:szCs w:val="20"/>
        </w:rPr>
        <w:t>potrzebie kształceni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specjalneg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ocenę ustal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nauczyciel prowadzący dane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edukacyjne</w:t>
      </w:r>
      <w:r w:rsidR="00D577A7">
        <w:rPr>
          <w:rFonts w:eastAsia="Times New Roman" w:cstheme="minorHAnsi"/>
          <w:szCs w:val="20"/>
        </w:rPr>
        <w:t xml:space="preserve"> (</w:t>
      </w:r>
      <w:r w:rsidR="00B44119">
        <w:rPr>
          <w:rFonts w:eastAsia="Times New Roman" w:cstheme="minorHAnsi"/>
          <w:szCs w:val="20"/>
        </w:rPr>
        <w:t>w </w:t>
      </w:r>
      <w:r w:rsidR="00D577A7" w:rsidRPr="00D577A7">
        <w:rPr>
          <w:rFonts w:eastAsia="Times New Roman" w:cstheme="minorHAnsi"/>
          <w:szCs w:val="20"/>
        </w:rPr>
        <w:t xml:space="preserve">przypadku gdy </w:t>
      </w:r>
      <w:r w:rsidR="00B44119">
        <w:rPr>
          <w:rFonts w:eastAsia="Times New Roman" w:cstheme="minorHAnsi"/>
          <w:szCs w:val="20"/>
        </w:rPr>
        <w:t>w </w:t>
      </w:r>
      <w:r w:rsidR="00D577A7" w:rsidRPr="00D577A7">
        <w:rPr>
          <w:rFonts w:eastAsia="Times New Roman" w:cstheme="minorHAnsi"/>
          <w:szCs w:val="20"/>
        </w:rPr>
        <w:t>szkole lub oddziale jest dodatkow</w:t>
      </w:r>
      <w:r w:rsidR="00B44119">
        <w:rPr>
          <w:rFonts w:eastAsia="Times New Roman" w:cstheme="minorHAnsi"/>
          <w:szCs w:val="20"/>
        </w:rPr>
        <w:t>o </w:t>
      </w:r>
      <w:r w:rsidR="00D577A7" w:rsidRPr="00D577A7">
        <w:rPr>
          <w:rFonts w:eastAsia="Times New Roman" w:cstheme="minorHAnsi"/>
          <w:szCs w:val="20"/>
        </w:rPr>
        <w:t xml:space="preserve">zatrudniony nauczyciel </w:t>
      </w:r>
      <w:r w:rsidR="00B44119">
        <w:rPr>
          <w:rFonts w:eastAsia="Times New Roman" w:cstheme="minorHAnsi"/>
          <w:szCs w:val="20"/>
        </w:rPr>
        <w:t>w </w:t>
      </w:r>
      <w:r w:rsidR="00D577A7" w:rsidRPr="00D577A7">
        <w:rPr>
          <w:rFonts w:eastAsia="Times New Roman" w:cstheme="minorHAnsi"/>
          <w:szCs w:val="20"/>
        </w:rPr>
        <w:t>celu współorganizowani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="00D577A7" w:rsidRPr="00D577A7">
        <w:rPr>
          <w:rFonts w:eastAsia="Times New Roman" w:cstheme="minorHAnsi"/>
          <w:szCs w:val="20"/>
        </w:rPr>
        <w:t>kształceni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="00D577A7" w:rsidRPr="00D577A7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</w:t>
      </w:r>
      <w:r w:rsidR="00552BE8">
        <w:rPr>
          <w:rFonts w:eastAsia="Times New Roman" w:cstheme="minorHAnsi"/>
          <w:szCs w:val="20"/>
        </w:rPr>
        <w:t xml:space="preserve"> </w:t>
      </w:r>
      <w:r w:rsidR="00D577A7" w:rsidRPr="00D577A7">
        <w:rPr>
          <w:rFonts w:eastAsia="Times New Roman" w:cstheme="minorHAnsi"/>
          <w:szCs w:val="20"/>
        </w:rPr>
        <w:t xml:space="preserve">niepełnosprawnych, niedostosowanych społecznie </w:t>
      </w:r>
      <w:r w:rsidR="00B44119">
        <w:rPr>
          <w:rFonts w:eastAsia="Times New Roman" w:cstheme="minorHAnsi"/>
          <w:szCs w:val="20"/>
        </w:rPr>
        <w:t>i </w:t>
      </w:r>
      <w:r w:rsidR="00D577A7" w:rsidRPr="00D577A7">
        <w:rPr>
          <w:rFonts w:eastAsia="Times New Roman" w:cstheme="minorHAnsi"/>
          <w:szCs w:val="20"/>
        </w:rPr>
        <w:t>zagrożonych niedostosowaniem społecznym, p</w:t>
      </w:r>
      <w:r w:rsidR="00B44119">
        <w:rPr>
          <w:rFonts w:eastAsia="Times New Roman" w:cstheme="minorHAnsi"/>
          <w:szCs w:val="20"/>
        </w:rPr>
        <w:t>o </w:t>
      </w:r>
      <w:r w:rsidR="00D577A7" w:rsidRPr="00D577A7">
        <w:rPr>
          <w:rFonts w:eastAsia="Times New Roman" w:cstheme="minorHAnsi"/>
          <w:szCs w:val="20"/>
        </w:rPr>
        <w:t>zasięgnięciu opini</w:t>
      </w:r>
      <w:r w:rsidR="00B44119">
        <w:rPr>
          <w:rFonts w:eastAsia="Times New Roman" w:cstheme="minorHAnsi"/>
          <w:szCs w:val="20"/>
        </w:rPr>
        <w:t>i </w:t>
      </w:r>
      <w:r w:rsidR="00D577A7" w:rsidRPr="00D577A7">
        <w:rPr>
          <w:rFonts w:eastAsia="Times New Roman" w:cstheme="minorHAnsi"/>
          <w:szCs w:val="20"/>
        </w:rPr>
        <w:t>teg</w:t>
      </w:r>
      <w:r w:rsidR="00B44119">
        <w:rPr>
          <w:rFonts w:eastAsia="Times New Roman" w:cstheme="minorHAnsi"/>
          <w:szCs w:val="20"/>
        </w:rPr>
        <w:t>o </w:t>
      </w:r>
      <w:r w:rsidR="00D577A7" w:rsidRPr="00D577A7">
        <w:rPr>
          <w:rFonts w:eastAsia="Times New Roman" w:cstheme="minorHAnsi"/>
          <w:szCs w:val="20"/>
        </w:rPr>
        <w:t>nauczyciela</w:t>
      </w:r>
      <w:r w:rsidR="00D577A7">
        <w:rPr>
          <w:rFonts w:eastAsia="Times New Roman" w:cstheme="minorHAnsi"/>
          <w:szCs w:val="20"/>
        </w:rPr>
        <w:t>)</w:t>
      </w:r>
      <w:r w:rsidRPr="00CF7E50">
        <w:rPr>
          <w:rFonts w:eastAsia="Times New Roman" w:cstheme="minorHAnsi"/>
          <w:szCs w:val="20"/>
        </w:rPr>
        <w:t xml:space="preserve">, ze szczególnym uwzględnieniem: </w:t>
      </w:r>
    </w:p>
    <w:p w14:paraId="667C0050" w14:textId="575021C0" w:rsidR="00FC0B9D" w:rsidRPr="00BE67AA" w:rsidRDefault="00F50233">
      <w:pPr>
        <w:numPr>
          <w:ilvl w:val="0"/>
          <w:numId w:val="42"/>
        </w:numPr>
        <w:tabs>
          <w:tab w:val="left" w:pos="143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r</w:t>
      </w:r>
      <w:r w:rsidR="003D1BA4" w:rsidRPr="00BE67AA">
        <w:rPr>
          <w:rFonts w:eastAsia="Times New Roman" w:cstheme="minorHAnsi"/>
          <w:szCs w:val="20"/>
        </w:rPr>
        <w:t>odzaju niepełnosprawności</w:t>
      </w:r>
      <w:r>
        <w:rPr>
          <w:rFonts w:eastAsia="Times New Roman" w:cstheme="minorHAnsi"/>
          <w:szCs w:val="20"/>
        </w:rPr>
        <w:t>,</w:t>
      </w:r>
    </w:p>
    <w:p w14:paraId="3E24E5E3" w14:textId="7A114EBB" w:rsidR="00FC0B9D" w:rsidRPr="00BE67AA" w:rsidRDefault="003D1BA4">
      <w:pPr>
        <w:numPr>
          <w:ilvl w:val="0"/>
          <w:numId w:val="42"/>
        </w:numPr>
        <w:tabs>
          <w:tab w:val="left" w:pos="143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BE67AA">
        <w:rPr>
          <w:rFonts w:eastAsia="Times New Roman" w:cstheme="minorHAnsi"/>
          <w:szCs w:val="20"/>
        </w:rPr>
        <w:t>indywidualnych możliwośc</w:t>
      </w:r>
      <w:r w:rsidR="00B44119">
        <w:rPr>
          <w:rFonts w:eastAsia="Times New Roman" w:cstheme="minorHAnsi"/>
          <w:szCs w:val="20"/>
        </w:rPr>
        <w:t>i i </w:t>
      </w:r>
      <w:r w:rsidRPr="00BE67AA">
        <w:rPr>
          <w:rFonts w:eastAsia="Times New Roman" w:cstheme="minorHAnsi"/>
          <w:szCs w:val="20"/>
        </w:rPr>
        <w:t>właściwośc</w:t>
      </w:r>
      <w:r w:rsidR="00B44119">
        <w:rPr>
          <w:rFonts w:eastAsia="Times New Roman" w:cstheme="minorHAnsi"/>
          <w:szCs w:val="20"/>
        </w:rPr>
        <w:t>i </w:t>
      </w:r>
      <w:r w:rsidR="00F50233">
        <w:rPr>
          <w:rFonts w:eastAsia="Times New Roman" w:cstheme="minorHAnsi"/>
          <w:szCs w:val="20"/>
        </w:rPr>
        <w:t>psychofizycznych,</w:t>
      </w:r>
    </w:p>
    <w:p w14:paraId="289413BA" w14:textId="579201BF" w:rsidR="00FC0B9D" w:rsidRPr="00BE67AA" w:rsidRDefault="003D1BA4">
      <w:pPr>
        <w:numPr>
          <w:ilvl w:val="0"/>
          <w:numId w:val="42"/>
        </w:numPr>
        <w:tabs>
          <w:tab w:val="left" w:pos="143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BE67AA">
        <w:rPr>
          <w:rFonts w:eastAsia="Times New Roman" w:cstheme="minorHAnsi"/>
          <w:szCs w:val="20"/>
        </w:rPr>
        <w:t>zaangażowani</w:t>
      </w:r>
      <w:r w:rsidR="00B44119">
        <w:rPr>
          <w:rFonts w:eastAsia="Times New Roman" w:cstheme="minorHAnsi"/>
          <w:szCs w:val="20"/>
        </w:rPr>
        <w:t>a </w:t>
      </w:r>
      <w:r w:rsidRPr="00BE67AA">
        <w:rPr>
          <w:rFonts w:eastAsia="Times New Roman" w:cstheme="minorHAnsi"/>
          <w:szCs w:val="20"/>
        </w:rPr>
        <w:t>własneg</w:t>
      </w:r>
      <w:r w:rsidR="00B44119">
        <w:rPr>
          <w:rFonts w:eastAsia="Times New Roman" w:cstheme="minorHAnsi"/>
          <w:szCs w:val="20"/>
        </w:rPr>
        <w:t>o </w:t>
      </w:r>
      <w:r w:rsidRPr="00BE67AA">
        <w:rPr>
          <w:rFonts w:eastAsia="Times New Roman" w:cstheme="minorHAnsi"/>
          <w:szCs w:val="20"/>
        </w:rPr>
        <w:t xml:space="preserve">ucznia. </w:t>
      </w:r>
    </w:p>
    <w:bookmarkEnd w:id="122"/>
    <w:p w14:paraId="53C58D60" w14:textId="12B44D09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Przy ustalaniu oceny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wychowani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fizycznego, technik</w:t>
      </w:r>
      <w:r w:rsidR="0027267C" w:rsidRPr="00CF7E50">
        <w:rPr>
          <w:rFonts w:eastAsia="Times New Roman" w:cstheme="minorHAnsi"/>
          <w:szCs w:val="20"/>
        </w:rPr>
        <w:t>i</w:t>
      </w:r>
      <w:r w:rsidRPr="00CF7E50">
        <w:rPr>
          <w:rFonts w:eastAsia="Times New Roman" w:cstheme="minorHAnsi"/>
          <w:szCs w:val="20"/>
        </w:rPr>
        <w:t xml:space="preserve">, </w:t>
      </w:r>
      <w:r w:rsidR="000C496E" w:rsidRPr="00CF7E50">
        <w:rPr>
          <w:rFonts w:eastAsia="Times New Roman" w:cstheme="minorHAnsi"/>
          <w:szCs w:val="20"/>
        </w:rPr>
        <w:t>muzyki</w:t>
      </w:r>
      <w:r w:rsidR="0001474D">
        <w:rPr>
          <w:rFonts w:eastAsia="Times New Roman" w:cstheme="minorHAnsi"/>
          <w:szCs w:val="20"/>
        </w:rPr>
        <w:t xml:space="preserve">, </w:t>
      </w:r>
      <w:r w:rsidRPr="00CF7E50">
        <w:rPr>
          <w:rFonts w:eastAsia="Times New Roman" w:cstheme="minorHAnsi"/>
          <w:szCs w:val="20"/>
        </w:rPr>
        <w:t>plastyki, należy przede wszystkim brać pod uwagę wysiłek wkładany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 xml:space="preserve">wywiązywanie się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obowiązkó</w:t>
      </w:r>
      <w:r w:rsidR="00B44119">
        <w:rPr>
          <w:rFonts w:eastAsia="Times New Roman" w:cstheme="minorHAnsi"/>
          <w:szCs w:val="20"/>
        </w:rPr>
        <w:t>w</w:t>
      </w:r>
      <w:r w:rsidR="00552BE8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wynikających ze specyfik</w:t>
      </w:r>
      <w:r w:rsidR="00B44119">
        <w:rPr>
          <w:rFonts w:eastAsia="Times New Roman" w:cstheme="minorHAnsi"/>
          <w:szCs w:val="20"/>
        </w:rPr>
        <w:t>i</w:t>
      </w:r>
      <w:r w:rsidR="00552BE8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tych zajęć, 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przypadku wychowani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fizyczneg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- także systematyczność udziału uczni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zajęciach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aktywność uczni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działaniach podejmowanych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szkołę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rzec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kultury fizycznej.</w:t>
      </w:r>
    </w:p>
    <w:p w14:paraId="5CCD8EAA" w14:textId="45249A2B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Dyrektor szkoły zwalni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wykonywani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określonych ćwiczeń fizycznych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zajęciach wychowani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fizycznego,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opini</w:t>
      </w:r>
      <w:r w:rsidR="00B44119">
        <w:rPr>
          <w:rFonts w:eastAsia="Times New Roman" w:cstheme="minorHAnsi"/>
          <w:szCs w:val="20"/>
        </w:rPr>
        <w:t>i o </w:t>
      </w:r>
      <w:r w:rsidRPr="00CF7E50">
        <w:rPr>
          <w:rFonts w:eastAsia="Times New Roman" w:cstheme="minorHAnsi"/>
          <w:szCs w:val="20"/>
        </w:rPr>
        <w:t>ograniczonych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możliwościach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wykonywani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tych ćwiczeń wydanej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lekarza,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czas określony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tej opinii. Dyrektor szkoły zwalni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zajęć wychowani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fizyczneg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lub informatyki,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opini</w:t>
      </w:r>
      <w:r w:rsidR="0027267C" w:rsidRPr="00CF7E50">
        <w:rPr>
          <w:rFonts w:eastAsia="Times New Roman" w:cstheme="minorHAnsi"/>
          <w:szCs w:val="20"/>
        </w:rPr>
        <w:t>i</w:t>
      </w:r>
      <w:r w:rsidR="00552BE8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braku 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uczestniczeni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tych zajęciach wydanej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lekarza,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czas określony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tej opinii. Jeżel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okres zwolnieni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realizacj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wyżej wymienionych zajęć, uniemożliwi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ustalenie śródrocznej lub rocznej oceny klasyfikacyjnej,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dokumentacj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przebiegu nauczani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zamiast oceny klasyfikacyjnej wpisuje się "zwolniony" alb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"zwolniona".</w:t>
      </w:r>
    </w:p>
    <w:p w14:paraId="3B2ED226" w14:textId="0A3FC76E" w:rsidR="00FC0B9D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BE67AA">
        <w:rPr>
          <w:rFonts w:eastAsia="Times New Roman" w:cstheme="minorHAnsi"/>
          <w:szCs w:val="20"/>
        </w:rPr>
        <w:t>Dyrektor szkoły n</w:t>
      </w:r>
      <w:r w:rsidR="00B44119">
        <w:rPr>
          <w:rFonts w:eastAsia="Times New Roman" w:cstheme="minorHAnsi"/>
          <w:szCs w:val="20"/>
        </w:rPr>
        <w:t>a </w:t>
      </w:r>
      <w:r w:rsidRPr="00BE67AA">
        <w:rPr>
          <w:rFonts w:eastAsia="Times New Roman" w:cstheme="minorHAnsi"/>
          <w:szCs w:val="20"/>
        </w:rPr>
        <w:t>wniosek rodzicó</w:t>
      </w:r>
      <w:r w:rsidR="00B44119">
        <w:rPr>
          <w:rFonts w:eastAsia="Times New Roman" w:cstheme="minorHAnsi"/>
          <w:szCs w:val="20"/>
        </w:rPr>
        <w:t>w </w:t>
      </w:r>
      <w:r w:rsidRPr="00BE67AA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BE67AA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BE67AA">
        <w:rPr>
          <w:rFonts w:eastAsia="Times New Roman" w:cstheme="minorHAnsi"/>
          <w:szCs w:val="20"/>
        </w:rPr>
        <w:t>podstawie opini</w:t>
      </w:r>
      <w:r w:rsidR="00B44119">
        <w:rPr>
          <w:rFonts w:eastAsia="Times New Roman" w:cstheme="minorHAnsi"/>
          <w:szCs w:val="20"/>
        </w:rPr>
        <w:t>i</w:t>
      </w:r>
      <w:r w:rsidR="00552BE8">
        <w:rPr>
          <w:rFonts w:eastAsia="Times New Roman" w:cstheme="minorHAnsi"/>
          <w:szCs w:val="20"/>
        </w:rPr>
        <w:t xml:space="preserve"> </w:t>
      </w:r>
      <w:r w:rsidRPr="00BE67AA">
        <w:rPr>
          <w:rFonts w:eastAsia="Times New Roman" w:cstheme="minorHAnsi"/>
          <w:szCs w:val="20"/>
        </w:rPr>
        <w:t>poradn</w:t>
      </w:r>
      <w:r w:rsidR="00B44119">
        <w:rPr>
          <w:rFonts w:eastAsia="Times New Roman" w:cstheme="minorHAnsi"/>
          <w:szCs w:val="20"/>
        </w:rPr>
        <w:t>i</w:t>
      </w:r>
      <w:r w:rsidR="00552BE8">
        <w:rPr>
          <w:rFonts w:eastAsia="Times New Roman" w:cstheme="minorHAnsi"/>
          <w:szCs w:val="20"/>
        </w:rPr>
        <w:t xml:space="preserve"> </w:t>
      </w:r>
      <w:r w:rsidRPr="00BE67AA">
        <w:rPr>
          <w:rFonts w:eastAsia="Times New Roman" w:cstheme="minorHAnsi"/>
          <w:szCs w:val="20"/>
        </w:rPr>
        <w:t>psychologiczn</w:t>
      </w:r>
      <w:r w:rsidR="00B44119">
        <w:rPr>
          <w:rFonts w:eastAsia="Times New Roman" w:cstheme="minorHAnsi"/>
          <w:szCs w:val="20"/>
        </w:rPr>
        <w:t>o </w:t>
      </w:r>
      <w:r w:rsidR="00F27B4C" w:rsidRPr="00BE67AA">
        <w:rPr>
          <w:rFonts w:eastAsia="Times New Roman" w:cstheme="minorHAnsi"/>
          <w:szCs w:val="20"/>
        </w:rPr>
        <w:t>-</w:t>
      </w:r>
      <w:r w:rsidR="00552BE8">
        <w:rPr>
          <w:rFonts w:eastAsia="Times New Roman" w:cstheme="minorHAnsi"/>
          <w:szCs w:val="20"/>
        </w:rPr>
        <w:t> </w:t>
      </w:r>
      <w:r w:rsidRPr="00BE67AA">
        <w:rPr>
          <w:rFonts w:eastAsia="Times New Roman" w:cstheme="minorHAnsi"/>
          <w:szCs w:val="20"/>
        </w:rPr>
        <w:t xml:space="preserve">pedagogicznej, </w:t>
      </w:r>
      <w:r w:rsidR="00B44119">
        <w:rPr>
          <w:rFonts w:eastAsia="Times New Roman" w:cstheme="minorHAnsi"/>
          <w:szCs w:val="20"/>
        </w:rPr>
        <w:t>w </w:t>
      </w:r>
      <w:r w:rsidRPr="00BE67AA">
        <w:rPr>
          <w:rFonts w:eastAsia="Times New Roman" w:cstheme="minorHAnsi"/>
          <w:szCs w:val="20"/>
        </w:rPr>
        <w:t>tym poradn</w:t>
      </w:r>
      <w:r w:rsidR="00B44119">
        <w:rPr>
          <w:rFonts w:eastAsia="Times New Roman" w:cstheme="minorHAnsi"/>
          <w:szCs w:val="20"/>
        </w:rPr>
        <w:t>i</w:t>
      </w:r>
      <w:r w:rsidR="00552BE8">
        <w:rPr>
          <w:rFonts w:eastAsia="Times New Roman" w:cstheme="minorHAnsi"/>
          <w:szCs w:val="20"/>
        </w:rPr>
        <w:t xml:space="preserve"> </w:t>
      </w:r>
      <w:r w:rsidRPr="00BE67AA">
        <w:rPr>
          <w:rFonts w:eastAsia="Times New Roman" w:cstheme="minorHAnsi"/>
          <w:szCs w:val="20"/>
        </w:rPr>
        <w:t>specjalistycznej</w:t>
      </w:r>
      <w:r w:rsidR="00A848A7">
        <w:rPr>
          <w:rFonts w:eastAsia="Times New Roman" w:cstheme="minorHAnsi"/>
          <w:szCs w:val="20"/>
        </w:rPr>
        <w:t xml:space="preserve"> lub orzeczeni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o </w:t>
      </w:r>
      <w:r w:rsidR="00A848A7">
        <w:rPr>
          <w:rFonts w:eastAsia="Times New Roman" w:cstheme="minorHAnsi"/>
          <w:szCs w:val="20"/>
        </w:rPr>
        <w:t>potrzebie kształceni</w:t>
      </w:r>
      <w:r w:rsidR="00B44119">
        <w:rPr>
          <w:rFonts w:eastAsia="Times New Roman" w:cstheme="minorHAnsi"/>
          <w:szCs w:val="20"/>
        </w:rPr>
        <w:t>a</w:t>
      </w:r>
      <w:r w:rsidR="00552BE8">
        <w:rPr>
          <w:rFonts w:eastAsia="Times New Roman" w:cstheme="minorHAnsi"/>
          <w:szCs w:val="20"/>
        </w:rPr>
        <w:t xml:space="preserve"> </w:t>
      </w:r>
      <w:r w:rsidR="00A848A7">
        <w:rPr>
          <w:rFonts w:eastAsia="Times New Roman" w:cstheme="minorHAnsi"/>
          <w:szCs w:val="20"/>
        </w:rPr>
        <w:t>specjalneg</w:t>
      </w:r>
      <w:r w:rsidR="00B44119">
        <w:rPr>
          <w:rFonts w:eastAsia="Times New Roman" w:cstheme="minorHAnsi"/>
          <w:szCs w:val="20"/>
        </w:rPr>
        <w:t>o </w:t>
      </w:r>
      <w:r w:rsidR="00A848A7">
        <w:rPr>
          <w:rFonts w:eastAsia="Times New Roman" w:cstheme="minorHAnsi"/>
          <w:szCs w:val="20"/>
        </w:rPr>
        <w:t>(</w:t>
      </w:r>
      <w:r w:rsidR="00B44119">
        <w:rPr>
          <w:rFonts w:eastAsia="Times New Roman" w:cstheme="minorHAnsi"/>
          <w:szCs w:val="20"/>
        </w:rPr>
        <w:t>z </w:t>
      </w:r>
      <w:r w:rsidR="00A848A7">
        <w:rPr>
          <w:rFonts w:eastAsia="Times New Roman" w:cstheme="minorHAnsi"/>
          <w:szCs w:val="20"/>
        </w:rPr>
        <w:t>któreg</w:t>
      </w:r>
      <w:r w:rsidR="00B44119">
        <w:rPr>
          <w:rFonts w:eastAsia="Times New Roman" w:cstheme="minorHAnsi"/>
          <w:szCs w:val="20"/>
        </w:rPr>
        <w:t>o </w:t>
      </w:r>
      <w:r w:rsidR="00A848A7">
        <w:rPr>
          <w:rFonts w:eastAsia="Times New Roman" w:cstheme="minorHAnsi"/>
          <w:szCs w:val="20"/>
        </w:rPr>
        <w:t>wynik</w:t>
      </w:r>
      <w:r w:rsidR="00B44119">
        <w:rPr>
          <w:rFonts w:eastAsia="Times New Roman" w:cstheme="minorHAnsi"/>
          <w:szCs w:val="20"/>
        </w:rPr>
        <w:t>a </w:t>
      </w:r>
      <w:r w:rsidR="00A848A7">
        <w:rPr>
          <w:rFonts w:eastAsia="Times New Roman" w:cstheme="minorHAnsi"/>
          <w:szCs w:val="20"/>
        </w:rPr>
        <w:t>potrzeb</w:t>
      </w:r>
      <w:r w:rsidR="00B44119">
        <w:rPr>
          <w:rFonts w:eastAsia="Times New Roman" w:cstheme="minorHAnsi"/>
          <w:szCs w:val="20"/>
        </w:rPr>
        <w:t>a </w:t>
      </w:r>
      <w:r w:rsidR="00A848A7">
        <w:rPr>
          <w:rFonts w:eastAsia="Times New Roman" w:cstheme="minorHAnsi"/>
          <w:szCs w:val="20"/>
        </w:rPr>
        <w:t>takieg</w:t>
      </w:r>
      <w:r w:rsidR="00B44119">
        <w:rPr>
          <w:rFonts w:eastAsia="Times New Roman" w:cstheme="minorHAnsi"/>
          <w:szCs w:val="20"/>
        </w:rPr>
        <w:t>o </w:t>
      </w:r>
      <w:r w:rsidR="00A848A7">
        <w:rPr>
          <w:rFonts w:eastAsia="Times New Roman" w:cstheme="minorHAnsi"/>
          <w:szCs w:val="20"/>
        </w:rPr>
        <w:t xml:space="preserve">zwolnienia), </w:t>
      </w:r>
      <w:r w:rsidRPr="00BE67AA">
        <w:rPr>
          <w:rFonts w:eastAsia="Times New Roman" w:cstheme="minorHAnsi"/>
          <w:szCs w:val="20"/>
        </w:rPr>
        <w:t>zwalni</w:t>
      </w:r>
      <w:r w:rsidR="00B44119">
        <w:rPr>
          <w:rFonts w:eastAsia="Times New Roman" w:cstheme="minorHAnsi"/>
          <w:szCs w:val="20"/>
        </w:rPr>
        <w:t>a </w:t>
      </w:r>
      <w:r w:rsidRPr="00BE67AA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BE67AA">
        <w:rPr>
          <w:rFonts w:eastAsia="Times New Roman" w:cstheme="minorHAnsi"/>
          <w:szCs w:val="20"/>
        </w:rPr>
        <w:t>końc</w:t>
      </w:r>
      <w:r w:rsidR="00B44119">
        <w:rPr>
          <w:rFonts w:eastAsia="Times New Roman" w:cstheme="minorHAnsi"/>
          <w:szCs w:val="20"/>
        </w:rPr>
        <w:t>a </w:t>
      </w:r>
      <w:r w:rsidRPr="00BE67AA">
        <w:rPr>
          <w:rFonts w:eastAsia="Times New Roman" w:cstheme="minorHAnsi"/>
          <w:szCs w:val="20"/>
        </w:rPr>
        <w:t>daneg</w:t>
      </w:r>
      <w:r w:rsidR="00B44119">
        <w:rPr>
          <w:rFonts w:eastAsia="Times New Roman" w:cstheme="minorHAnsi"/>
          <w:szCs w:val="20"/>
        </w:rPr>
        <w:t>o </w:t>
      </w:r>
      <w:r w:rsidRPr="00BE67AA">
        <w:rPr>
          <w:rFonts w:eastAsia="Times New Roman" w:cstheme="minorHAnsi"/>
          <w:szCs w:val="20"/>
        </w:rPr>
        <w:t>etapu edukacyjneg</w:t>
      </w:r>
      <w:r w:rsidR="00B44119">
        <w:rPr>
          <w:rFonts w:eastAsia="Times New Roman" w:cstheme="minorHAnsi"/>
          <w:szCs w:val="20"/>
        </w:rPr>
        <w:t>o </w:t>
      </w:r>
      <w:r w:rsidRPr="00BE67AA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z </w:t>
      </w:r>
      <w:r w:rsidRPr="00BE67AA">
        <w:rPr>
          <w:rFonts w:eastAsia="Times New Roman" w:cstheme="minorHAnsi"/>
          <w:szCs w:val="20"/>
        </w:rPr>
        <w:t xml:space="preserve">wadą słuchu, </w:t>
      </w:r>
      <w:r w:rsidR="00B44119">
        <w:rPr>
          <w:rFonts w:eastAsia="Times New Roman" w:cstheme="minorHAnsi"/>
          <w:szCs w:val="20"/>
        </w:rPr>
        <w:t>z </w:t>
      </w:r>
      <w:r w:rsidRPr="00BE67AA">
        <w:rPr>
          <w:rFonts w:eastAsia="Times New Roman" w:cstheme="minorHAnsi"/>
          <w:szCs w:val="20"/>
        </w:rPr>
        <w:t xml:space="preserve">głęboką dysleksją rozwojową, </w:t>
      </w:r>
      <w:r w:rsidR="00B44119">
        <w:rPr>
          <w:rFonts w:eastAsia="Times New Roman" w:cstheme="minorHAnsi"/>
          <w:szCs w:val="20"/>
        </w:rPr>
        <w:t>z </w:t>
      </w:r>
      <w:r w:rsidRPr="00BE67AA">
        <w:rPr>
          <w:rFonts w:eastAsia="Times New Roman" w:cstheme="minorHAnsi"/>
          <w:szCs w:val="20"/>
        </w:rPr>
        <w:t>afazją,</w:t>
      </w:r>
      <w:r w:rsidR="00552BE8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z </w:t>
      </w:r>
      <w:r w:rsidRPr="00BE67AA">
        <w:rPr>
          <w:rFonts w:eastAsia="Times New Roman" w:cstheme="minorHAnsi"/>
          <w:szCs w:val="20"/>
        </w:rPr>
        <w:t>niepełnosprawnościam</w:t>
      </w:r>
      <w:r w:rsidR="00B44119">
        <w:rPr>
          <w:rFonts w:eastAsia="Times New Roman" w:cstheme="minorHAnsi"/>
          <w:szCs w:val="20"/>
        </w:rPr>
        <w:t>i </w:t>
      </w:r>
      <w:r w:rsidRPr="00BE67AA">
        <w:rPr>
          <w:rFonts w:eastAsia="Times New Roman" w:cstheme="minorHAnsi"/>
          <w:szCs w:val="20"/>
        </w:rPr>
        <w:t>sprzężonym</w:t>
      </w:r>
      <w:r w:rsidR="00B44119">
        <w:rPr>
          <w:rFonts w:eastAsia="Times New Roman" w:cstheme="minorHAnsi"/>
          <w:szCs w:val="20"/>
        </w:rPr>
        <w:t>i </w:t>
      </w:r>
      <w:r w:rsidRPr="00BE67AA">
        <w:rPr>
          <w:rFonts w:eastAsia="Times New Roman" w:cstheme="minorHAnsi"/>
          <w:szCs w:val="20"/>
        </w:rPr>
        <w:t xml:space="preserve">lub </w:t>
      </w:r>
      <w:r w:rsidR="00B44119">
        <w:rPr>
          <w:rFonts w:eastAsia="Times New Roman" w:cstheme="minorHAnsi"/>
          <w:szCs w:val="20"/>
        </w:rPr>
        <w:t>z </w:t>
      </w:r>
      <w:r w:rsidRPr="00BE67AA">
        <w:rPr>
          <w:rFonts w:eastAsia="Times New Roman" w:cstheme="minorHAnsi"/>
          <w:szCs w:val="20"/>
        </w:rPr>
        <w:t xml:space="preserve">autyzmem, </w:t>
      </w:r>
      <w:r w:rsidR="00B44119">
        <w:rPr>
          <w:rFonts w:eastAsia="Times New Roman" w:cstheme="minorHAnsi"/>
          <w:szCs w:val="20"/>
        </w:rPr>
        <w:t>w </w:t>
      </w:r>
      <w:r w:rsidRPr="00BE67AA">
        <w:rPr>
          <w:rFonts w:eastAsia="Times New Roman" w:cstheme="minorHAnsi"/>
          <w:szCs w:val="20"/>
        </w:rPr>
        <w:t xml:space="preserve">tym </w:t>
      </w:r>
      <w:r w:rsidR="00B44119">
        <w:rPr>
          <w:rFonts w:eastAsia="Times New Roman" w:cstheme="minorHAnsi"/>
          <w:szCs w:val="20"/>
        </w:rPr>
        <w:t>z </w:t>
      </w:r>
      <w:r w:rsidRPr="00BE67AA">
        <w:rPr>
          <w:rFonts w:eastAsia="Times New Roman" w:cstheme="minorHAnsi"/>
          <w:szCs w:val="20"/>
        </w:rPr>
        <w:t xml:space="preserve">zespołem Aspergera, </w:t>
      </w:r>
      <w:r w:rsidR="00B44119">
        <w:rPr>
          <w:rFonts w:eastAsia="Times New Roman" w:cstheme="minorHAnsi"/>
          <w:szCs w:val="20"/>
        </w:rPr>
        <w:t>z </w:t>
      </w:r>
      <w:r w:rsidRPr="00BE67AA">
        <w:rPr>
          <w:rFonts w:eastAsia="Times New Roman" w:cstheme="minorHAnsi"/>
          <w:szCs w:val="20"/>
        </w:rPr>
        <w:t>nauk</w:t>
      </w:r>
      <w:r w:rsidR="00B44119">
        <w:rPr>
          <w:rFonts w:eastAsia="Times New Roman" w:cstheme="minorHAnsi"/>
          <w:szCs w:val="20"/>
        </w:rPr>
        <w:t>i </w:t>
      </w:r>
      <w:r w:rsidRPr="00BE67AA">
        <w:rPr>
          <w:rFonts w:eastAsia="Times New Roman" w:cstheme="minorHAnsi"/>
          <w:szCs w:val="20"/>
        </w:rPr>
        <w:t>drugieg</w:t>
      </w:r>
      <w:r w:rsidR="00B44119">
        <w:rPr>
          <w:rFonts w:eastAsia="Times New Roman" w:cstheme="minorHAnsi"/>
          <w:szCs w:val="20"/>
        </w:rPr>
        <w:t>o </w:t>
      </w:r>
      <w:r w:rsidRPr="00BE67AA">
        <w:rPr>
          <w:rFonts w:eastAsia="Times New Roman" w:cstheme="minorHAnsi"/>
          <w:szCs w:val="20"/>
        </w:rPr>
        <w:t>język</w:t>
      </w:r>
      <w:r w:rsidR="00B44119">
        <w:rPr>
          <w:rFonts w:eastAsia="Times New Roman" w:cstheme="minorHAnsi"/>
          <w:szCs w:val="20"/>
        </w:rPr>
        <w:t>a </w:t>
      </w:r>
      <w:r w:rsidRPr="00BE67AA">
        <w:rPr>
          <w:rFonts w:eastAsia="Times New Roman" w:cstheme="minorHAnsi"/>
          <w:szCs w:val="20"/>
        </w:rPr>
        <w:t>obceg</w:t>
      </w:r>
      <w:r w:rsidR="00B44119">
        <w:rPr>
          <w:rFonts w:eastAsia="Times New Roman" w:cstheme="minorHAnsi"/>
          <w:szCs w:val="20"/>
        </w:rPr>
        <w:t>o </w:t>
      </w:r>
      <w:r w:rsidRPr="00BE67AA">
        <w:rPr>
          <w:rFonts w:eastAsia="Times New Roman" w:cstheme="minorHAnsi"/>
          <w:szCs w:val="20"/>
        </w:rPr>
        <w:t>nowożytneg</w:t>
      </w:r>
      <w:r w:rsidR="00B44119">
        <w:rPr>
          <w:rFonts w:eastAsia="Times New Roman" w:cstheme="minorHAnsi"/>
          <w:szCs w:val="20"/>
        </w:rPr>
        <w:t>o </w:t>
      </w:r>
      <w:r w:rsidR="00A848A7">
        <w:rPr>
          <w:rFonts w:eastAsia="Times New Roman" w:cstheme="minorHAnsi"/>
          <w:szCs w:val="20"/>
        </w:rPr>
        <w:t>lub język</w:t>
      </w:r>
      <w:r w:rsidR="00B44119">
        <w:rPr>
          <w:rFonts w:eastAsia="Times New Roman" w:cstheme="minorHAnsi"/>
          <w:szCs w:val="20"/>
        </w:rPr>
        <w:t>a </w:t>
      </w:r>
      <w:r w:rsidR="00A848A7">
        <w:rPr>
          <w:rFonts w:eastAsia="Times New Roman" w:cstheme="minorHAnsi"/>
          <w:szCs w:val="20"/>
        </w:rPr>
        <w:t>łacińskiego</w:t>
      </w:r>
      <w:r w:rsidRPr="00BE67AA">
        <w:rPr>
          <w:rFonts w:eastAsia="Times New Roman" w:cstheme="minorHAnsi"/>
          <w:szCs w:val="20"/>
        </w:rPr>
        <w:t>.</w:t>
      </w:r>
    </w:p>
    <w:p w14:paraId="38CAD6EF" w14:textId="3EDCFB5A" w:rsidR="00A848A7" w:rsidRPr="00BE67AA" w:rsidRDefault="00B44119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t>W </w:t>
      </w:r>
      <w:r w:rsidR="00A848A7">
        <w:t>przypadku zwolnieni</w:t>
      </w:r>
      <w:r>
        <w:t>a </w:t>
      </w:r>
      <w:r w:rsidR="00A848A7">
        <w:t>uczni</w:t>
      </w:r>
      <w:r>
        <w:t>a z </w:t>
      </w:r>
      <w:r w:rsidR="00A848A7">
        <w:t>nauk</w:t>
      </w:r>
      <w:r>
        <w:t>i </w:t>
      </w:r>
      <w:r w:rsidR="00A848A7">
        <w:t>drugieg</w:t>
      </w:r>
      <w:r>
        <w:t>o</w:t>
      </w:r>
      <w:r w:rsidR="00552BE8">
        <w:t xml:space="preserve"> </w:t>
      </w:r>
      <w:r w:rsidR="00A848A7">
        <w:t>język</w:t>
      </w:r>
      <w:r>
        <w:t>a </w:t>
      </w:r>
      <w:r w:rsidR="00A848A7">
        <w:t>obceg</w:t>
      </w:r>
      <w:r>
        <w:t>o </w:t>
      </w:r>
      <w:r w:rsidR="00A848A7">
        <w:t>nowożytneg</w:t>
      </w:r>
      <w:r>
        <w:t>o</w:t>
      </w:r>
      <w:r w:rsidR="00552BE8">
        <w:t xml:space="preserve"> </w:t>
      </w:r>
      <w:r w:rsidR="00A848A7">
        <w:t>alb</w:t>
      </w:r>
      <w:r>
        <w:t>o</w:t>
      </w:r>
      <w:r w:rsidR="00552BE8">
        <w:t xml:space="preserve"> </w:t>
      </w:r>
      <w:r w:rsidR="00A848A7">
        <w:t>język</w:t>
      </w:r>
      <w:r>
        <w:t>a</w:t>
      </w:r>
      <w:r w:rsidR="00552BE8">
        <w:t xml:space="preserve"> </w:t>
      </w:r>
      <w:r w:rsidR="00A848A7">
        <w:t>łacińskieg</w:t>
      </w:r>
      <w:r>
        <w:t>o w </w:t>
      </w:r>
      <w:r w:rsidR="00A848A7">
        <w:t>dokumentacj</w:t>
      </w:r>
      <w:r>
        <w:t>i </w:t>
      </w:r>
      <w:r w:rsidR="00A848A7">
        <w:t>przebiegu nauczani</w:t>
      </w:r>
      <w:r>
        <w:t>a </w:t>
      </w:r>
      <w:r w:rsidR="00A848A7">
        <w:t>zamiast oceny klasyfikacyjnej wpisuje się „zwolniony” alb</w:t>
      </w:r>
      <w:r>
        <w:t>o </w:t>
      </w:r>
      <w:r w:rsidR="00A848A7">
        <w:t>„zwolniona”.</w:t>
      </w:r>
    </w:p>
    <w:p w14:paraId="0E40D3B3" w14:textId="3EA389E1" w:rsidR="00FC0B9D" w:rsidRPr="00CF7E50" w:rsidRDefault="00B44119" w:rsidP="00275BDC">
      <w:pPr>
        <w:numPr>
          <w:ilvl w:val="0"/>
          <w:numId w:val="93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przypadku, gdy uczeń zaczyn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lub kończy lekcje zajęciami, 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których jest zwolniony, nie mus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być obecny 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tych zajęciach, jeśl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rodzic dostarczy nauczycielow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zajęć oświadczenie 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zapewnieniu opiek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nad dzieckiem 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tym czasie (nauczyciel odnotowuje t</w:t>
      </w:r>
      <w:r>
        <w:rPr>
          <w:rFonts w:eastAsia="Times New Roman" w:cstheme="minorHAnsi"/>
          <w:szCs w:val="20"/>
        </w:rPr>
        <w:t>o w </w:t>
      </w:r>
      <w:r w:rsidR="003D1BA4" w:rsidRPr="00CF7E50">
        <w:rPr>
          <w:rFonts w:eastAsia="Times New Roman" w:cstheme="minorHAnsi"/>
          <w:szCs w:val="20"/>
        </w:rPr>
        <w:t xml:space="preserve">dzienniku </w:t>
      </w:r>
      <w:r w:rsidR="003D1BA4" w:rsidRPr="00CF7E50">
        <w:rPr>
          <w:rFonts w:eastAsia="Times New Roman" w:cstheme="minorHAnsi"/>
          <w:szCs w:val="20"/>
        </w:rPr>
        <w:lastRenderedPageBreak/>
        <w:t xml:space="preserve">elektronicznym, 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rubryce przeznaczonej 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obecność,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zapisem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 xml:space="preserve">„Zwolniony – ZW”). </w:t>
      </w:r>
      <w:r w:rsidR="00A848A7">
        <w:rPr>
          <w:rFonts w:eastAsia="Times New Roman" w:cstheme="minorHAnsi"/>
          <w:szCs w:val="20"/>
        </w:rPr>
        <w:br/>
      </w:r>
      <w:r w:rsidR="003D1BA4" w:rsidRPr="00CF7E50">
        <w:rPr>
          <w:rFonts w:eastAsia="Times New Roman" w:cstheme="minorHAnsi"/>
          <w:szCs w:val="20"/>
        </w:rPr>
        <w:t>We wszystkich pozostałych przypadkach uczeń jest zobowiązany d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obecnośc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zajęciach (jeg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obecność jest sprawdzana), ale 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nich nie uczestniczy.</w:t>
      </w:r>
    </w:p>
    <w:p w14:paraId="68062FF9" w14:textId="1D1BA04D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Skal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ocen rocznych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śródrocznych począwszy od klasy IV szkoły podstawowej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jest następująca:</w:t>
      </w:r>
    </w:p>
    <w:p w14:paraId="506B5B44" w14:textId="77777777" w:rsidR="00FC0B9D" w:rsidRPr="00CF7E50" w:rsidRDefault="00FC0B9D" w:rsidP="00552102">
      <w:pPr>
        <w:spacing w:after="0" w:line="240" w:lineRule="auto"/>
        <w:ind w:right="9"/>
        <w:rPr>
          <w:rFonts w:eastAsia="Times New Roman" w:cstheme="minorHAnsi"/>
          <w:sz w:val="24"/>
          <w:szCs w:val="20"/>
        </w:rPr>
      </w:pPr>
    </w:p>
    <w:tbl>
      <w:tblPr>
        <w:tblW w:w="0" w:type="auto"/>
        <w:tblInd w:w="20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2124"/>
      </w:tblGrid>
      <w:tr w:rsidR="00FC0B9D" w:rsidRPr="00CF7E50" w14:paraId="5A36FA40" w14:textId="77777777" w:rsidTr="007661A1">
        <w:trPr>
          <w:trHeight w:val="2011"/>
        </w:trPr>
        <w:tc>
          <w:tcPr>
            <w:tcW w:w="42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1992A8D" w14:textId="2ED8B346" w:rsidR="00FC0B9D" w:rsidRPr="00CF7E50" w:rsidRDefault="003D1BA4" w:rsidP="00552102">
            <w:pPr>
              <w:spacing w:after="0" w:line="240" w:lineRule="auto"/>
              <w:ind w:left="200" w:right="9"/>
              <w:rPr>
                <w:rFonts w:eastAsia="Times New Roman" w:cstheme="minorHAnsi"/>
                <w:b/>
                <w:szCs w:val="20"/>
              </w:rPr>
            </w:pPr>
            <w:r w:rsidRPr="00CF7E50">
              <w:rPr>
                <w:rFonts w:eastAsia="Times New Roman" w:cstheme="minorHAnsi"/>
                <w:b/>
                <w:szCs w:val="20"/>
              </w:rPr>
              <w:t>Zajęci</w:t>
            </w:r>
            <w:r w:rsidR="00B44119">
              <w:rPr>
                <w:rFonts w:eastAsia="Times New Roman" w:cstheme="minorHAnsi"/>
                <w:b/>
                <w:szCs w:val="20"/>
              </w:rPr>
              <w:t>a </w:t>
            </w:r>
            <w:r w:rsidRPr="00CF7E50">
              <w:rPr>
                <w:rFonts w:eastAsia="Times New Roman" w:cstheme="minorHAnsi"/>
                <w:b/>
                <w:szCs w:val="20"/>
              </w:rPr>
              <w:t>edukacyjne:</w:t>
            </w:r>
          </w:p>
          <w:p w14:paraId="2C023DD0" w14:textId="77777777" w:rsidR="00FC0B9D" w:rsidRPr="00CF7E50" w:rsidRDefault="003D1BA4">
            <w:pPr>
              <w:numPr>
                <w:ilvl w:val="0"/>
                <w:numId w:val="43"/>
              </w:numPr>
              <w:tabs>
                <w:tab w:val="left" w:pos="920"/>
                <w:tab w:val="left" w:pos="921"/>
              </w:tabs>
              <w:spacing w:after="0" w:line="240" w:lineRule="auto"/>
              <w:ind w:left="920" w:right="9" w:hanging="721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stopień celujący -6;</w:t>
            </w:r>
          </w:p>
          <w:p w14:paraId="6D0A1F30" w14:textId="4CA7BC56" w:rsidR="00FC0B9D" w:rsidRPr="00CF7E50" w:rsidRDefault="003D1BA4">
            <w:pPr>
              <w:numPr>
                <w:ilvl w:val="0"/>
                <w:numId w:val="43"/>
              </w:numPr>
              <w:tabs>
                <w:tab w:val="left" w:pos="920"/>
                <w:tab w:val="left" w:pos="921"/>
              </w:tabs>
              <w:spacing w:after="0" w:line="240" w:lineRule="auto"/>
              <w:ind w:left="920" w:right="9" w:hanging="721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stopień bardz</w:t>
            </w:r>
            <w:r w:rsidR="00B44119">
              <w:rPr>
                <w:rFonts w:eastAsia="Times New Roman" w:cstheme="minorHAnsi"/>
                <w:szCs w:val="20"/>
              </w:rPr>
              <w:t>o </w:t>
            </w:r>
            <w:r w:rsidRPr="00CF7E50">
              <w:rPr>
                <w:rFonts w:eastAsia="Times New Roman" w:cstheme="minorHAnsi"/>
                <w:szCs w:val="20"/>
              </w:rPr>
              <w:t>dobry -5;</w:t>
            </w:r>
          </w:p>
          <w:p w14:paraId="385B7158" w14:textId="77777777" w:rsidR="00FC0B9D" w:rsidRPr="00CF7E50" w:rsidRDefault="003D1BA4">
            <w:pPr>
              <w:numPr>
                <w:ilvl w:val="0"/>
                <w:numId w:val="43"/>
              </w:numPr>
              <w:tabs>
                <w:tab w:val="left" w:pos="920"/>
                <w:tab w:val="left" w:pos="921"/>
              </w:tabs>
              <w:spacing w:after="0" w:line="240" w:lineRule="auto"/>
              <w:ind w:left="920" w:right="9" w:hanging="721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stopień dobry -4;</w:t>
            </w:r>
          </w:p>
          <w:p w14:paraId="27180F04" w14:textId="77777777" w:rsidR="00FC0B9D" w:rsidRPr="00CF7E50" w:rsidRDefault="003D1BA4">
            <w:pPr>
              <w:numPr>
                <w:ilvl w:val="0"/>
                <w:numId w:val="43"/>
              </w:numPr>
              <w:tabs>
                <w:tab w:val="left" w:pos="920"/>
                <w:tab w:val="left" w:pos="921"/>
              </w:tabs>
              <w:spacing w:after="0" w:line="240" w:lineRule="auto"/>
              <w:ind w:left="200" w:right="9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 xml:space="preserve">stopień dostateczny - 3; </w:t>
            </w:r>
          </w:p>
          <w:p w14:paraId="6104E252" w14:textId="77777777" w:rsidR="00FC0B9D" w:rsidRPr="00CF7E50" w:rsidRDefault="003D1BA4">
            <w:pPr>
              <w:numPr>
                <w:ilvl w:val="0"/>
                <w:numId w:val="43"/>
              </w:numPr>
              <w:tabs>
                <w:tab w:val="left" w:pos="920"/>
                <w:tab w:val="left" w:pos="921"/>
              </w:tabs>
              <w:spacing w:after="0" w:line="240" w:lineRule="auto"/>
              <w:ind w:left="200" w:right="9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 xml:space="preserve">stopień dopuszczający - 2; </w:t>
            </w:r>
          </w:p>
          <w:p w14:paraId="136B43C6" w14:textId="77777777" w:rsidR="00FC0B9D" w:rsidRPr="00CF7E50" w:rsidRDefault="003D1BA4">
            <w:pPr>
              <w:numPr>
                <w:ilvl w:val="0"/>
                <w:numId w:val="43"/>
              </w:numPr>
              <w:tabs>
                <w:tab w:val="left" w:pos="920"/>
                <w:tab w:val="left" w:pos="921"/>
              </w:tabs>
              <w:spacing w:after="0" w:line="240" w:lineRule="auto"/>
              <w:ind w:left="200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stopień niedostateczny- 1.</w:t>
            </w:r>
          </w:p>
        </w:tc>
        <w:tc>
          <w:tcPr>
            <w:tcW w:w="21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513D08F" w14:textId="77777777" w:rsidR="00FC0B9D" w:rsidRPr="00CF7E50" w:rsidRDefault="003D1BA4" w:rsidP="00552102">
            <w:pPr>
              <w:spacing w:after="0" w:line="240" w:lineRule="auto"/>
              <w:ind w:left="66" w:right="9"/>
              <w:rPr>
                <w:rFonts w:eastAsia="Times New Roman" w:cstheme="minorHAnsi"/>
                <w:b/>
                <w:szCs w:val="20"/>
              </w:rPr>
            </w:pPr>
            <w:r w:rsidRPr="00CF7E50">
              <w:rPr>
                <w:rFonts w:eastAsia="Times New Roman" w:cstheme="minorHAnsi"/>
                <w:b/>
                <w:szCs w:val="20"/>
              </w:rPr>
              <w:t>Zachowanie:</w:t>
            </w:r>
          </w:p>
          <w:p w14:paraId="3434B852" w14:textId="77777777" w:rsidR="00FC0B9D" w:rsidRPr="00CF7E50" w:rsidRDefault="003D1BA4">
            <w:pPr>
              <w:numPr>
                <w:ilvl w:val="0"/>
                <w:numId w:val="44"/>
              </w:numPr>
              <w:tabs>
                <w:tab w:val="left" w:pos="786"/>
                <w:tab w:val="left" w:pos="787"/>
              </w:tabs>
              <w:spacing w:after="0" w:line="240" w:lineRule="auto"/>
              <w:ind w:left="461" w:right="9" w:hanging="227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wzorowe;</w:t>
            </w:r>
          </w:p>
          <w:p w14:paraId="658FE85F" w14:textId="106BEB7E" w:rsidR="00FC0B9D" w:rsidRPr="00CF7E50" w:rsidRDefault="003D1BA4">
            <w:pPr>
              <w:numPr>
                <w:ilvl w:val="0"/>
                <w:numId w:val="44"/>
              </w:numPr>
              <w:tabs>
                <w:tab w:val="left" w:pos="786"/>
                <w:tab w:val="left" w:pos="787"/>
              </w:tabs>
              <w:spacing w:after="0" w:line="240" w:lineRule="auto"/>
              <w:ind w:left="461" w:right="9" w:hanging="227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pacing w:val="-4"/>
                <w:szCs w:val="20"/>
              </w:rPr>
              <w:t>bardz</w:t>
            </w:r>
            <w:r w:rsidR="00B44119">
              <w:rPr>
                <w:rFonts w:eastAsia="Times New Roman" w:cstheme="minorHAnsi"/>
                <w:spacing w:val="-4"/>
                <w:szCs w:val="20"/>
              </w:rPr>
              <w:t>o </w:t>
            </w:r>
            <w:r w:rsidRPr="00CF7E50">
              <w:rPr>
                <w:rFonts w:eastAsia="Times New Roman" w:cstheme="minorHAnsi"/>
                <w:szCs w:val="20"/>
              </w:rPr>
              <w:t>dobre;</w:t>
            </w:r>
          </w:p>
          <w:p w14:paraId="5CD26265" w14:textId="77777777" w:rsidR="00FC0B9D" w:rsidRPr="00CF7E50" w:rsidRDefault="003D1BA4">
            <w:pPr>
              <w:numPr>
                <w:ilvl w:val="0"/>
                <w:numId w:val="44"/>
              </w:numPr>
              <w:tabs>
                <w:tab w:val="left" w:pos="786"/>
                <w:tab w:val="left" w:pos="787"/>
              </w:tabs>
              <w:spacing w:after="0" w:line="240" w:lineRule="auto"/>
              <w:ind w:left="461" w:right="9" w:hanging="227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dobre;</w:t>
            </w:r>
          </w:p>
          <w:p w14:paraId="0E15AD63" w14:textId="77777777" w:rsidR="00FC0B9D" w:rsidRPr="00CF7E50" w:rsidRDefault="003D1BA4">
            <w:pPr>
              <w:numPr>
                <w:ilvl w:val="0"/>
                <w:numId w:val="44"/>
              </w:numPr>
              <w:tabs>
                <w:tab w:val="left" w:pos="786"/>
                <w:tab w:val="left" w:pos="787"/>
              </w:tabs>
              <w:spacing w:after="0" w:line="240" w:lineRule="auto"/>
              <w:ind w:left="461" w:right="9" w:hanging="227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poprawne;</w:t>
            </w:r>
          </w:p>
          <w:p w14:paraId="70A969A2" w14:textId="77777777" w:rsidR="00FC0B9D" w:rsidRPr="00CF7E50" w:rsidRDefault="003D1BA4">
            <w:pPr>
              <w:numPr>
                <w:ilvl w:val="0"/>
                <w:numId w:val="44"/>
              </w:numPr>
              <w:tabs>
                <w:tab w:val="left" w:pos="327"/>
              </w:tabs>
              <w:spacing w:after="0" w:line="240" w:lineRule="auto"/>
              <w:ind w:left="461" w:right="9" w:hanging="227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nieodpowiednie;</w:t>
            </w:r>
          </w:p>
          <w:p w14:paraId="2E464E4F" w14:textId="77777777" w:rsidR="00FC0B9D" w:rsidRPr="00CF7E50" w:rsidRDefault="003D1BA4">
            <w:pPr>
              <w:numPr>
                <w:ilvl w:val="0"/>
                <w:numId w:val="44"/>
              </w:numPr>
              <w:tabs>
                <w:tab w:val="left" w:pos="327"/>
              </w:tabs>
              <w:spacing w:after="0" w:line="240" w:lineRule="auto"/>
              <w:ind w:left="461" w:right="9" w:hanging="227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naganne.</w:t>
            </w:r>
          </w:p>
        </w:tc>
      </w:tr>
    </w:tbl>
    <w:p w14:paraId="38B6BB28" w14:textId="0C0A8B60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Funkcjonujący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 system zapisu informacj</w:t>
      </w:r>
      <w:r w:rsidR="00B44119">
        <w:rPr>
          <w:rFonts w:eastAsia="Times New Roman" w:cstheme="minorHAnsi"/>
          <w:szCs w:val="20"/>
        </w:rPr>
        <w:t>i o </w:t>
      </w:r>
      <w:r w:rsidRPr="00CF7E50">
        <w:rPr>
          <w:rFonts w:eastAsia="Times New Roman" w:cstheme="minorHAnsi"/>
          <w:szCs w:val="20"/>
        </w:rPr>
        <w:t>ocenach bieżących</w:t>
      </w:r>
      <w:r w:rsidR="00272862">
        <w:rPr>
          <w:rFonts w:eastAsia="Times New Roman" w:cstheme="minorHAnsi"/>
          <w:szCs w:val="20"/>
        </w:rPr>
        <w:t>:</w:t>
      </w:r>
    </w:p>
    <w:p w14:paraId="5536CB0A" w14:textId="22ED62F1" w:rsidR="00FC0B9D" w:rsidRPr="00CF7E50" w:rsidRDefault="003D1BA4">
      <w:pPr>
        <w:numPr>
          <w:ilvl w:val="0"/>
          <w:numId w:val="45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Przy ocenach </w:t>
      </w:r>
      <w:r w:rsidR="00C63602">
        <w:rPr>
          <w:rFonts w:eastAsia="Times New Roman" w:cstheme="minorHAnsi"/>
          <w:szCs w:val="20"/>
        </w:rPr>
        <w:t>bieżących</w:t>
      </w:r>
      <w:r w:rsidR="00C63602" w:rsidRPr="00CF7E5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zajęć edukacyjnych dopuszcz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stosowanie znakó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„+” i„-”.</w:t>
      </w:r>
    </w:p>
    <w:p w14:paraId="65637E1B" w14:textId="07F9881A" w:rsidR="00FC0B9D" w:rsidRPr="00596587" w:rsidRDefault="00C63602" w:rsidP="001A12EE">
      <w:pPr>
        <w:numPr>
          <w:ilvl w:val="0"/>
          <w:numId w:val="45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Bieżące</w:t>
      </w:r>
      <w:r w:rsidRPr="00596587">
        <w:rPr>
          <w:rFonts w:eastAsia="Times New Roman" w:cstheme="minorHAnsi"/>
          <w:szCs w:val="20"/>
        </w:rPr>
        <w:t xml:space="preserve"> </w:t>
      </w:r>
      <w:r w:rsidR="003D1BA4" w:rsidRPr="00596587">
        <w:rPr>
          <w:rFonts w:eastAsia="Times New Roman" w:cstheme="minorHAnsi"/>
          <w:szCs w:val="20"/>
        </w:rPr>
        <w:t>oceny zachowani</w:t>
      </w:r>
      <w:r w:rsidR="00B44119">
        <w:rPr>
          <w:rFonts w:eastAsia="Times New Roman" w:cstheme="minorHAnsi"/>
          <w:szCs w:val="20"/>
        </w:rPr>
        <w:t>a </w:t>
      </w:r>
      <w:r w:rsidR="003D1BA4" w:rsidRPr="00596587">
        <w:rPr>
          <w:rFonts w:eastAsia="Times New Roman" w:cstheme="minorHAnsi"/>
          <w:szCs w:val="20"/>
        </w:rPr>
        <w:t>mogą być wpisywane skrótem zgodnie</w:t>
      </w:r>
      <w:r w:rsidR="00F27B4C" w:rsidRPr="00596587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z </w:t>
      </w:r>
      <w:r w:rsidR="003D1BA4" w:rsidRPr="00596587">
        <w:rPr>
          <w:rFonts w:eastAsia="Times New Roman" w:cstheme="minorHAnsi"/>
          <w:szCs w:val="20"/>
        </w:rPr>
        <w:t>funkcjonalnością stosowaneg</w:t>
      </w:r>
      <w:r w:rsidR="00B44119">
        <w:rPr>
          <w:rFonts w:eastAsia="Times New Roman" w:cstheme="minorHAnsi"/>
          <w:szCs w:val="20"/>
        </w:rPr>
        <w:t>o </w:t>
      </w:r>
      <w:r w:rsidR="003D1BA4" w:rsidRPr="00596587">
        <w:rPr>
          <w:rFonts w:eastAsia="Times New Roman" w:cstheme="minorHAnsi"/>
          <w:szCs w:val="20"/>
        </w:rPr>
        <w:t>dziennik</w:t>
      </w:r>
      <w:r w:rsidR="00B44119">
        <w:rPr>
          <w:rFonts w:eastAsia="Times New Roman" w:cstheme="minorHAnsi"/>
          <w:szCs w:val="20"/>
        </w:rPr>
        <w:t>a </w:t>
      </w:r>
      <w:r w:rsidR="003D1BA4" w:rsidRPr="00596587">
        <w:rPr>
          <w:rFonts w:eastAsia="Times New Roman" w:cstheme="minorHAnsi"/>
          <w:szCs w:val="20"/>
        </w:rPr>
        <w:t xml:space="preserve">elektronicznego. Kolumny, </w:t>
      </w:r>
      <w:r w:rsidR="00B44119">
        <w:rPr>
          <w:rFonts w:eastAsia="Times New Roman" w:cstheme="minorHAnsi"/>
          <w:szCs w:val="20"/>
        </w:rPr>
        <w:t>w </w:t>
      </w:r>
      <w:r w:rsidR="003D1BA4" w:rsidRPr="00596587">
        <w:rPr>
          <w:rFonts w:eastAsia="Times New Roman" w:cstheme="minorHAnsi"/>
          <w:szCs w:val="20"/>
        </w:rPr>
        <w:t xml:space="preserve">których wpisywane </w:t>
      </w:r>
      <w:r w:rsidR="00B44119">
        <w:rPr>
          <w:rFonts w:eastAsia="Times New Roman" w:cstheme="minorHAnsi"/>
          <w:szCs w:val="20"/>
        </w:rPr>
        <w:t>są </w:t>
      </w:r>
      <w:r w:rsidR="003D1BA4" w:rsidRPr="00596587">
        <w:rPr>
          <w:rFonts w:eastAsia="Times New Roman" w:cstheme="minorHAnsi"/>
          <w:szCs w:val="20"/>
        </w:rPr>
        <w:t xml:space="preserve">oceny </w:t>
      </w:r>
      <w:r w:rsidR="00B44119">
        <w:rPr>
          <w:rFonts w:eastAsia="Times New Roman" w:cstheme="minorHAnsi"/>
          <w:szCs w:val="20"/>
        </w:rPr>
        <w:t>z </w:t>
      </w:r>
      <w:r w:rsidR="003D1BA4" w:rsidRPr="00596587">
        <w:rPr>
          <w:rFonts w:eastAsia="Times New Roman" w:cstheme="minorHAnsi"/>
          <w:szCs w:val="20"/>
        </w:rPr>
        <w:t xml:space="preserve">zajęć edukacyjnych </w:t>
      </w:r>
      <w:r w:rsidR="00B44119">
        <w:rPr>
          <w:rFonts w:eastAsia="Times New Roman" w:cstheme="minorHAnsi"/>
          <w:szCs w:val="20"/>
        </w:rPr>
        <w:t>są </w:t>
      </w:r>
      <w:r w:rsidR="003D1BA4" w:rsidRPr="00596587">
        <w:rPr>
          <w:rFonts w:eastAsia="Times New Roman" w:cstheme="minorHAnsi"/>
          <w:szCs w:val="20"/>
        </w:rPr>
        <w:t xml:space="preserve">opisane </w:t>
      </w:r>
      <w:r w:rsidR="00B44119">
        <w:rPr>
          <w:rFonts w:eastAsia="Times New Roman" w:cstheme="minorHAnsi"/>
          <w:szCs w:val="20"/>
        </w:rPr>
        <w:t>w </w:t>
      </w:r>
      <w:r w:rsidR="003D1BA4" w:rsidRPr="00596587">
        <w:rPr>
          <w:rFonts w:eastAsia="Times New Roman" w:cstheme="minorHAnsi"/>
          <w:szCs w:val="20"/>
        </w:rPr>
        <w:t>sposób umożliwiający identyfikację ocenianeg</w:t>
      </w:r>
      <w:r w:rsidR="00B44119">
        <w:rPr>
          <w:rFonts w:eastAsia="Times New Roman" w:cstheme="minorHAnsi"/>
          <w:szCs w:val="20"/>
        </w:rPr>
        <w:t>o </w:t>
      </w:r>
      <w:r w:rsidR="003D1BA4" w:rsidRPr="00596587">
        <w:rPr>
          <w:rFonts w:eastAsia="Times New Roman" w:cstheme="minorHAnsi"/>
          <w:szCs w:val="20"/>
        </w:rPr>
        <w:t xml:space="preserve">zakresu wiedzy </w:t>
      </w:r>
      <w:r w:rsidR="00B44119">
        <w:rPr>
          <w:rFonts w:eastAsia="Times New Roman" w:cstheme="minorHAnsi"/>
          <w:szCs w:val="20"/>
        </w:rPr>
        <w:t>i </w:t>
      </w:r>
      <w:r w:rsidR="003D1BA4" w:rsidRPr="00596587">
        <w:rPr>
          <w:rFonts w:eastAsia="Times New Roman" w:cstheme="minorHAnsi"/>
          <w:szCs w:val="20"/>
        </w:rPr>
        <w:t>umiejętności.</w:t>
      </w:r>
    </w:p>
    <w:p w14:paraId="34E9B264" w14:textId="7E861444" w:rsidR="00FC0B9D" w:rsidRPr="00CF7E50" w:rsidRDefault="00B44119">
      <w:pPr>
        <w:numPr>
          <w:ilvl w:val="0"/>
          <w:numId w:val="46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272862">
        <w:rPr>
          <w:rFonts w:eastAsia="Times New Roman" w:cstheme="minorHAnsi"/>
          <w:szCs w:val="20"/>
        </w:rPr>
        <w:t xml:space="preserve">przypadku </w:t>
      </w:r>
      <w:r w:rsidR="003D1BA4" w:rsidRPr="00CF7E50">
        <w:rPr>
          <w:rFonts w:eastAsia="Times New Roman" w:cstheme="minorHAnsi"/>
          <w:szCs w:val="20"/>
        </w:rPr>
        <w:t>nieuczciwej postawy uczni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podczas pisani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prac pisemnych (ściąganie, podpowiadanie, spisywanie, plagiat) uczeń otrzymuje stopień niedostateczny.</w:t>
      </w:r>
    </w:p>
    <w:p w14:paraId="046D8557" w14:textId="4C7911BC" w:rsidR="00FC0B9D" w:rsidRPr="00CF7E50" w:rsidRDefault="00B44119">
      <w:pPr>
        <w:numPr>
          <w:ilvl w:val="0"/>
          <w:numId w:val="46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dzienniku elektronicznym odnotowuje się pochwały, uwag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lub informacje 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uczniu, które mogą mieć znaczenie dl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rozwoju uczni</w:t>
      </w:r>
      <w:r>
        <w:rPr>
          <w:rFonts w:eastAsia="Times New Roman" w:cstheme="minorHAnsi"/>
          <w:szCs w:val="20"/>
        </w:rPr>
        <w:t>a i </w:t>
      </w:r>
      <w:r w:rsidR="003D1BA4" w:rsidRPr="00CF7E50">
        <w:rPr>
          <w:rFonts w:eastAsia="Times New Roman" w:cstheme="minorHAnsi"/>
          <w:szCs w:val="20"/>
        </w:rPr>
        <w:t>powinny być znane innym nauczycielom, rodzicom ora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samemu uczniowi.</w:t>
      </w:r>
    </w:p>
    <w:p w14:paraId="78A11A5E" w14:textId="10C194B7" w:rsidR="00FC0B9D" w:rsidRPr="00CF7E50" w:rsidRDefault="003D1BA4">
      <w:pPr>
        <w:numPr>
          <w:ilvl w:val="0"/>
          <w:numId w:val="46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Dopuszcz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wpisywanie poniższych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symboli:</w:t>
      </w:r>
    </w:p>
    <w:p w14:paraId="577D7817" w14:textId="05479A90" w:rsidR="00FC0B9D" w:rsidRPr="00CF7E50" w:rsidRDefault="003D1BA4">
      <w:pPr>
        <w:numPr>
          <w:ilvl w:val="0"/>
          <w:numId w:val="46"/>
        </w:numPr>
        <w:tabs>
          <w:tab w:val="left" w:pos="2481"/>
        </w:tabs>
        <w:spacing w:after="0" w:line="240" w:lineRule="auto"/>
        <w:ind w:left="2480" w:right="9" w:hanging="325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nb – nieobecny</w:t>
      </w:r>
      <w:r w:rsidR="00272862">
        <w:rPr>
          <w:rFonts w:eastAsia="Times New Roman" w:cstheme="minorHAnsi"/>
          <w:szCs w:val="20"/>
        </w:rPr>
        <w:t>.</w:t>
      </w:r>
    </w:p>
    <w:p w14:paraId="0374F296" w14:textId="2B06B069" w:rsidR="00FC0B9D" w:rsidRDefault="003D1BA4">
      <w:pPr>
        <w:numPr>
          <w:ilvl w:val="0"/>
          <w:numId w:val="46"/>
        </w:numPr>
        <w:tabs>
          <w:tab w:val="left" w:pos="2481"/>
        </w:tabs>
        <w:spacing w:after="0" w:line="240" w:lineRule="auto"/>
        <w:ind w:left="2480" w:right="9" w:hanging="324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np – nieprzygotowany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przypadku nieprzygotowani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zajęć. Uczeń może zgłosić przed zajęciam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tzw. nieprzygotowanie (d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dwóch razy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półroczu). Nieprzygotowanie nie dotyczy zapowiedzianych kartkówek, sprawdzianó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klasówek.</w:t>
      </w:r>
    </w:p>
    <w:p w14:paraId="0ED1F898" w14:textId="37900C80" w:rsidR="00877EC8" w:rsidRDefault="00CE2CFC">
      <w:pPr>
        <w:numPr>
          <w:ilvl w:val="0"/>
          <w:numId w:val="46"/>
        </w:numPr>
        <w:tabs>
          <w:tab w:val="left" w:pos="1302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bookmarkStart w:id="123" w:name="_Hlk180087755"/>
      <w:r w:rsidRPr="00D00C0B">
        <w:rPr>
          <w:rFonts w:eastAsia="Times New Roman" w:cstheme="minorHAnsi"/>
          <w:szCs w:val="20"/>
        </w:rPr>
        <w:t>b</w:t>
      </w:r>
      <w:r w:rsidR="00B44119">
        <w:rPr>
          <w:rFonts w:eastAsia="Times New Roman" w:cstheme="minorHAnsi"/>
          <w:szCs w:val="20"/>
        </w:rPr>
        <w:t>z </w:t>
      </w:r>
      <w:r w:rsidRPr="00D00C0B">
        <w:rPr>
          <w:rFonts w:eastAsia="Times New Roman" w:cstheme="minorHAnsi"/>
          <w:szCs w:val="20"/>
        </w:rPr>
        <w:t>– brak zadani</w:t>
      </w:r>
      <w:r w:rsidR="00B44119">
        <w:rPr>
          <w:rFonts w:eastAsia="Times New Roman" w:cstheme="minorHAnsi"/>
          <w:szCs w:val="20"/>
        </w:rPr>
        <w:t>a w </w:t>
      </w:r>
      <w:r w:rsidRPr="00D00C0B">
        <w:rPr>
          <w:rFonts w:eastAsia="Times New Roman" w:cstheme="minorHAnsi"/>
          <w:szCs w:val="20"/>
        </w:rPr>
        <w:t xml:space="preserve">przypadku </w:t>
      </w:r>
      <w:r w:rsidR="00E65876" w:rsidRPr="00D00C0B">
        <w:rPr>
          <w:rFonts w:eastAsia="Times New Roman" w:cstheme="minorHAnsi"/>
          <w:szCs w:val="20"/>
        </w:rPr>
        <w:t>niewykonani</w:t>
      </w:r>
      <w:r w:rsidR="00B44119">
        <w:rPr>
          <w:rFonts w:eastAsia="Times New Roman" w:cstheme="minorHAnsi"/>
          <w:szCs w:val="20"/>
        </w:rPr>
        <w:t>a </w:t>
      </w:r>
      <w:r w:rsidR="00F113EF" w:rsidRPr="00D00C0B">
        <w:rPr>
          <w:rFonts w:eastAsia="Times New Roman" w:cstheme="minorHAnsi"/>
          <w:szCs w:val="20"/>
        </w:rPr>
        <w:t>zadani</w:t>
      </w:r>
      <w:r w:rsidR="00B44119">
        <w:rPr>
          <w:rFonts w:eastAsia="Times New Roman" w:cstheme="minorHAnsi"/>
          <w:szCs w:val="20"/>
        </w:rPr>
        <w:t>a </w:t>
      </w:r>
      <w:r w:rsidR="00F113EF" w:rsidRPr="00D00C0B">
        <w:rPr>
          <w:rFonts w:eastAsia="Times New Roman" w:cstheme="minorHAnsi"/>
          <w:szCs w:val="20"/>
        </w:rPr>
        <w:t>(ocenianego)</w:t>
      </w:r>
      <w:r w:rsidRPr="00D00C0B">
        <w:rPr>
          <w:rFonts w:eastAsia="Times New Roman" w:cstheme="minorHAnsi"/>
          <w:szCs w:val="20"/>
        </w:rPr>
        <w:t>, które należał</w:t>
      </w:r>
      <w:r w:rsidR="00B44119">
        <w:rPr>
          <w:rFonts w:eastAsia="Times New Roman" w:cstheme="minorHAnsi"/>
          <w:szCs w:val="20"/>
        </w:rPr>
        <w:t>o </w:t>
      </w:r>
      <w:r w:rsidRPr="00D00C0B">
        <w:rPr>
          <w:rFonts w:eastAsia="Times New Roman" w:cstheme="minorHAnsi"/>
          <w:szCs w:val="20"/>
        </w:rPr>
        <w:t>wykonać podczas lekcji</w:t>
      </w:r>
      <w:r w:rsidR="00272862" w:rsidRPr="00D00C0B">
        <w:rPr>
          <w:rFonts w:eastAsia="Times New Roman" w:cstheme="minorHAnsi"/>
          <w:szCs w:val="20"/>
        </w:rPr>
        <w:t>.</w:t>
      </w:r>
      <w:bookmarkEnd w:id="123"/>
    </w:p>
    <w:p w14:paraId="388B0B02" w14:textId="7CBD835C" w:rsidR="00FC0B9D" w:rsidRPr="00CF7E50" w:rsidRDefault="00B44119">
      <w:pPr>
        <w:numPr>
          <w:ilvl w:val="0"/>
          <w:numId w:val="46"/>
        </w:numPr>
        <w:tabs>
          <w:tab w:val="left" w:pos="1302"/>
        </w:tabs>
        <w:spacing w:after="0" w:line="240" w:lineRule="auto"/>
        <w:ind w:left="1443" w:right="9" w:hanging="368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przypadku, gdy uczeń przystępuje ponownie d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sprawdzianu (np. 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celu potwierdzenia, że opanował materiał 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wyższym poziomie niż poprzednio) stopień 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teg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sprawdzianu jest wpisywany obok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poprzedniego</w:t>
      </w:r>
      <w:r w:rsidR="00CE2CFC">
        <w:rPr>
          <w:rFonts w:eastAsia="Times New Roman" w:cstheme="minorHAnsi"/>
          <w:szCs w:val="20"/>
        </w:rPr>
        <w:t>.</w:t>
      </w:r>
    </w:p>
    <w:p w14:paraId="49320D24" w14:textId="073960D3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Klasyfikacj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śródroczn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poleg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okresowym podsumowaniu osiągnięć edukacyjnych uczni</w:t>
      </w:r>
      <w:r w:rsidR="00B44119">
        <w:rPr>
          <w:rFonts w:eastAsia="Times New Roman" w:cstheme="minorHAnsi"/>
          <w:szCs w:val="20"/>
        </w:rPr>
        <w:t>a 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zajęć edukacyjnych, określonych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szkolnym planie nauczani</w:t>
      </w:r>
      <w:r w:rsidR="00B44119">
        <w:rPr>
          <w:rFonts w:eastAsia="Times New Roman" w:cstheme="minorHAnsi"/>
          <w:szCs w:val="20"/>
        </w:rPr>
        <w:t>a</w:t>
      </w:r>
      <w:r w:rsidR="00423D1F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zachowani</w:t>
      </w:r>
      <w:r w:rsidR="00B44119">
        <w:rPr>
          <w:rFonts w:eastAsia="Times New Roman" w:cstheme="minorHAnsi"/>
          <w:szCs w:val="20"/>
        </w:rPr>
        <w:t>a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ustaleniu śródrocznych ocen klasyfikacyjnych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zajęć edukacyjnych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śródrocznej oceny klasyfikacyjnej 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według skal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jak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oceniani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rocznego.</w:t>
      </w:r>
    </w:p>
    <w:p w14:paraId="202EE783" w14:textId="3F44308E" w:rsidR="00FC0B9D" w:rsidRPr="00CF7E50" w:rsidRDefault="00B44119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klasach I-II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szkoły podstawowej śródroczne 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roczne oceny klasyfikacyjne 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obowiązkowych (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wyłączeniem religi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ora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etyki) 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dodatkowych zajęć edukacyjnych</w:t>
      </w:r>
      <w:r w:rsidR="00F27B4C" w:rsidRPr="00CF7E50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są </w:t>
      </w:r>
      <w:r w:rsidR="003D1BA4" w:rsidRPr="00CF7E50">
        <w:rPr>
          <w:rFonts w:eastAsia="Times New Roman" w:cstheme="minorHAnsi"/>
          <w:szCs w:val="20"/>
        </w:rPr>
        <w:t>ocenam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opisowymi, natomiast oceny bieżące mogą, lec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nie muszą być ocenam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opisowymi.</w:t>
      </w:r>
    </w:p>
    <w:p w14:paraId="4274405E" w14:textId="00ADB9F8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Klasyfikacj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roczn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poleg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podsumowaniu osiągnięć edukacyjnych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zajęć edukacyjnych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danym roku szkolnym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ustaleniu jednej rocznej oceny klasyfikacyjnej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zajęć edukacyjnych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rocznej oceny klasyfikacyjnej zachowania.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klasach I-II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szkoły podstawowej śródroczne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roczne oceny klasyfikacyjne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ocenam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opisowymi. Roczn</w:t>
      </w:r>
      <w:r w:rsidR="00B44119">
        <w:rPr>
          <w:rFonts w:eastAsia="Times New Roman" w:cstheme="minorHAnsi"/>
          <w:szCs w:val="20"/>
        </w:rPr>
        <w:t>a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opisow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klasyfikacyjn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zajęć edukacyjnych, uwzględni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poziom opanowani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wiadomośc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umiejętnośc</w:t>
      </w:r>
      <w:r w:rsidR="00B44119">
        <w:rPr>
          <w:rFonts w:eastAsia="Times New Roman" w:cstheme="minorHAnsi"/>
          <w:szCs w:val="20"/>
        </w:rPr>
        <w:t>i z </w:t>
      </w:r>
      <w:r w:rsidRPr="00CF7E50">
        <w:rPr>
          <w:rFonts w:eastAsia="Times New Roman" w:cstheme="minorHAnsi"/>
          <w:szCs w:val="20"/>
        </w:rPr>
        <w:t xml:space="preserve">zakresu wymagań określonych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podstawie programowej kształceni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ogólneg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daneg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etapu edukacyjneg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wskazuje potrzeby rozwojowe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edukacyjne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związane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przezwyciężaniem trudnośc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nauce lub rozwijaniem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uzdolnień.</w:t>
      </w:r>
    </w:p>
    <w:p w14:paraId="00D61D56" w14:textId="0C3C20C0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Klasyfikację śródroczną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przeprowadz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przed zakończeniem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półrocza.</w:t>
      </w:r>
    </w:p>
    <w:p w14:paraId="31300EC9" w14:textId="35ACE9D5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Śródroczne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roczne oceny klasyfikacyjne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zajęć edukacyjnych ustalają nauczyciele prowadzący poszczególne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edukacyjne,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śródroczną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roczną ocenę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klasyfikacyjną 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- </w:t>
      </w:r>
      <w:r w:rsidRPr="00CF7E50">
        <w:rPr>
          <w:rFonts w:eastAsia="Times New Roman" w:cstheme="minorHAnsi"/>
          <w:szCs w:val="20"/>
        </w:rPr>
        <w:lastRenderedPageBreak/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 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zasięgnięciu opini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nauczycieli,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danej klasy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ocenianeg</w:t>
      </w:r>
      <w:r w:rsidR="00B44119">
        <w:rPr>
          <w:rFonts w:eastAsia="Times New Roman" w:cstheme="minorHAnsi"/>
          <w:szCs w:val="20"/>
        </w:rPr>
        <w:t>o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ucznia.</w:t>
      </w:r>
    </w:p>
    <w:p w14:paraId="1BB404BF" w14:textId="45935B0C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Roczn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klasyfikacyjn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dodatkowych zajęć edukacyjnych nie m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wpływu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promocję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klasy 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wyższej an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ukończenie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szkoły.</w:t>
      </w:r>
    </w:p>
    <w:p w14:paraId="6426DC8D" w14:textId="12D2494E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Oceny klasyfikacyjne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zajęć edukacyjnych nie mają wpływu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ocenę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klasyfikacyjną zachowania.</w:t>
      </w:r>
    </w:p>
    <w:p w14:paraId="41E80884" w14:textId="0E50BF19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klasyfikacyjn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nie m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wpływu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oceny klasyfikacyjne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zajęć edukacyjnych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promocję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klasy 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wyższej lub ukończenie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szkoły.</w:t>
      </w:r>
    </w:p>
    <w:p w14:paraId="7D9B98B3" w14:textId="758DFCB7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Śródroczn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roczn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klasyfikacyjn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uwzględni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szczególności:</w:t>
      </w:r>
    </w:p>
    <w:p w14:paraId="553E08AE" w14:textId="04E9671F" w:rsidR="00FC0B9D" w:rsidRPr="00CF7E50" w:rsidRDefault="00272862">
      <w:pPr>
        <w:numPr>
          <w:ilvl w:val="0"/>
          <w:numId w:val="46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3D1BA4" w:rsidRPr="00CF7E50">
        <w:rPr>
          <w:rFonts w:eastAsia="Times New Roman" w:cstheme="minorHAnsi"/>
          <w:szCs w:val="20"/>
        </w:rPr>
        <w:t xml:space="preserve">ywiązywanie się 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obowiązkó</w:t>
      </w:r>
      <w:r w:rsidR="00B44119">
        <w:rPr>
          <w:rFonts w:eastAsia="Times New Roman" w:cstheme="minorHAnsi"/>
          <w:szCs w:val="20"/>
        </w:rPr>
        <w:t>w </w:t>
      </w:r>
      <w:r>
        <w:rPr>
          <w:rFonts w:eastAsia="Times New Roman" w:cstheme="minorHAnsi"/>
          <w:szCs w:val="20"/>
        </w:rPr>
        <w:t>ucznia,</w:t>
      </w:r>
    </w:p>
    <w:p w14:paraId="47DFEC94" w14:textId="486B2892" w:rsidR="00FC0B9D" w:rsidRPr="00CF7E50" w:rsidRDefault="003D1BA4">
      <w:pPr>
        <w:numPr>
          <w:ilvl w:val="0"/>
          <w:numId w:val="46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postępowanie zgodne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dobrem społecznośc</w:t>
      </w:r>
      <w:r w:rsidR="00B44119">
        <w:rPr>
          <w:rFonts w:eastAsia="Times New Roman" w:cstheme="minorHAnsi"/>
          <w:szCs w:val="20"/>
        </w:rPr>
        <w:t>i </w:t>
      </w:r>
      <w:r w:rsidR="00272862">
        <w:rPr>
          <w:rFonts w:eastAsia="Times New Roman" w:cstheme="minorHAnsi"/>
          <w:szCs w:val="20"/>
        </w:rPr>
        <w:t>szkolnej,</w:t>
      </w:r>
    </w:p>
    <w:p w14:paraId="7483BCC9" w14:textId="3D9E730B" w:rsidR="00FC0B9D" w:rsidRPr="00CF7E50" w:rsidRDefault="003D1BA4">
      <w:pPr>
        <w:numPr>
          <w:ilvl w:val="0"/>
          <w:numId w:val="46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dbałość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honor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tradycje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272862">
        <w:rPr>
          <w:rFonts w:eastAsia="Times New Roman" w:cstheme="minorHAnsi"/>
          <w:szCs w:val="20"/>
        </w:rPr>
        <w:t>szkoły,</w:t>
      </w:r>
    </w:p>
    <w:p w14:paraId="7CEE4EBF" w14:textId="19ED3693" w:rsidR="00FC0B9D" w:rsidRPr="00CF7E50" w:rsidRDefault="003D1BA4">
      <w:pPr>
        <w:numPr>
          <w:ilvl w:val="0"/>
          <w:numId w:val="46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dbałość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piękn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mowy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272862">
        <w:rPr>
          <w:rFonts w:eastAsia="Times New Roman" w:cstheme="minorHAnsi"/>
          <w:szCs w:val="20"/>
        </w:rPr>
        <w:t>ojczystej,</w:t>
      </w:r>
    </w:p>
    <w:p w14:paraId="5D4FEC99" w14:textId="729D481A" w:rsidR="00FC0B9D" w:rsidRPr="00CF7E50" w:rsidRDefault="003D1BA4">
      <w:pPr>
        <w:numPr>
          <w:ilvl w:val="0"/>
          <w:numId w:val="46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dbałość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bezpieczeństw</w:t>
      </w:r>
      <w:r w:rsidR="00B44119">
        <w:rPr>
          <w:rFonts w:eastAsia="Times New Roman" w:cstheme="minorHAnsi"/>
          <w:szCs w:val="20"/>
        </w:rPr>
        <w:t>o i </w:t>
      </w:r>
      <w:r w:rsidRPr="00CF7E50">
        <w:rPr>
          <w:rFonts w:eastAsia="Times New Roman" w:cstheme="minorHAnsi"/>
          <w:szCs w:val="20"/>
        </w:rPr>
        <w:t>zdrowie własne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innych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272862">
        <w:rPr>
          <w:rFonts w:eastAsia="Times New Roman" w:cstheme="minorHAnsi"/>
          <w:szCs w:val="20"/>
        </w:rPr>
        <w:t>osób,</w:t>
      </w:r>
    </w:p>
    <w:p w14:paraId="5E34831F" w14:textId="19EF9F92" w:rsidR="00FC0B9D" w:rsidRPr="00CF7E50" w:rsidRDefault="003D1BA4">
      <w:pPr>
        <w:numPr>
          <w:ilvl w:val="0"/>
          <w:numId w:val="46"/>
        </w:numPr>
        <w:tabs>
          <w:tab w:val="left" w:pos="1076"/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godne, kulturalne zachowanie się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szkole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poz</w:t>
      </w:r>
      <w:r w:rsidR="00B44119">
        <w:rPr>
          <w:rFonts w:eastAsia="Times New Roman" w:cstheme="minorHAnsi"/>
          <w:szCs w:val="20"/>
        </w:rPr>
        <w:t>a </w:t>
      </w:r>
      <w:r w:rsidR="00272862">
        <w:rPr>
          <w:rFonts w:eastAsia="Times New Roman" w:cstheme="minorHAnsi"/>
          <w:szCs w:val="20"/>
        </w:rPr>
        <w:t>nią,</w:t>
      </w:r>
    </w:p>
    <w:p w14:paraId="1F97186D" w14:textId="77777777" w:rsidR="00FC0B9D" w:rsidRPr="00CF7E50" w:rsidRDefault="003D1BA4">
      <w:pPr>
        <w:numPr>
          <w:ilvl w:val="0"/>
          <w:numId w:val="46"/>
        </w:numPr>
        <w:tabs>
          <w:tab w:val="left" w:pos="1077"/>
        </w:tabs>
        <w:spacing w:after="0" w:line="240" w:lineRule="auto"/>
        <w:ind w:left="107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okazywanie szacunku innym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osobom.</w:t>
      </w:r>
    </w:p>
    <w:p w14:paraId="0290D11D" w14:textId="45B2EDA3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Jeżel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wyniku klasyfikacj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śródrocznej stwierdzono, że poziom osiągnięć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edukacyjnych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uniemożliw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lub utrudn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kontynuowanie nauk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klasie 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wyższej, szkoła,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miarę możliwości, stwarz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uczniow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szansę uzupełnieni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braków.</w:t>
      </w:r>
    </w:p>
    <w:p w14:paraId="08B2EBE7" w14:textId="250313EC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Uczeń może nie być klasyfikowany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jednego, kilku alb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wszystkich zajęć edukacyjnych, jeżel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brak jest podsta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ustaleni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śródrocznej lub rocznej oceny klasyfikacyjnej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powodu nieobecnośc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zajęciach edukacyjnych przekraczającej połowę czasu przeznaczoneg</w:t>
      </w:r>
      <w:r w:rsidR="00B44119">
        <w:rPr>
          <w:rFonts w:eastAsia="Times New Roman" w:cstheme="minorHAnsi"/>
          <w:szCs w:val="20"/>
        </w:rPr>
        <w:t>o </w:t>
      </w:r>
      <w:r w:rsidR="00596587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te zajęci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szkolnym planie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nauczania.</w:t>
      </w:r>
    </w:p>
    <w:p w14:paraId="5310B065" w14:textId="59EB895C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Uczeń nieklasyfikowany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powodu usprawiedliwionej nieobecnośc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może zdawać egzamin klasyfikacyjny. Uczeń nieklasyfikowany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powodu nieusprawiedliwionej nieobecnośc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może zadawać egzamin klasyfikacyjny 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zgodą rady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pedagogicznej.</w:t>
      </w:r>
    </w:p>
    <w:p w14:paraId="424BFB5B" w14:textId="12E5BF0A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Egzamin klasyfikacyjny zdaje również uczeń realizujący,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odrębnych przepisów, indywidualny tok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lub spełniający obowiązek szkolny lub obowiązek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szkołą.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przypadku tym egzamin klasyfikacyjny nie obejmuje obowiązkowych zajęć edukacyjnych: technika,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techniczne, plastyka, muzyka,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artystyczne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wychowanie fizyczne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dodatkowych zajęć edukacyjnych. Uczniow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spełniającemu obowiązek szkolny lub obowiązek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szkołą nie ustal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się oceny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zachowania.</w:t>
      </w:r>
    </w:p>
    <w:p w14:paraId="77F6B975" w14:textId="1FCCBDEE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Formę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sposób przeprowadzani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egzaminu klasyfikacyjneg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reguluje ustaw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rozporządzenie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oceniania.</w:t>
      </w:r>
    </w:p>
    <w:p w14:paraId="4F35B0D1" w14:textId="4CF980EE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Dostosowanie wymagań edukacyjnych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nie oznacz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ich obniżenia.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uczeń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dostosowaniem wymagań powinien wykazać się samodzielną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pracą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wykonywać wszystkie dodatkowe zadani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ćwiczeni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przygotowane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nieg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nauczycieli, </w:t>
      </w:r>
      <w:r w:rsidR="00596587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by skutecznie przezwyciężyć trudnośc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edukacyjne.</w:t>
      </w:r>
    </w:p>
    <w:p w14:paraId="59CD30BE" w14:textId="29AA1CF4" w:rsidR="00FC0B9D" w:rsidRPr="00CF7E50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Testy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sprawdziany powinny zawierać zadani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ze wszystkich poziomó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wymagań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uwzględniać dostosowanie wymagań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poszczególnych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uczniów.</w:t>
      </w:r>
    </w:p>
    <w:p w14:paraId="6D9EDF26" w14:textId="52C42EFF" w:rsidR="00FC0B9D" w:rsidRPr="00D81F3B" w:rsidRDefault="003D1BA4" w:rsidP="00275BDC">
      <w:pPr>
        <w:numPr>
          <w:ilvl w:val="0"/>
          <w:numId w:val="93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Nauczyciel oceni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prace pisemne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sprawdziany be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zbędnej zwłoki.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momentu ocenieni</w:t>
      </w:r>
      <w:r w:rsidR="00B44119">
        <w:rPr>
          <w:rFonts w:eastAsia="Times New Roman" w:cstheme="minorHAnsi"/>
          <w:szCs w:val="20"/>
        </w:rPr>
        <w:t>a 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omówieni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prac nie przeprowadz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kolejnych.</w:t>
      </w:r>
    </w:p>
    <w:p w14:paraId="02E39F35" w14:textId="37A20A1E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24" w:name="_Toc117534202"/>
      <w:bookmarkStart w:id="125" w:name="_Toc239952448"/>
      <w:r w:rsidRPr="00CF7E50">
        <w:rPr>
          <w:rFonts w:eastAsia="Cambria"/>
          <w:sz w:val="24"/>
          <w:szCs w:val="24"/>
        </w:rPr>
        <w:t>§ 3. Sposób informowani</w:t>
      </w:r>
      <w:r w:rsidR="00B44119">
        <w:rPr>
          <w:rFonts w:eastAsia="Cambria"/>
          <w:sz w:val="24"/>
          <w:szCs w:val="24"/>
        </w:rPr>
        <w:t>a o </w:t>
      </w:r>
      <w:r w:rsidRPr="00CF7E50">
        <w:rPr>
          <w:rFonts w:eastAsia="Cambria"/>
          <w:sz w:val="24"/>
          <w:szCs w:val="24"/>
        </w:rPr>
        <w:t>przewidywanych rocznych ocenach klasyfikacyjnych</w:t>
      </w:r>
      <w:bookmarkEnd w:id="124"/>
      <w:bookmarkEnd w:id="125"/>
    </w:p>
    <w:p w14:paraId="715F6508" w14:textId="2E03C8C7" w:rsidR="00FC0B9D" w:rsidRPr="00CF7E50" w:rsidRDefault="003D1BA4" w:rsidP="00275BDC">
      <w:pPr>
        <w:numPr>
          <w:ilvl w:val="0"/>
          <w:numId w:val="94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Przed rocznym klasyfikacyjnym zebraniem plenarnym rady pedagogicznej nauczyciele prowadzący poszczególne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edukacyjne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klasy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obowiązan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poinformować uczni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rodzicó</w:t>
      </w:r>
      <w:r w:rsidR="00B44119">
        <w:rPr>
          <w:rFonts w:eastAsia="Times New Roman" w:cstheme="minorHAnsi"/>
          <w:szCs w:val="20"/>
        </w:rPr>
        <w:t>w o </w:t>
      </w:r>
      <w:r w:rsidRPr="00CF7E50">
        <w:rPr>
          <w:rFonts w:eastAsia="Times New Roman" w:cstheme="minorHAnsi"/>
          <w:szCs w:val="20"/>
        </w:rPr>
        <w:t>przewidywanych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nieg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rocznych ocenach klasyfikacyjnych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zajęć edukacyjnych (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tym dodatkowych)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przewidywanej rocznej ocenie klasyfikacyjnej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zachowania.</w:t>
      </w:r>
    </w:p>
    <w:p w14:paraId="73B3C743" w14:textId="4118A23E" w:rsidR="00FC0B9D" w:rsidRPr="00CF7E50" w:rsidRDefault="003D1BA4">
      <w:pPr>
        <w:numPr>
          <w:ilvl w:val="0"/>
          <w:numId w:val="47"/>
        </w:numPr>
        <w:tabs>
          <w:tab w:val="left" w:pos="1784"/>
          <w:tab w:val="left" w:pos="1785"/>
        </w:tabs>
        <w:spacing w:after="0" w:line="240" w:lineRule="auto"/>
        <w:ind w:left="1784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Przewidywane oceny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zajęć edukacyjnych (dodatkowych zajęć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edukacyjnych)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wpisywane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dziennik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elektronicznego.</w:t>
      </w:r>
    </w:p>
    <w:p w14:paraId="52F040B6" w14:textId="6EE82C35" w:rsidR="00FC0B9D" w:rsidRPr="00CF7E50" w:rsidRDefault="003D1BA4">
      <w:pPr>
        <w:numPr>
          <w:ilvl w:val="0"/>
          <w:numId w:val="47"/>
        </w:numPr>
        <w:tabs>
          <w:tab w:val="left" w:pos="1784"/>
          <w:tab w:val="left" w:pos="1785"/>
        </w:tabs>
        <w:spacing w:after="0" w:line="240" w:lineRule="auto"/>
        <w:ind w:left="1784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Przewidywane oceny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wpisywane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dziennik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elektronicznego.</w:t>
      </w:r>
    </w:p>
    <w:p w14:paraId="65EF6B32" w14:textId="5C4F69CE" w:rsidR="00FC0B9D" w:rsidRPr="00CF7E50" w:rsidRDefault="003D1BA4" w:rsidP="00275BDC">
      <w:pPr>
        <w:numPr>
          <w:ilvl w:val="0"/>
          <w:numId w:val="94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>Informacj</w:t>
      </w:r>
      <w:r w:rsidR="00B44119">
        <w:rPr>
          <w:rFonts w:eastAsia="Times New Roman" w:cstheme="minorHAnsi"/>
          <w:szCs w:val="20"/>
        </w:rPr>
        <w:t>a o </w:t>
      </w:r>
      <w:r w:rsidRPr="00CF7E50">
        <w:rPr>
          <w:rFonts w:eastAsia="Times New Roman" w:cstheme="minorHAnsi"/>
          <w:szCs w:val="20"/>
        </w:rPr>
        <w:t xml:space="preserve">wszystkich przewidywanych ocenach rocznych jest udostępniana,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ramach dziennik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elektronicznego, rodzicom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uczniom najpóźniej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3 tygodnie przed zakończeniem zajęć dydaktycznych.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tym samym czasie organizowane jest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szkole zebranie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rodzicam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(wychowawc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prowadz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rejestr obecnośc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zebraniach)</w:t>
      </w:r>
    </w:p>
    <w:p w14:paraId="2CF03847" w14:textId="6914F7EB" w:rsidR="00FC0B9D" w:rsidRPr="00CF7E50" w:rsidRDefault="00B44119" w:rsidP="00275BDC">
      <w:pPr>
        <w:numPr>
          <w:ilvl w:val="0"/>
          <w:numId w:val="94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razie nieobecnośc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rodzicó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zebraniu wychowawc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niezwłocznie wysył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d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nich wiadomość (system dziennik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elektronicznego) 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informacją 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wystawieniu przewidywanych ocen rocznych. Jeśl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uczniow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grożą oceny niedostateczne bądź obniżon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ocen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zachowania, wychowawc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winien upewnić się, że rodzic odczytał wiadomość 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przewidywanych ocenach (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razie potrzeby nawiązać kontakt inną drogą 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odnotować ten fakt jak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informację 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uczniu).</w:t>
      </w:r>
    </w:p>
    <w:p w14:paraId="16ABD0D7" w14:textId="5EA0E109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26" w:name="_Toc117534203"/>
      <w:bookmarkStart w:id="127" w:name="_Toc239952449"/>
      <w:r w:rsidRPr="00CF7E50">
        <w:rPr>
          <w:rFonts w:eastAsia="Cambria"/>
          <w:sz w:val="24"/>
          <w:szCs w:val="24"/>
        </w:rPr>
        <w:t xml:space="preserve">§ 4. Zastrzeżenia, </w:t>
      </w:r>
      <w:r w:rsidR="00B44119">
        <w:rPr>
          <w:rFonts w:eastAsia="Cambria"/>
          <w:sz w:val="24"/>
          <w:szCs w:val="24"/>
        </w:rPr>
        <w:t>co </w:t>
      </w:r>
      <w:r w:rsidRPr="00CF7E50">
        <w:rPr>
          <w:rFonts w:eastAsia="Cambria"/>
          <w:sz w:val="24"/>
          <w:szCs w:val="24"/>
        </w:rPr>
        <w:t>d</w:t>
      </w:r>
      <w:r w:rsidR="00B44119">
        <w:rPr>
          <w:rFonts w:eastAsia="Cambria"/>
          <w:sz w:val="24"/>
          <w:szCs w:val="24"/>
        </w:rPr>
        <w:t>o </w:t>
      </w:r>
      <w:r w:rsidRPr="00CF7E50">
        <w:rPr>
          <w:rFonts w:eastAsia="Cambria"/>
          <w:sz w:val="24"/>
          <w:szCs w:val="24"/>
        </w:rPr>
        <w:t>zgodnośc</w:t>
      </w:r>
      <w:r w:rsidR="00B44119">
        <w:rPr>
          <w:rFonts w:eastAsia="Cambria"/>
          <w:sz w:val="24"/>
          <w:szCs w:val="24"/>
        </w:rPr>
        <w:t>i z </w:t>
      </w:r>
      <w:r w:rsidRPr="00CF7E50">
        <w:rPr>
          <w:rFonts w:eastAsia="Cambria"/>
          <w:sz w:val="24"/>
          <w:szCs w:val="24"/>
        </w:rPr>
        <w:t>prawem trybu ustaleni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oceny rocznej</w:t>
      </w:r>
      <w:bookmarkEnd w:id="126"/>
      <w:bookmarkEnd w:id="127"/>
    </w:p>
    <w:p w14:paraId="587781CD" w14:textId="66E3E20B" w:rsidR="00FC0B9D" w:rsidRPr="00CF7E50" w:rsidRDefault="003D1BA4" w:rsidP="00275BDC">
      <w:pPr>
        <w:numPr>
          <w:ilvl w:val="0"/>
          <w:numId w:val="95"/>
        </w:numPr>
        <w:spacing w:after="0" w:line="240" w:lineRule="auto"/>
        <w:ind w:left="342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 lub 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rodzice mogą zgłosić zastrzeżeni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szkoły, jeżel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uznają, że roczn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klasyfikacyjn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zajęć edukacyjnych lub roczn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</w:t>
      </w:r>
      <w:r w:rsidR="00B44119">
        <w:rPr>
          <w:rFonts w:eastAsia="Times New Roman" w:cstheme="minorHAnsi"/>
          <w:szCs w:val="20"/>
        </w:rPr>
        <w:t>a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klasyfikacyjn</w:t>
      </w:r>
      <w:r w:rsidR="00B44119">
        <w:rPr>
          <w:rFonts w:eastAsia="Times New Roman" w:cstheme="minorHAnsi"/>
          <w:szCs w:val="20"/>
        </w:rPr>
        <w:t>a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zachowani</w:t>
      </w:r>
      <w:r w:rsidR="00B44119">
        <w:rPr>
          <w:rFonts w:eastAsia="Times New Roman" w:cstheme="minorHAnsi"/>
          <w:szCs w:val="20"/>
        </w:rPr>
        <w:t>a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został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ustalon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niezgodnie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przepisam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praw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dotyczącym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trybu ustalani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tej oceny. Zastrzeżeni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mogą być zgłoszone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terminie 2 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od dni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zakończeni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zajęć dydaktyczno-wychowawczych. Zgłaszający zastrzeżenie powinien je uzasadnić. </w:t>
      </w:r>
    </w:p>
    <w:p w14:paraId="7BBB6A10" w14:textId="3AA9FF74" w:rsidR="00FC0B9D" w:rsidRPr="00CF7E50" w:rsidRDefault="00B44119" w:rsidP="00275BDC">
      <w:pPr>
        <w:numPr>
          <w:ilvl w:val="0"/>
          <w:numId w:val="95"/>
        </w:numPr>
        <w:spacing w:after="0" w:line="240" w:lineRule="auto"/>
        <w:ind w:left="342" w:right="9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przypadku stwierdzenia, że roczn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ocen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klasyfikacyjn</w:t>
      </w:r>
      <w:r>
        <w:rPr>
          <w:rFonts w:eastAsia="Times New Roman" w:cstheme="minorHAnsi"/>
          <w:szCs w:val="20"/>
        </w:rPr>
        <w:t>a z </w:t>
      </w:r>
      <w:r w:rsidR="003D1BA4" w:rsidRPr="00CF7E50">
        <w:rPr>
          <w:rFonts w:eastAsia="Times New Roman" w:cstheme="minorHAnsi"/>
          <w:szCs w:val="20"/>
        </w:rPr>
        <w:t>zajęć edukacyjnych lub roczn</w:t>
      </w:r>
      <w:r>
        <w:rPr>
          <w:rFonts w:eastAsia="Times New Roman" w:cstheme="minorHAnsi"/>
          <w:szCs w:val="20"/>
        </w:rPr>
        <w:t>a</w:t>
      </w:r>
      <w:r w:rsidR="00423D1F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ocen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klasyfikacyjn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zachowani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został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ustalon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niezgodnie 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przepisam</w:t>
      </w:r>
      <w:r>
        <w:rPr>
          <w:rFonts w:eastAsia="Times New Roman" w:cstheme="minorHAnsi"/>
          <w:szCs w:val="20"/>
        </w:rPr>
        <w:t>i</w:t>
      </w:r>
      <w:r w:rsidR="00423D1F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praw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dotyczącym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trybu ustalani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tej oceny, dyrektor szkoły powołuje komisję,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która:</w:t>
      </w:r>
    </w:p>
    <w:p w14:paraId="5FE0EAC9" w14:textId="59514405" w:rsidR="00FC0B9D" w:rsidRPr="00CF7E50" w:rsidRDefault="00B44119" w:rsidP="00275BDC">
      <w:pPr>
        <w:numPr>
          <w:ilvl w:val="0"/>
          <w:numId w:val="96"/>
        </w:numPr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przypadku rocznej oceny klasyfikacyjnej 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zajęć edukacyjnych - przeprowadz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sprawdzian wiadomośc</w:t>
      </w:r>
      <w:r>
        <w:rPr>
          <w:rFonts w:eastAsia="Times New Roman" w:cstheme="minorHAnsi"/>
          <w:szCs w:val="20"/>
        </w:rPr>
        <w:t>i i </w:t>
      </w:r>
      <w:r w:rsidR="003D1BA4" w:rsidRPr="00CF7E50">
        <w:rPr>
          <w:rFonts w:eastAsia="Times New Roman" w:cstheme="minorHAnsi"/>
          <w:szCs w:val="20"/>
        </w:rPr>
        <w:t>umiejętnośc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ucznia, 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terminie d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5 dn</w:t>
      </w:r>
      <w:r>
        <w:rPr>
          <w:rFonts w:eastAsia="Times New Roman" w:cstheme="minorHAnsi"/>
          <w:szCs w:val="20"/>
        </w:rPr>
        <w:t>i </w:t>
      </w:r>
      <w:r w:rsidR="00272862">
        <w:rPr>
          <w:rFonts w:eastAsia="Times New Roman" w:cstheme="minorHAnsi"/>
          <w:szCs w:val="20"/>
        </w:rPr>
        <w:t>od zgłoszeni</w:t>
      </w:r>
      <w:r>
        <w:rPr>
          <w:rFonts w:eastAsia="Times New Roman" w:cstheme="minorHAnsi"/>
          <w:szCs w:val="20"/>
        </w:rPr>
        <w:t>a </w:t>
      </w:r>
      <w:r w:rsidR="00272862">
        <w:rPr>
          <w:rFonts w:eastAsia="Times New Roman" w:cstheme="minorHAnsi"/>
          <w:szCs w:val="20"/>
        </w:rPr>
        <w:t>zastrzeżeń,</w:t>
      </w:r>
    </w:p>
    <w:p w14:paraId="529C0E57" w14:textId="00460E6B" w:rsidR="00FC0B9D" w:rsidRPr="00CF7E50" w:rsidRDefault="00B44119" w:rsidP="00275BDC">
      <w:pPr>
        <w:numPr>
          <w:ilvl w:val="0"/>
          <w:numId w:val="96"/>
        </w:numPr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przypadku rocznej oceny klasyfikacyjnej zachowani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- ustal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roczną ocenę klasyfikacyjną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272862">
        <w:rPr>
          <w:rFonts w:eastAsia="Times New Roman" w:cstheme="minorHAnsi"/>
          <w:szCs w:val="20"/>
        </w:rPr>
        <w:t>zachowania.</w:t>
      </w:r>
    </w:p>
    <w:p w14:paraId="47DEF9F8" w14:textId="4F44FDE9" w:rsidR="00FC0B9D" w:rsidRPr="00CF7E50" w:rsidRDefault="003D1BA4" w:rsidP="00275BDC">
      <w:pPr>
        <w:numPr>
          <w:ilvl w:val="0"/>
          <w:numId w:val="95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Skład komisji,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których mow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 xml:space="preserve">ust 2 pkt. a)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b)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tryb ich prac reguluje ustaw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rozporządzenie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oceniania.</w:t>
      </w:r>
    </w:p>
    <w:p w14:paraId="50287B2E" w14:textId="74A547D7" w:rsidR="00FC0B9D" w:rsidRPr="00CF7E50" w:rsidRDefault="003D1BA4" w:rsidP="00275BDC">
      <w:pPr>
        <w:numPr>
          <w:ilvl w:val="0"/>
          <w:numId w:val="95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Ustalon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komisję roczn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klasyfikacyjn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zajęć edukacyjnych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roczn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klasyfikacyjn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nie może być niższ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od oceny ustalonej wcześniej. 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ustalon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komisję jest ostateczna,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wyjątkiem niedostatecznej rocznej oceny klasyfikacyjnej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zajęć edukacyjnych, któr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może być zmienion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wyniku egzaminu poprawkowego.</w:t>
      </w:r>
    </w:p>
    <w:p w14:paraId="3C0A769E" w14:textId="7EFDAE07" w:rsidR="00FC0B9D" w:rsidRPr="00CF7E50" w:rsidRDefault="003D1BA4" w:rsidP="00275BDC">
      <w:pPr>
        <w:numPr>
          <w:ilvl w:val="0"/>
          <w:numId w:val="95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Przepisy ust. 2 stosuje się odpowiedni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 xml:space="preserve">przypadku rocznej oceny klasyfikacyjnej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zajęć edukacyjnych uzyskanej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wyniku egzaminu poprawkowego,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tym, że termin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zgłoszeni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zastrzeżeń wynos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5 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od dni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przeprowadzeni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egzaminu poprawkowego. </w:t>
      </w:r>
      <w:r w:rsidR="00B44119">
        <w:rPr>
          <w:rFonts w:eastAsia="Times New Roman" w:cstheme="minorHAnsi"/>
          <w:szCs w:val="20"/>
        </w:rPr>
        <w:t>W </w:t>
      </w:r>
      <w:r w:rsidRPr="00D81F3B">
        <w:rPr>
          <w:rFonts w:eastAsia="Times New Roman" w:cstheme="minorHAnsi"/>
          <w:szCs w:val="20"/>
        </w:rPr>
        <w:t xml:space="preserve">tym </w:t>
      </w:r>
      <w:r w:rsidRPr="00CF7E50">
        <w:rPr>
          <w:rFonts w:eastAsia="Times New Roman" w:cstheme="minorHAnsi"/>
          <w:szCs w:val="20"/>
        </w:rPr>
        <w:t>przypadku 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ustalon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komisję jest ostateczna.</w:t>
      </w:r>
    </w:p>
    <w:p w14:paraId="4960B65A" w14:textId="59548C68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28" w:name="_Toc117534204"/>
      <w:bookmarkStart w:id="129" w:name="_Toc239952450"/>
      <w:r w:rsidRPr="00CF7E50">
        <w:rPr>
          <w:rFonts w:eastAsia="Cambria"/>
          <w:sz w:val="24"/>
          <w:szCs w:val="24"/>
        </w:rPr>
        <w:t>§ 5. Egzamin poprawkowy</w:t>
      </w:r>
      <w:bookmarkEnd w:id="128"/>
      <w:bookmarkEnd w:id="129"/>
    </w:p>
    <w:p w14:paraId="1E40700B" w14:textId="5276702D" w:rsidR="00FC0B9D" w:rsidRPr="00CF7E50" w:rsidRDefault="003D1BA4" w:rsidP="00275BDC">
      <w:pPr>
        <w:numPr>
          <w:ilvl w:val="0"/>
          <w:numId w:val="97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Począwszy od klasy IV szkoły podstawowej, uczeń, który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wyniku klasyfikacj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rocznej uzyskał ocenę niedostateczną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jednych alb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dwóch obowiązkowych zajęć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edukacyjnych, może zdawać egzamin poprawkowy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tych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zajęć.</w:t>
      </w:r>
    </w:p>
    <w:p w14:paraId="732F5FFF" w14:textId="1864D724" w:rsidR="00FC0B9D" w:rsidRPr="00D81F3B" w:rsidRDefault="003D1BA4" w:rsidP="00275BDC">
      <w:pPr>
        <w:numPr>
          <w:ilvl w:val="0"/>
          <w:numId w:val="97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Szczegółowe zasady przeprowadzani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egzaminu poprawkoweg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reguluje ustaw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rozporządzenie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oceniania.</w:t>
      </w:r>
    </w:p>
    <w:p w14:paraId="7B82BE1B" w14:textId="3ADC9D39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30" w:name="_Hlk180343243"/>
      <w:bookmarkStart w:id="131" w:name="_Toc117534205"/>
      <w:bookmarkStart w:id="132" w:name="_Toc239952451"/>
      <w:r w:rsidRPr="00CF7E50">
        <w:rPr>
          <w:rFonts w:eastAsia="Cambria"/>
          <w:sz w:val="24"/>
          <w:szCs w:val="24"/>
        </w:rPr>
        <w:t>§ 6. Zasady promowani</w:t>
      </w:r>
      <w:r w:rsidR="00B44119">
        <w:rPr>
          <w:rFonts w:eastAsia="Cambria"/>
          <w:sz w:val="24"/>
          <w:szCs w:val="24"/>
        </w:rPr>
        <w:t>a i </w:t>
      </w:r>
      <w:r w:rsidRPr="00CF7E50">
        <w:rPr>
          <w:rFonts w:eastAsia="Cambria"/>
          <w:sz w:val="24"/>
          <w:szCs w:val="24"/>
        </w:rPr>
        <w:t>ukończeni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szkoły</w:t>
      </w:r>
      <w:bookmarkEnd w:id="130"/>
      <w:bookmarkEnd w:id="131"/>
      <w:bookmarkEnd w:id="132"/>
    </w:p>
    <w:p w14:paraId="61C41767" w14:textId="1E509B04" w:rsidR="00FC0B9D" w:rsidRPr="00CF7E50" w:rsidRDefault="003D1BA4" w:rsidP="00275BDC">
      <w:pPr>
        <w:numPr>
          <w:ilvl w:val="0"/>
          <w:numId w:val="98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 klasy I-II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 podstawowej otrzymuje promocję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klasy 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wyższej.</w:t>
      </w:r>
    </w:p>
    <w:p w14:paraId="3AC2C587" w14:textId="5D31B4B4" w:rsidR="00FC0B9D" w:rsidRPr="00CF7E50" w:rsidRDefault="00B44119" w:rsidP="00275BDC">
      <w:pPr>
        <w:numPr>
          <w:ilvl w:val="0"/>
          <w:numId w:val="98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wyjątkowych przypadkach, uzasadnionych poziomem rozwoju 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osiągnięć uczni</w:t>
      </w:r>
      <w:r>
        <w:rPr>
          <w:rFonts w:eastAsia="Times New Roman" w:cstheme="minorHAnsi"/>
          <w:szCs w:val="20"/>
        </w:rPr>
        <w:t>a w </w:t>
      </w:r>
      <w:r w:rsidR="003D1BA4" w:rsidRPr="00CF7E50">
        <w:rPr>
          <w:rFonts w:eastAsia="Times New Roman" w:cstheme="minorHAnsi"/>
          <w:szCs w:val="20"/>
        </w:rPr>
        <w:t>danym roku szkolnym lub stanem zdrowi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ucznia, rad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pedagogiczn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może postanowić 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powtarzaniu klasy prze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uczni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klasy I-II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szkoły podstawowej, 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wniosek wychowawcy oddziału p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zasięgnięciu opini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rodzicó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uczni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lub 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wniosek rodzicó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uczni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zasięgnięciu opini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wychowawcy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oddziału.</w:t>
      </w:r>
    </w:p>
    <w:p w14:paraId="5D20903A" w14:textId="26B9DC82" w:rsidR="00FC0B9D" w:rsidRPr="00CF7E50" w:rsidRDefault="003D1BA4" w:rsidP="00275BDC">
      <w:pPr>
        <w:numPr>
          <w:ilvl w:val="0"/>
          <w:numId w:val="98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wniosek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uzyskaniu zgody wychowawcy oddziału alb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wniosek wychowawcy oddziału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uzyskaniu zgody rodzicó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rad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pedagogiczn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może postanowić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promowaniu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klasy 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 podstawowej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klasy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wyższej </w:t>
      </w:r>
      <w:r w:rsidRPr="00CF7E50">
        <w:rPr>
          <w:rFonts w:eastAsia="Times New Roman" w:cstheme="minorHAnsi"/>
          <w:szCs w:val="20"/>
        </w:rPr>
        <w:lastRenderedPageBreak/>
        <w:t xml:space="preserve">również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ciągu roku szkolnego, jeżel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poziom rozwoju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osiągnięć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rokuje opanowanie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jednym roku szkolnym treśc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nauczani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przewidzianych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programie nauczani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dwóch klas.</w:t>
      </w:r>
    </w:p>
    <w:p w14:paraId="4549E626" w14:textId="6658CC8F" w:rsidR="00FC0B9D" w:rsidRPr="00CF7E50" w:rsidRDefault="003D1BA4" w:rsidP="00275BDC">
      <w:pPr>
        <w:numPr>
          <w:ilvl w:val="0"/>
          <w:numId w:val="98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Począwszy od klasy IV szkoły podstawowej, uczeń otrzymuje promocję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klasy 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wyższej, jeżel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ze wszystkich obowiązkowych zajęć edukacyjnych, określonych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szkolnym planie nauczania, uzyskał roczne oceny klasyfikacyjne wyższe od oceny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niedostatecznej.</w:t>
      </w:r>
    </w:p>
    <w:p w14:paraId="5A4666A6" w14:textId="67FA02BA" w:rsidR="00F24842" w:rsidRPr="00F24842" w:rsidRDefault="003D1BA4" w:rsidP="00275BDC">
      <w:pPr>
        <w:numPr>
          <w:ilvl w:val="0"/>
          <w:numId w:val="98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bookmarkStart w:id="133" w:name="_Hlk180430465"/>
      <w:bookmarkStart w:id="134" w:name="_Hlk180343327"/>
      <w:r w:rsidRPr="00CF7E50">
        <w:rPr>
          <w:rFonts w:eastAsia="Times New Roman" w:cstheme="minorHAnsi"/>
          <w:szCs w:val="20"/>
        </w:rPr>
        <w:t xml:space="preserve">Począwszy od klasy IV szkoły podstawowej, uczeń, który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wyniku klasyfikacj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rocznej uzyskał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obowiązkowych zajęć edukacyjnych średnią ocen, </w:t>
      </w:r>
      <w:r w:rsidR="00B44119">
        <w:rPr>
          <w:rFonts w:eastAsia="Times New Roman" w:cstheme="minorHAnsi"/>
          <w:szCs w:val="20"/>
        </w:rPr>
        <w:t>co </w:t>
      </w:r>
      <w:r w:rsidRPr="00CF7E50">
        <w:rPr>
          <w:rFonts w:eastAsia="Times New Roman" w:cstheme="minorHAnsi"/>
          <w:szCs w:val="20"/>
        </w:rPr>
        <w:t>najmniej 4,75 ora</w:t>
      </w:r>
      <w:r w:rsidR="00B44119">
        <w:rPr>
          <w:rFonts w:eastAsia="Times New Roman" w:cstheme="minorHAnsi"/>
          <w:szCs w:val="20"/>
        </w:rPr>
        <w:t>z co </w:t>
      </w:r>
      <w:r w:rsidRPr="00CF7E50">
        <w:rPr>
          <w:rFonts w:eastAsia="Times New Roman" w:cstheme="minorHAnsi"/>
          <w:szCs w:val="20"/>
        </w:rPr>
        <w:t>najmniej bardz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dobrą </w:t>
      </w:r>
      <w:r w:rsidR="00F24842">
        <w:rPr>
          <w:rFonts w:eastAsia="Times New Roman" w:cstheme="minorHAnsi"/>
          <w:szCs w:val="20"/>
        </w:rPr>
        <w:t xml:space="preserve">roczną </w:t>
      </w:r>
      <w:r w:rsidRPr="00CF7E50">
        <w:rPr>
          <w:rFonts w:eastAsia="Times New Roman" w:cstheme="minorHAnsi"/>
          <w:szCs w:val="20"/>
        </w:rPr>
        <w:t xml:space="preserve">ocenę </w:t>
      </w:r>
      <w:r w:rsidR="00F24842">
        <w:rPr>
          <w:rFonts w:eastAsia="Times New Roman" w:cstheme="minorHAnsi"/>
          <w:szCs w:val="20"/>
        </w:rPr>
        <w:t xml:space="preserve">klasyfikacyjną </w:t>
      </w:r>
      <w:r w:rsidRPr="00CF7E50">
        <w:rPr>
          <w:rFonts w:eastAsia="Times New Roman" w:cstheme="minorHAnsi"/>
          <w:szCs w:val="20"/>
        </w:rPr>
        <w:t>zachowania, otrzymuje promocję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klasy 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wyższej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wyróżnieniem. Uczniowi, który uczęszczał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dodatkowe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edukacyjne</w:t>
      </w:r>
      <w:r w:rsidR="00F24842">
        <w:rPr>
          <w:rFonts w:eastAsia="Times New Roman" w:cstheme="minorHAnsi"/>
          <w:szCs w:val="20"/>
        </w:rPr>
        <w:t>, d</w:t>
      </w:r>
      <w:r w:rsidR="00B44119">
        <w:rPr>
          <w:rFonts w:eastAsia="Times New Roman" w:cstheme="minorHAnsi"/>
          <w:szCs w:val="20"/>
        </w:rPr>
        <w:t>o </w:t>
      </w:r>
      <w:r w:rsidR="00F24842">
        <w:rPr>
          <w:rFonts w:eastAsia="Times New Roman" w:cstheme="minorHAnsi"/>
          <w:szCs w:val="20"/>
        </w:rPr>
        <w:t>średniej ocen</w:t>
      </w:r>
      <w:r w:rsidRPr="00CF7E50">
        <w:rPr>
          <w:rFonts w:eastAsia="Times New Roman" w:cstheme="minorHAnsi"/>
          <w:szCs w:val="20"/>
        </w:rPr>
        <w:t xml:space="preserve"> wlicz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się także roczne oceny </w:t>
      </w:r>
      <w:r w:rsidR="00F24842">
        <w:rPr>
          <w:rFonts w:eastAsia="Times New Roman" w:cstheme="minorHAnsi"/>
          <w:szCs w:val="20"/>
        </w:rPr>
        <w:t xml:space="preserve">klasyfikacyjne </w:t>
      </w:r>
      <w:r w:rsidRPr="00CF7E50">
        <w:rPr>
          <w:rFonts w:eastAsia="Times New Roman" w:cstheme="minorHAnsi"/>
          <w:szCs w:val="20"/>
        </w:rPr>
        <w:t xml:space="preserve">uzyskane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tych zajęć.</w:t>
      </w:r>
      <w:bookmarkEnd w:id="133"/>
    </w:p>
    <w:bookmarkEnd w:id="134"/>
    <w:p w14:paraId="41887E6A" w14:textId="6779F099" w:rsidR="00FC0B9D" w:rsidRPr="00CF7E50" w:rsidRDefault="003D1BA4" w:rsidP="00275BDC">
      <w:pPr>
        <w:numPr>
          <w:ilvl w:val="0"/>
          <w:numId w:val="98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Laureac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konkursó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przedmiotowych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zasięgu wojewódzkim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ponadwojewódzkim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laureac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finaliśc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olimpiad przedmiotowych otrzymują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danych zajęć edukacyjnych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celującą roczną ocenę klasyfikacyjną. Uczeń, który tytuł laureat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konkursu przedmiotoweg</w:t>
      </w:r>
      <w:r w:rsidR="00B44119">
        <w:rPr>
          <w:rFonts w:eastAsia="Times New Roman" w:cstheme="minorHAnsi"/>
          <w:szCs w:val="20"/>
        </w:rPr>
        <w:t>o o </w:t>
      </w:r>
      <w:r w:rsidRPr="00CF7E50">
        <w:rPr>
          <w:rFonts w:eastAsia="Times New Roman" w:cstheme="minorHAnsi"/>
          <w:szCs w:val="20"/>
        </w:rPr>
        <w:t xml:space="preserve">zasięgu wojewódzkim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ponadwojewódzkim bądź laureat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lub finalisty olimpiady przedmiotowej uzyskał 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ustaleniu alb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uzyskaniu rocznej oceny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klasyfikacyjnej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zajęć edukacyjnych, otrzymuje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tych zajęć edukacyjnych celującą końcową ocenę klasyfikacyjną.</w:t>
      </w:r>
    </w:p>
    <w:p w14:paraId="2C668891" w14:textId="7BE65BA8" w:rsidR="00FC0B9D" w:rsidRPr="00CF7E50" w:rsidRDefault="003D1BA4" w:rsidP="00275BDC">
      <w:pPr>
        <w:numPr>
          <w:ilvl w:val="0"/>
          <w:numId w:val="98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Uczeń, który nie spełnił warunkó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określonych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ust. 4, nie otrzymuje promocj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klasy 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wyższej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powtarz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klasę,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zastrzeżeniem § 7 ust. 1.</w:t>
      </w:r>
    </w:p>
    <w:p w14:paraId="7491F744" w14:textId="77777777" w:rsidR="00FC0B9D" w:rsidRPr="00CF7E50" w:rsidRDefault="003D1BA4" w:rsidP="00275BDC">
      <w:pPr>
        <w:numPr>
          <w:ilvl w:val="0"/>
          <w:numId w:val="98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 kończy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szkołę:</w:t>
      </w:r>
    </w:p>
    <w:p w14:paraId="1EC7EEAE" w14:textId="434D3920" w:rsidR="00FC0B9D" w:rsidRPr="00CF7E50" w:rsidRDefault="003D1BA4">
      <w:pPr>
        <w:numPr>
          <w:ilvl w:val="0"/>
          <w:numId w:val="48"/>
        </w:numPr>
        <w:tabs>
          <w:tab w:val="left" w:pos="107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Jeżel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wyniku klasyfikacj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końcowej,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którą składają się roczne oceny klasyfikacyjne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obowiązkowych zajęć edukacyjnych uzyskane </w:t>
      </w:r>
      <w:r w:rsidR="00B44119">
        <w:rPr>
          <w:rFonts w:eastAsia="Times New Roman" w:cstheme="minorHAnsi"/>
          <w:szCs w:val="20"/>
        </w:rPr>
        <w:t>w </w:t>
      </w:r>
      <w:r w:rsidR="00F27B4C" w:rsidRPr="00CF7E50">
        <w:rPr>
          <w:rFonts w:eastAsia="Times New Roman" w:cstheme="minorHAnsi"/>
          <w:szCs w:val="20"/>
        </w:rPr>
        <w:t>klasie p</w:t>
      </w:r>
      <w:r w:rsidRPr="00CF7E50">
        <w:rPr>
          <w:rFonts w:eastAsia="Times New Roman" w:cstheme="minorHAnsi"/>
          <w:szCs w:val="20"/>
        </w:rPr>
        <w:t>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najwyższej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roczne oceny klasyfikacyjne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obowiązkowych zajęć edukacyjnych, których realizacj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zakończył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się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klasach 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niższych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 daneg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typu, uzyskał oceny klasyfikacyjne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zajęć edukacyjnych wyższe od oceny niedos</w:t>
      </w:r>
      <w:r w:rsidR="00272862">
        <w:rPr>
          <w:rFonts w:eastAsia="Times New Roman" w:cstheme="minorHAnsi"/>
          <w:szCs w:val="20"/>
        </w:rPr>
        <w:t>tatecznej,</w:t>
      </w:r>
    </w:p>
    <w:p w14:paraId="771C502A" w14:textId="6E0D57CF" w:rsidR="00FC0B9D" w:rsidRPr="00CF7E50" w:rsidRDefault="003D1BA4">
      <w:pPr>
        <w:numPr>
          <w:ilvl w:val="0"/>
          <w:numId w:val="48"/>
        </w:numPr>
        <w:tabs>
          <w:tab w:val="left" w:pos="1077"/>
        </w:tabs>
        <w:spacing w:after="0" w:line="240" w:lineRule="auto"/>
        <w:ind w:left="107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jeżel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ponadt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przystąpił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egzaminu ósmoklasisty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wyłączeniem przypadkó</w:t>
      </w:r>
      <w:r w:rsidR="00B44119">
        <w:rPr>
          <w:rFonts w:eastAsia="Times New Roman" w:cstheme="minorHAnsi"/>
          <w:szCs w:val="20"/>
        </w:rPr>
        <w:t>w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szczególnych,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których może być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egzaminu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zwolniony.</w:t>
      </w:r>
    </w:p>
    <w:p w14:paraId="143C5BFD" w14:textId="69F5C96E" w:rsidR="00FC0B9D" w:rsidRPr="000B3FB4" w:rsidRDefault="003D1BA4" w:rsidP="000B3FB4">
      <w:pPr>
        <w:numPr>
          <w:ilvl w:val="0"/>
          <w:numId w:val="98"/>
        </w:numPr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Uczeń kończy szkołę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wyróżnieniem, jeżel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wyniku klasyfikacj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końcowej, uzyskał</w:t>
      </w:r>
      <w:r w:rsidR="00B44119">
        <w:rPr>
          <w:rFonts w:eastAsia="Times New Roman" w:cstheme="minorHAnsi"/>
          <w:szCs w:val="20"/>
        </w:rPr>
        <w:t> </w:t>
      </w:r>
      <w:r w:rsidRPr="00CF7E50">
        <w:rPr>
          <w:rFonts w:eastAsia="Times New Roman" w:cstheme="minorHAnsi"/>
          <w:szCs w:val="20"/>
        </w:rPr>
        <w:t xml:space="preserve">obowiązkowych zajęć edukacyjnych średnią ocen, </w:t>
      </w:r>
      <w:r w:rsidR="00B44119">
        <w:rPr>
          <w:rFonts w:eastAsia="Times New Roman" w:cstheme="minorHAnsi"/>
          <w:szCs w:val="20"/>
        </w:rPr>
        <w:t>co </w:t>
      </w:r>
      <w:r w:rsidRPr="00CF7E50">
        <w:rPr>
          <w:rFonts w:eastAsia="Times New Roman" w:cstheme="minorHAnsi"/>
          <w:szCs w:val="20"/>
        </w:rPr>
        <w:t>najmniej 4,75 ora</w:t>
      </w:r>
      <w:r w:rsidR="00B44119">
        <w:rPr>
          <w:rFonts w:eastAsia="Times New Roman" w:cstheme="minorHAnsi"/>
          <w:szCs w:val="20"/>
        </w:rPr>
        <w:t>z co </w:t>
      </w:r>
      <w:r w:rsidRPr="00CF7E50">
        <w:rPr>
          <w:rFonts w:eastAsia="Times New Roman" w:cstheme="minorHAnsi"/>
          <w:szCs w:val="20"/>
        </w:rPr>
        <w:t>najmniej bardz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dobrą ocenę zachowania. </w:t>
      </w:r>
      <w:r w:rsidR="000B3FB4" w:rsidRPr="00CF7E50">
        <w:rPr>
          <w:rFonts w:eastAsia="Times New Roman" w:cstheme="minorHAnsi"/>
          <w:szCs w:val="20"/>
        </w:rPr>
        <w:t>Uczniowi, który uczęszczał n</w:t>
      </w:r>
      <w:r w:rsidR="00B44119">
        <w:rPr>
          <w:rFonts w:eastAsia="Times New Roman" w:cstheme="minorHAnsi"/>
          <w:szCs w:val="20"/>
        </w:rPr>
        <w:t>a </w:t>
      </w:r>
      <w:r w:rsidR="000B3FB4" w:rsidRPr="00CF7E50">
        <w:rPr>
          <w:rFonts w:eastAsia="Times New Roman" w:cstheme="minorHAnsi"/>
          <w:szCs w:val="20"/>
        </w:rPr>
        <w:t>dodatkowe zajęci</w:t>
      </w:r>
      <w:r w:rsidR="00B44119">
        <w:rPr>
          <w:rFonts w:eastAsia="Times New Roman" w:cstheme="minorHAnsi"/>
          <w:szCs w:val="20"/>
        </w:rPr>
        <w:t>a </w:t>
      </w:r>
      <w:r w:rsidR="000B3FB4" w:rsidRPr="00CF7E50">
        <w:rPr>
          <w:rFonts w:eastAsia="Times New Roman" w:cstheme="minorHAnsi"/>
          <w:szCs w:val="20"/>
        </w:rPr>
        <w:t>edukacyjne</w:t>
      </w:r>
      <w:r w:rsidR="000B3FB4">
        <w:rPr>
          <w:rFonts w:eastAsia="Times New Roman" w:cstheme="minorHAnsi"/>
          <w:szCs w:val="20"/>
        </w:rPr>
        <w:t>, d</w:t>
      </w:r>
      <w:r w:rsidR="00B44119">
        <w:rPr>
          <w:rFonts w:eastAsia="Times New Roman" w:cstheme="minorHAnsi"/>
          <w:szCs w:val="20"/>
        </w:rPr>
        <w:t>o </w:t>
      </w:r>
      <w:r w:rsidR="000B3FB4">
        <w:rPr>
          <w:rFonts w:eastAsia="Times New Roman" w:cstheme="minorHAnsi"/>
          <w:szCs w:val="20"/>
        </w:rPr>
        <w:t>średniej ocen</w:t>
      </w:r>
      <w:r w:rsidR="000B3FB4" w:rsidRPr="00CF7E50">
        <w:rPr>
          <w:rFonts w:eastAsia="Times New Roman" w:cstheme="minorHAnsi"/>
          <w:szCs w:val="20"/>
        </w:rPr>
        <w:t xml:space="preserve"> wlicz</w:t>
      </w:r>
      <w:r w:rsidR="00B44119">
        <w:rPr>
          <w:rFonts w:eastAsia="Times New Roman" w:cstheme="minorHAnsi"/>
          <w:szCs w:val="20"/>
        </w:rPr>
        <w:t>a </w:t>
      </w:r>
      <w:r w:rsidR="000B3FB4" w:rsidRPr="00CF7E50">
        <w:rPr>
          <w:rFonts w:eastAsia="Times New Roman" w:cstheme="minorHAnsi"/>
          <w:szCs w:val="20"/>
        </w:rPr>
        <w:t xml:space="preserve">się także roczne oceny </w:t>
      </w:r>
      <w:r w:rsidR="000B3FB4">
        <w:rPr>
          <w:rFonts w:eastAsia="Times New Roman" w:cstheme="minorHAnsi"/>
          <w:szCs w:val="20"/>
        </w:rPr>
        <w:t xml:space="preserve">klasyfikacyjne </w:t>
      </w:r>
      <w:r w:rsidR="000B3FB4" w:rsidRPr="00CF7E50">
        <w:rPr>
          <w:rFonts w:eastAsia="Times New Roman" w:cstheme="minorHAnsi"/>
          <w:szCs w:val="20"/>
        </w:rPr>
        <w:t xml:space="preserve">uzyskane </w:t>
      </w:r>
      <w:r w:rsidR="00B44119">
        <w:rPr>
          <w:rFonts w:eastAsia="Times New Roman" w:cstheme="minorHAnsi"/>
          <w:szCs w:val="20"/>
        </w:rPr>
        <w:t>z </w:t>
      </w:r>
      <w:r w:rsidR="000B3FB4" w:rsidRPr="00CF7E50">
        <w:rPr>
          <w:rFonts w:eastAsia="Times New Roman" w:cstheme="minorHAnsi"/>
          <w:szCs w:val="20"/>
        </w:rPr>
        <w:t>tych zajęć.</w:t>
      </w:r>
    </w:p>
    <w:p w14:paraId="6AA1AEC8" w14:textId="6BF05B25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35" w:name="_Toc117534206"/>
      <w:bookmarkStart w:id="136" w:name="_Toc239952452"/>
      <w:r w:rsidRPr="00CF7E50">
        <w:rPr>
          <w:rFonts w:eastAsia="Cambria"/>
          <w:sz w:val="24"/>
          <w:szCs w:val="24"/>
        </w:rPr>
        <w:t>§ 7. Promocj</w:t>
      </w:r>
      <w:r w:rsidR="00B44119">
        <w:rPr>
          <w:rFonts w:eastAsia="Cambria"/>
          <w:sz w:val="24"/>
          <w:szCs w:val="24"/>
        </w:rPr>
        <w:t>a w </w:t>
      </w:r>
      <w:r w:rsidRPr="00CF7E50">
        <w:rPr>
          <w:rFonts w:eastAsia="Cambria"/>
          <w:sz w:val="24"/>
          <w:szCs w:val="24"/>
        </w:rPr>
        <w:t>szczególnych przypadkach</w:t>
      </w:r>
      <w:bookmarkEnd w:id="135"/>
      <w:bookmarkEnd w:id="136"/>
    </w:p>
    <w:p w14:paraId="40B43A1B" w14:textId="6F20F233" w:rsidR="00FC0B9D" w:rsidRPr="00D81F3B" w:rsidRDefault="003D1BA4" w:rsidP="00275BDC">
      <w:pPr>
        <w:numPr>
          <w:ilvl w:val="0"/>
          <w:numId w:val="99"/>
        </w:numPr>
        <w:spacing w:after="0" w:line="240" w:lineRule="auto"/>
        <w:ind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Uwzględniając 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edukacyjne ucznia, rad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pedagogiczn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może jeden ra</w:t>
      </w:r>
      <w:r w:rsidR="00B44119">
        <w:rPr>
          <w:rFonts w:eastAsia="Times New Roman" w:cstheme="minorHAnsi"/>
          <w:szCs w:val="20"/>
        </w:rPr>
        <w:t>z w </w:t>
      </w:r>
      <w:r w:rsidRPr="00CF7E50">
        <w:rPr>
          <w:rFonts w:eastAsia="Times New Roman" w:cstheme="minorHAnsi"/>
          <w:szCs w:val="20"/>
        </w:rPr>
        <w:t>ciągu daneg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etapu edukacyjneg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promować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klasy 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wyższej ucznia, który nie zdał egzaminu poprawkoweg</w:t>
      </w:r>
      <w:r w:rsidR="00B44119">
        <w:rPr>
          <w:rFonts w:eastAsia="Times New Roman" w:cstheme="minorHAnsi"/>
          <w:szCs w:val="20"/>
        </w:rPr>
        <w:t>o z </w:t>
      </w:r>
      <w:r w:rsidRPr="00CF7E50">
        <w:rPr>
          <w:rFonts w:eastAsia="Times New Roman" w:cstheme="minorHAnsi"/>
          <w:szCs w:val="20"/>
        </w:rPr>
        <w:t>jednych obowiązkowych zajęć edukacyjnych, pod warunkiem, że te obowiązkowe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edukacyjne są, zgodnie ze szkolnym planem nauczania, realizowane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klasie 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wyższej.</w:t>
      </w:r>
    </w:p>
    <w:p w14:paraId="5D25F805" w14:textId="48FA33BE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37" w:name="_Toc117534207"/>
      <w:bookmarkStart w:id="138" w:name="_Toc239952453"/>
      <w:r w:rsidRPr="00CF7E50">
        <w:rPr>
          <w:rFonts w:eastAsia="Cambria"/>
          <w:sz w:val="24"/>
          <w:szCs w:val="24"/>
        </w:rPr>
        <w:t>§ 8. Tryb uzyskiwani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wyższej niż przewidywan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 xml:space="preserve">rocznej oceny klasyfikacyjnej </w:t>
      </w:r>
      <w:r w:rsidR="00B44119">
        <w:rPr>
          <w:rFonts w:eastAsia="Cambria"/>
          <w:sz w:val="24"/>
          <w:szCs w:val="24"/>
        </w:rPr>
        <w:t>z </w:t>
      </w:r>
      <w:r w:rsidRPr="00CF7E50">
        <w:rPr>
          <w:rFonts w:eastAsia="Cambria"/>
          <w:sz w:val="24"/>
          <w:szCs w:val="24"/>
        </w:rPr>
        <w:t>zajęć edukacyjnych, dodatkowych zajęć edukacyjnych ora</w:t>
      </w:r>
      <w:r w:rsidR="00B44119">
        <w:rPr>
          <w:rFonts w:eastAsia="Cambria"/>
          <w:sz w:val="24"/>
          <w:szCs w:val="24"/>
        </w:rPr>
        <w:t>z </w:t>
      </w:r>
      <w:r w:rsidRPr="00CF7E50">
        <w:rPr>
          <w:rFonts w:eastAsia="Cambria"/>
          <w:sz w:val="24"/>
          <w:szCs w:val="24"/>
        </w:rPr>
        <w:t>zachowania</w:t>
      </w:r>
      <w:bookmarkEnd w:id="137"/>
      <w:bookmarkEnd w:id="138"/>
    </w:p>
    <w:p w14:paraId="14A8CC55" w14:textId="543FBF81" w:rsidR="00FC0B9D" w:rsidRPr="00CF7E50" w:rsidRDefault="003D1BA4" w:rsidP="00275BDC">
      <w:pPr>
        <w:numPr>
          <w:ilvl w:val="0"/>
          <w:numId w:val="100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Roczne oceny klasyfikacyjne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zajęć edukacyjnych (dodatkowych zajęć edukacyjnych) lub 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mogą być niższe lub wyższe niż przewidziane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trybie,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którym mow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§ 3. Przewidywan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pozytywn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roczn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klasyfikacyjn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zajęć edukacyjnych (dodatkowych zajęć edukacyjnych) nie może być obniżon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niedostatecznej.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Zachowanie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podleg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ocenie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ostatnieg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nauk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jak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takie może być ocenione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innym poziomie niż przewidywan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>szczególności, jeśl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uczeń dopuścił się szczególnie rażących zachowań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ostatnim miesiącu nauki.</w:t>
      </w:r>
    </w:p>
    <w:p w14:paraId="2AB39DAA" w14:textId="2C0CB46D" w:rsidR="00FC0B9D" w:rsidRPr="00CF7E50" w:rsidRDefault="00B44119" w:rsidP="00275BDC">
      <w:pPr>
        <w:numPr>
          <w:ilvl w:val="0"/>
          <w:numId w:val="100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przypadku, gdy uczeń lub jeg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rodzice ubiegają się 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oceny wyższe niż przewidywane roczne oceny klasyfikacyjne 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obowiązkowych (dodatkowych zajęć edukacyjnych) lub roczną ocenę klasyfikacyjną zachowani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składają podanie d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dyrektor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szkoły (wra</w:t>
      </w:r>
      <w:r>
        <w:rPr>
          <w:rFonts w:eastAsia="Times New Roman" w:cstheme="minorHAnsi"/>
          <w:szCs w:val="20"/>
        </w:rPr>
        <w:t>z z </w:t>
      </w:r>
      <w:r w:rsidR="003D1BA4" w:rsidRPr="00CF7E50">
        <w:rPr>
          <w:rFonts w:eastAsia="Times New Roman" w:cstheme="minorHAnsi"/>
          <w:szCs w:val="20"/>
        </w:rPr>
        <w:t xml:space="preserve">uzasadnieniem) </w:t>
      </w:r>
      <w:r w:rsidR="00596587">
        <w:rPr>
          <w:rFonts w:eastAsia="Times New Roman" w:cstheme="minorHAnsi"/>
          <w:szCs w:val="20"/>
        </w:rPr>
        <w:br/>
      </w:r>
      <w:r>
        <w:rPr>
          <w:rFonts w:eastAsia="Times New Roman" w:cstheme="minorHAnsi"/>
          <w:szCs w:val="20"/>
        </w:rPr>
        <w:lastRenderedPageBreak/>
        <w:t>w </w:t>
      </w:r>
      <w:r w:rsidR="003D1BA4" w:rsidRPr="00CF7E50">
        <w:rPr>
          <w:rFonts w:eastAsia="Times New Roman" w:cstheme="minorHAnsi"/>
          <w:szCs w:val="20"/>
        </w:rPr>
        <w:t>sprawie uzyskani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oceny wyższej niż przewidywana. Podanie należy złożyć, </w:t>
      </w:r>
      <w:r>
        <w:rPr>
          <w:rFonts w:eastAsia="Times New Roman" w:cstheme="minorHAnsi"/>
          <w:szCs w:val="20"/>
        </w:rPr>
        <w:t>co </w:t>
      </w:r>
      <w:r w:rsidR="003D1BA4" w:rsidRPr="00CF7E50">
        <w:rPr>
          <w:rFonts w:eastAsia="Times New Roman" w:cstheme="minorHAnsi"/>
          <w:szCs w:val="20"/>
        </w:rPr>
        <w:t>najmniej 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dw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tygodnie przed zakończeniem zajęć dydaktycznych. P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otrzymaniu podani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dyrektor zlec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d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wykonani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czynnośc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określone 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ust. 3 nauczycielow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uczącemu daneg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przedmiotu.</w:t>
      </w:r>
    </w:p>
    <w:p w14:paraId="47B452DB" w14:textId="09BE1BB9" w:rsidR="00FC0B9D" w:rsidRPr="00CF7E50" w:rsidRDefault="003D1BA4" w:rsidP="00275BDC">
      <w:pPr>
        <w:numPr>
          <w:ilvl w:val="0"/>
          <w:numId w:val="100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Warunkiem podwyższeni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przewidywanej rocznej oceny klasyfikacyjnej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zajęć edukacyjnych (dodatkowych zajęć edukacyjnych) jest zdanie pisemneg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sprawdzianu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przedmiotu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ocenę,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którą ubieg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uczeń lub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rodzice.</w:t>
      </w:r>
    </w:p>
    <w:p w14:paraId="5E337037" w14:textId="5092E0E8" w:rsidR="00FC0B9D" w:rsidRPr="00596587" w:rsidRDefault="003D1BA4" w:rsidP="00275BDC">
      <w:pPr>
        <w:numPr>
          <w:ilvl w:val="0"/>
          <w:numId w:val="49"/>
        </w:numPr>
        <w:tabs>
          <w:tab w:val="left" w:pos="1425"/>
        </w:tabs>
        <w:spacing w:after="0" w:line="240" w:lineRule="auto"/>
        <w:ind w:left="1424" w:right="9" w:hanging="360"/>
        <w:rPr>
          <w:rFonts w:eastAsia="Times New Roman" w:cstheme="minorHAnsi"/>
          <w:szCs w:val="20"/>
        </w:rPr>
      </w:pPr>
      <w:r w:rsidRPr="00493557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493557">
        <w:rPr>
          <w:rFonts w:eastAsia="Times New Roman" w:cstheme="minorHAnsi"/>
          <w:szCs w:val="20"/>
        </w:rPr>
        <w:t>sprawdzianu może być dopuszczony uczeń, który m</w:t>
      </w:r>
      <w:r w:rsidR="00B44119">
        <w:rPr>
          <w:rFonts w:eastAsia="Times New Roman" w:cstheme="minorHAnsi"/>
          <w:szCs w:val="20"/>
        </w:rPr>
        <w:t>a </w:t>
      </w:r>
      <w:r w:rsidRPr="00493557">
        <w:rPr>
          <w:rFonts w:eastAsia="Times New Roman" w:cstheme="minorHAnsi"/>
          <w:szCs w:val="20"/>
        </w:rPr>
        <w:t>zaliczone (</w:t>
      </w:r>
      <w:r w:rsidR="00B44119">
        <w:rPr>
          <w:rFonts w:eastAsia="Times New Roman" w:cstheme="minorHAnsi"/>
          <w:szCs w:val="20"/>
        </w:rPr>
        <w:t>w </w:t>
      </w:r>
      <w:r w:rsidRPr="00493557">
        <w:rPr>
          <w:rFonts w:eastAsia="Times New Roman" w:cstheme="minorHAnsi"/>
          <w:szCs w:val="20"/>
        </w:rPr>
        <w:t>dniu</w:t>
      </w:r>
      <w:r w:rsidR="00596587" w:rsidRPr="00493557">
        <w:rPr>
          <w:rFonts w:eastAsia="Times New Roman" w:cstheme="minorHAnsi"/>
          <w:szCs w:val="20"/>
        </w:rPr>
        <w:t xml:space="preserve"> </w:t>
      </w:r>
      <w:r w:rsidRPr="00493557">
        <w:rPr>
          <w:rFonts w:eastAsia="Times New Roman" w:cstheme="minorHAnsi"/>
          <w:szCs w:val="20"/>
        </w:rPr>
        <w:t>złożeni</w:t>
      </w:r>
      <w:r w:rsidR="00B44119">
        <w:rPr>
          <w:rFonts w:eastAsia="Times New Roman" w:cstheme="minorHAnsi"/>
          <w:szCs w:val="20"/>
        </w:rPr>
        <w:t>a</w:t>
      </w:r>
      <w:r w:rsidR="00423D1F">
        <w:rPr>
          <w:rFonts w:eastAsia="Times New Roman" w:cstheme="minorHAnsi"/>
          <w:szCs w:val="20"/>
        </w:rPr>
        <w:t xml:space="preserve"> </w:t>
      </w:r>
      <w:r w:rsidRPr="00493557">
        <w:rPr>
          <w:rFonts w:eastAsia="Times New Roman" w:cstheme="minorHAnsi"/>
          <w:szCs w:val="20"/>
        </w:rPr>
        <w:t xml:space="preserve">podania) wszystkie wymagane sprawdziany </w:t>
      </w:r>
      <w:r w:rsidR="00B44119">
        <w:rPr>
          <w:rFonts w:eastAsia="Times New Roman" w:cstheme="minorHAnsi"/>
          <w:szCs w:val="20"/>
        </w:rPr>
        <w:t>i </w:t>
      </w:r>
      <w:r w:rsidRPr="00493557">
        <w:rPr>
          <w:rFonts w:eastAsia="Times New Roman" w:cstheme="minorHAnsi"/>
          <w:szCs w:val="20"/>
        </w:rPr>
        <w:t>prace klasowe n</w:t>
      </w:r>
      <w:r w:rsidR="00B44119">
        <w:rPr>
          <w:rFonts w:eastAsia="Times New Roman" w:cstheme="minorHAnsi"/>
          <w:szCs w:val="20"/>
        </w:rPr>
        <w:t>a </w:t>
      </w:r>
      <w:r w:rsidRPr="00493557">
        <w:rPr>
          <w:rFonts w:eastAsia="Times New Roman" w:cstheme="minorHAnsi"/>
          <w:szCs w:val="20"/>
        </w:rPr>
        <w:t xml:space="preserve">oceny pozytywne. </w:t>
      </w:r>
      <w:r w:rsidRPr="00596587">
        <w:rPr>
          <w:rFonts w:eastAsia="Times New Roman" w:cstheme="minorHAnsi"/>
          <w:szCs w:val="20"/>
        </w:rPr>
        <w:t xml:space="preserve">Decyzję </w:t>
      </w:r>
      <w:r w:rsidR="00B44119">
        <w:rPr>
          <w:rFonts w:eastAsia="Times New Roman" w:cstheme="minorHAnsi"/>
          <w:szCs w:val="20"/>
        </w:rPr>
        <w:t>o </w:t>
      </w:r>
      <w:r w:rsidRPr="00596587">
        <w:rPr>
          <w:rFonts w:eastAsia="Times New Roman" w:cstheme="minorHAnsi"/>
          <w:szCs w:val="20"/>
        </w:rPr>
        <w:t>dopuszczeniu d</w:t>
      </w:r>
      <w:r w:rsidR="00B44119">
        <w:rPr>
          <w:rFonts w:eastAsia="Times New Roman" w:cstheme="minorHAnsi"/>
          <w:szCs w:val="20"/>
        </w:rPr>
        <w:t>o </w:t>
      </w:r>
      <w:r w:rsidRPr="00596587">
        <w:rPr>
          <w:rFonts w:eastAsia="Times New Roman" w:cstheme="minorHAnsi"/>
          <w:szCs w:val="20"/>
        </w:rPr>
        <w:t>egzaminu podejmuje nauczyciel.</w:t>
      </w:r>
    </w:p>
    <w:p w14:paraId="7664D84D" w14:textId="4E3C738B" w:rsidR="00FC0B9D" w:rsidRPr="00CF7E50" w:rsidRDefault="003D1BA4" w:rsidP="00275BDC">
      <w:pPr>
        <w:numPr>
          <w:ilvl w:val="0"/>
          <w:numId w:val="49"/>
        </w:numPr>
        <w:tabs>
          <w:tab w:val="left" w:pos="1425"/>
        </w:tabs>
        <w:spacing w:after="0" w:line="240" w:lineRule="auto"/>
        <w:ind w:left="1424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Sprawdzian sporządz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nauczyciel uczący daneg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lub nauczyciele odpowiednieg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zespołu przedmiotoweg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opracowanym</w:t>
      </w:r>
      <w:r w:rsidR="00B44119">
        <w:rPr>
          <w:rFonts w:eastAsia="Times New Roman" w:cstheme="minorHAnsi"/>
          <w:szCs w:val="20"/>
        </w:rPr>
        <w:t>i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wymaganiam</w:t>
      </w:r>
      <w:r w:rsidR="00B44119">
        <w:rPr>
          <w:rFonts w:eastAsia="Times New Roman" w:cstheme="minorHAnsi"/>
          <w:szCs w:val="20"/>
        </w:rPr>
        <w:t>i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edukacyjnym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danych zajęć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edukacyjnych.</w:t>
      </w:r>
    </w:p>
    <w:p w14:paraId="15CAF883" w14:textId="7C77A02E" w:rsidR="00FC0B9D" w:rsidRPr="00CF7E50" w:rsidRDefault="003D1BA4" w:rsidP="00275BDC">
      <w:pPr>
        <w:numPr>
          <w:ilvl w:val="0"/>
          <w:numId w:val="49"/>
        </w:numPr>
        <w:tabs>
          <w:tab w:val="left" w:pos="1425"/>
        </w:tabs>
        <w:spacing w:after="0" w:line="240" w:lineRule="auto"/>
        <w:ind w:left="1424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Sprawdzian przeprowadz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się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terminie uzgodnionym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ucznia, jednakże nie później niż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przed zebraniem rady pedagogicznej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 klasyfikacji. Nieprzystąpienie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sprawdzianu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ustalonym</w:t>
      </w:r>
      <w:r w:rsidR="00D81F3B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terminie kończy tryb ustalani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oceny wyższej niż przewidywana.</w:t>
      </w:r>
    </w:p>
    <w:p w14:paraId="26AC7ADB" w14:textId="560ECE07" w:rsidR="00FC0B9D" w:rsidRPr="00CF7E50" w:rsidRDefault="003D1BA4" w:rsidP="00275BDC">
      <w:pPr>
        <w:numPr>
          <w:ilvl w:val="0"/>
          <w:numId w:val="50"/>
        </w:numPr>
        <w:tabs>
          <w:tab w:val="left" w:pos="1425"/>
        </w:tabs>
        <w:spacing w:after="0" w:line="240" w:lineRule="auto"/>
        <w:ind w:left="1424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Sprawdzian nie odbyw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się, jeżel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wyniku uzyskanych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ocen </w:t>
      </w:r>
      <w:r w:rsidR="00C63602">
        <w:rPr>
          <w:rFonts w:eastAsia="Times New Roman" w:cstheme="minorHAnsi"/>
          <w:szCs w:val="20"/>
        </w:rPr>
        <w:t>bieżących</w:t>
      </w:r>
      <w:r w:rsidR="00C63602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nauczyciel ustal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ocenę,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którą ubiegał się uczeń lub 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rodzice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podaniu złożonym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dyrektora.</w:t>
      </w:r>
    </w:p>
    <w:p w14:paraId="41F1DF0D" w14:textId="74FCCDCA" w:rsidR="00FC0B9D" w:rsidRPr="00CF7E50" w:rsidRDefault="003D1BA4" w:rsidP="00275BDC">
      <w:pPr>
        <w:numPr>
          <w:ilvl w:val="0"/>
          <w:numId w:val="50"/>
        </w:numPr>
        <w:tabs>
          <w:tab w:val="left" w:pos="1425"/>
        </w:tabs>
        <w:spacing w:after="0" w:line="240" w:lineRule="auto"/>
        <w:ind w:left="1424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Nauczyciel sporządz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dokumentację sprawdzianu (którą przechowuje </w:t>
      </w:r>
      <w:r w:rsidR="00B44119">
        <w:rPr>
          <w:rFonts w:eastAsia="Times New Roman" w:cstheme="minorHAnsi"/>
          <w:szCs w:val="20"/>
        </w:rPr>
        <w:t>co </w:t>
      </w:r>
      <w:r w:rsidRPr="00CF7E50">
        <w:rPr>
          <w:rFonts w:eastAsia="Times New Roman" w:cstheme="minorHAnsi"/>
          <w:szCs w:val="20"/>
        </w:rPr>
        <w:t>najmniej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końc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roku szkolnego) zawierającą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szczególności:</w:t>
      </w:r>
    </w:p>
    <w:p w14:paraId="7706D81A" w14:textId="3AB1D5A6" w:rsidR="00FC0B9D" w:rsidRPr="00CF7E50" w:rsidRDefault="000A1955" w:rsidP="00275BDC">
      <w:pPr>
        <w:numPr>
          <w:ilvl w:val="0"/>
          <w:numId w:val="50"/>
        </w:numPr>
        <w:tabs>
          <w:tab w:val="left" w:pos="2132"/>
          <w:tab w:val="left" w:pos="2133"/>
        </w:tabs>
        <w:spacing w:after="0" w:line="240" w:lineRule="auto"/>
        <w:ind w:left="2132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I</w:t>
      </w:r>
      <w:r w:rsidR="003D1BA4" w:rsidRPr="00CF7E50">
        <w:rPr>
          <w:rFonts w:eastAsia="Times New Roman" w:cstheme="minorHAnsi"/>
          <w:szCs w:val="20"/>
        </w:rPr>
        <w:t xml:space="preserve">nformację 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dopuszczeniu bądź odmowie dopuszczeni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sprawdzianu wra</w:t>
      </w:r>
      <w:r w:rsidR="00B44119">
        <w:rPr>
          <w:rFonts w:eastAsia="Times New Roman" w:cstheme="minorHAnsi"/>
          <w:szCs w:val="20"/>
        </w:rPr>
        <w:t>z 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>
        <w:rPr>
          <w:rFonts w:eastAsia="Times New Roman" w:cstheme="minorHAnsi"/>
          <w:szCs w:val="20"/>
        </w:rPr>
        <w:t>uzasadnieniem,</w:t>
      </w:r>
    </w:p>
    <w:p w14:paraId="5C9D4A3D" w14:textId="58813770" w:rsidR="00FC0B9D" w:rsidRPr="00CF7E50" w:rsidRDefault="003D1BA4" w:rsidP="00275BDC">
      <w:pPr>
        <w:numPr>
          <w:ilvl w:val="0"/>
          <w:numId w:val="50"/>
        </w:numPr>
        <w:tabs>
          <w:tab w:val="left" w:pos="2132"/>
          <w:tab w:val="left" w:pos="2133"/>
        </w:tabs>
        <w:spacing w:after="0" w:line="240" w:lineRule="auto"/>
        <w:ind w:left="2132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wynik przeprowadzoneg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sprawdzianu wra</w:t>
      </w:r>
      <w:r w:rsidR="00B44119">
        <w:rPr>
          <w:rFonts w:eastAsia="Times New Roman" w:cstheme="minorHAnsi"/>
          <w:szCs w:val="20"/>
        </w:rPr>
        <w:t>z z </w:t>
      </w:r>
      <w:r w:rsidRPr="00CF7E50">
        <w:rPr>
          <w:rFonts w:eastAsia="Times New Roman" w:cstheme="minorHAnsi"/>
          <w:szCs w:val="20"/>
        </w:rPr>
        <w:t>ustaloną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oceną</w:t>
      </w:r>
      <w:r w:rsidR="000A1955">
        <w:rPr>
          <w:rFonts w:eastAsia="Times New Roman" w:cstheme="minorHAnsi"/>
          <w:szCs w:val="20"/>
        </w:rPr>
        <w:t>,</w:t>
      </w:r>
    </w:p>
    <w:p w14:paraId="1935FC7A" w14:textId="50291BD3" w:rsidR="00FC0B9D" w:rsidRPr="00CF7E50" w:rsidRDefault="003D1BA4" w:rsidP="00275BDC">
      <w:pPr>
        <w:numPr>
          <w:ilvl w:val="0"/>
          <w:numId w:val="50"/>
        </w:numPr>
        <w:tabs>
          <w:tab w:val="left" w:pos="2132"/>
          <w:tab w:val="left" w:pos="2133"/>
        </w:tabs>
        <w:spacing w:after="0" w:line="240" w:lineRule="auto"/>
        <w:ind w:left="2132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zadani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(ćwiczenia) objęte sprawdzianem wra</w:t>
      </w:r>
      <w:r w:rsidR="00B44119">
        <w:rPr>
          <w:rFonts w:eastAsia="Times New Roman" w:cstheme="minorHAnsi"/>
          <w:szCs w:val="20"/>
        </w:rPr>
        <w:t>z z </w:t>
      </w:r>
      <w:r w:rsidRPr="00CF7E50">
        <w:rPr>
          <w:rFonts w:eastAsia="Times New Roman" w:cstheme="minorHAnsi"/>
          <w:szCs w:val="20"/>
        </w:rPr>
        <w:t>pisemnym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odpowiedziam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zwięzłą informacją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temat odpowiedz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ustnych bądź wykonanych ćwiczeń praktycznych</w:t>
      </w:r>
      <w:r w:rsidR="000A1955">
        <w:rPr>
          <w:rFonts w:eastAsia="Times New Roman" w:cstheme="minorHAnsi"/>
          <w:szCs w:val="20"/>
        </w:rPr>
        <w:t>.</w:t>
      </w:r>
    </w:p>
    <w:p w14:paraId="47238087" w14:textId="47AC7BEC" w:rsidR="00FC0B9D" w:rsidRPr="00CF7E50" w:rsidRDefault="00B44119" w:rsidP="00275BDC">
      <w:pPr>
        <w:numPr>
          <w:ilvl w:val="0"/>
          <w:numId w:val="100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 xml:space="preserve">przypadku, gdy podanie 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ust. 1 dotyczy oceny zachowania</w:t>
      </w:r>
      <w:r w:rsidR="000A1955">
        <w:rPr>
          <w:rFonts w:eastAsia="Times New Roman" w:cstheme="minorHAnsi"/>
          <w:szCs w:val="20"/>
        </w:rPr>
        <w:t>,</w:t>
      </w:r>
      <w:r w:rsidR="003D1BA4" w:rsidRPr="00CF7E50">
        <w:rPr>
          <w:rFonts w:eastAsia="Times New Roman" w:cstheme="minorHAnsi"/>
          <w:szCs w:val="20"/>
        </w:rPr>
        <w:t xml:space="preserve"> dyrektor powołuje komisję </w:t>
      </w:r>
      <w:r w:rsidR="00596587">
        <w:rPr>
          <w:rFonts w:eastAsia="Times New Roman" w:cstheme="minorHAnsi"/>
          <w:szCs w:val="20"/>
        </w:rPr>
        <w:br/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składzie:</w:t>
      </w:r>
    </w:p>
    <w:p w14:paraId="38069B54" w14:textId="3360992D" w:rsidR="00FC0B9D" w:rsidRPr="00CF7E50" w:rsidRDefault="000A1955" w:rsidP="00275BDC">
      <w:pPr>
        <w:numPr>
          <w:ilvl w:val="0"/>
          <w:numId w:val="50"/>
        </w:numPr>
        <w:tabs>
          <w:tab w:val="left" w:pos="1784"/>
          <w:tab w:val="left" w:pos="1785"/>
        </w:tabs>
        <w:spacing w:after="0" w:line="240" w:lineRule="auto"/>
        <w:ind w:left="1784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3D1BA4" w:rsidRPr="00CF7E50">
        <w:rPr>
          <w:rFonts w:eastAsia="Times New Roman" w:cstheme="minorHAnsi"/>
          <w:szCs w:val="20"/>
        </w:rPr>
        <w:t>skazany prze</w:t>
      </w:r>
      <w:r w:rsidR="00B44119"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szkoły nauczyciel prowadzący zajęci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edukacyjne 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danej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klasie,</w:t>
      </w:r>
    </w:p>
    <w:p w14:paraId="7081A8A6" w14:textId="77777777" w:rsidR="00FC0B9D" w:rsidRPr="00CF7E50" w:rsidRDefault="003D1BA4" w:rsidP="00275BDC">
      <w:pPr>
        <w:numPr>
          <w:ilvl w:val="0"/>
          <w:numId w:val="50"/>
        </w:numPr>
        <w:tabs>
          <w:tab w:val="left" w:pos="1784"/>
          <w:tab w:val="left" w:pos="1785"/>
        </w:tabs>
        <w:spacing w:after="0" w:line="240" w:lineRule="auto"/>
        <w:ind w:left="1784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pedagog,</w:t>
      </w:r>
    </w:p>
    <w:p w14:paraId="392FDEEB" w14:textId="77777777" w:rsidR="00FC0B9D" w:rsidRPr="00CF7E50" w:rsidRDefault="003D1BA4" w:rsidP="00275BDC">
      <w:pPr>
        <w:numPr>
          <w:ilvl w:val="0"/>
          <w:numId w:val="50"/>
        </w:numPr>
        <w:tabs>
          <w:tab w:val="left" w:pos="1784"/>
          <w:tab w:val="left" w:pos="1785"/>
        </w:tabs>
        <w:spacing w:after="0" w:line="240" w:lineRule="auto"/>
        <w:ind w:left="1784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psycholog,</w:t>
      </w:r>
    </w:p>
    <w:p w14:paraId="7C87A586" w14:textId="77777777" w:rsidR="00FC0B9D" w:rsidRPr="00CF7E50" w:rsidRDefault="003D1BA4" w:rsidP="00275BDC">
      <w:pPr>
        <w:numPr>
          <w:ilvl w:val="0"/>
          <w:numId w:val="50"/>
        </w:numPr>
        <w:tabs>
          <w:tab w:val="left" w:pos="1784"/>
          <w:tab w:val="left" w:pos="1785"/>
          <w:tab w:val="left" w:pos="6172"/>
        </w:tabs>
        <w:spacing w:after="0" w:line="240" w:lineRule="auto"/>
        <w:ind w:left="1784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przedstawiciel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samorządu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uczniowskiego,</w:t>
      </w:r>
    </w:p>
    <w:p w14:paraId="7AE602CF" w14:textId="26083D3C" w:rsidR="00FC0B9D" w:rsidRPr="00CF7E50" w:rsidRDefault="003D1BA4" w:rsidP="00275BDC">
      <w:pPr>
        <w:numPr>
          <w:ilvl w:val="0"/>
          <w:numId w:val="50"/>
        </w:numPr>
        <w:tabs>
          <w:tab w:val="left" w:pos="1784"/>
          <w:tab w:val="left" w:pos="1785"/>
          <w:tab w:val="left" w:pos="6172"/>
        </w:tabs>
        <w:spacing w:after="0" w:line="240" w:lineRule="auto"/>
        <w:ind w:left="1784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ab/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 (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głosem doradczym)</w:t>
      </w:r>
      <w:r w:rsidR="000A1955">
        <w:rPr>
          <w:rFonts w:eastAsia="Times New Roman" w:cstheme="minorHAnsi"/>
          <w:szCs w:val="20"/>
        </w:rPr>
        <w:t>.</w:t>
      </w:r>
    </w:p>
    <w:p w14:paraId="4B23CF9E" w14:textId="46DAB765" w:rsidR="00FC0B9D" w:rsidRPr="00D81F3B" w:rsidRDefault="003D1BA4" w:rsidP="00275BDC">
      <w:pPr>
        <w:numPr>
          <w:ilvl w:val="0"/>
          <w:numId w:val="100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Komisj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ponownie analizuje zachowanie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(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posiadanie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kary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postac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nagany 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lub wicedyrektor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szkoły)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uzasadnienie podania</w:t>
      </w:r>
      <w:r w:rsidR="000A1955">
        <w:rPr>
          <w:rFonts w:eastAsia="Times New Roman" w:cstheme="minorHAnsi"/>
          <w:szCs w:val="20"/>
        </w:rPr>
        <w:t>,</w:t>
      </w:r>
      <w:r w:rsidRPr="00CF7E5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następnie formułuje opinię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wychowawcy sugerującą podtrzymanie bądź podwyższenie oceny rocznej </w:t>
      </w:r>
      <w:r w:rsidR="00382E92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zachowania. Wychowawca</w:t>
      </w:r>
      <w:r w:rsidR="000A1955">
        <w:rPr>
          <w:rFonts w:eastAsia="Times New Roman" w:cstheme="minorHAnsi"/>
          <w:szCs w:val="20"/>
        </w:rPr>
        <w:t>,</w:t>
      </w:r>
      <w:r w:rsidRPr="00CF7E50">
        <w:rPr>
          <w:rFonts w:eastAsia="Times New Roman" w:cstheme="minorHAnsi"/>
          <w:szCs w:val="20"/>
        </w:rPr>
        <w:t xml:space="preserve"> ustalając ocenę roczną</w:t>
      </w:r>
      <w:r w:rsidR="000A1955">
        <w:rPr>
          <w:rFonts w:eastAsia="Times New Roman" w:cstheme="minorHAnsi"/>
          <w:szCs w:val="20"/>
        </w:rPr>
        <w:t>,</w:t>
      </w:r>
      <w:r w:rsidRPr="00CF7E50">
        <w:rPr>
          <w:rFonts w:eastAsia="Times New Roman" w:cstheme="minorHAnsi"/>
          <w:szCs w:val="20"/>
        </w:rPr>
        <w:t xml:space="preserve"> bierze pod uwagę opinię komisji.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prac komisj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sporządz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protokół, który 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przechowuje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swojej dokumentacj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końc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roku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szkolnego.</w:t>
      </w:r>
    </w:p>
    <w:p w14:paraId="37E0C45B" w14:textId="77777777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39" w:name="_Toc117534208"/>
      <w:bookmarkStart w:id="140" w:name="_Toc239952454"/>
      <w:bookmarkStart w:id="141" w:name="_Hlk180087966"/>
      <w:r w:rsidRPr="00CF7E50">
        <w:rPr>
          <w:rFonts w:eastAsia="Cambria"/>
          <w:sz w:val="24"/>
          <w:szCs w:val="24"/>
        </w:rPr>
        <w:t>§ 9. Ocenianie zajęć edukacyjnych</w:t>
      </w:r>
      <w:bookmarkEnd w:id="139"/>
      <w:bookmarkEnd w:id="140"/>
    </w:p>
    <w:bookmarkEnd w:id="141"/>
    <w:p w14:paraId="44D9965F" w14:textId="36FC5CAA" w:rsidR="00FC0B9D" w:rsidRPr="00CF7E50" w:rsidRDefault="00B44119" w:rsidP="00275BDC">
      <w:pPr>
        <w:numPr>
          <w:ilvl w:val="0"/>
          <w:numId w:val="101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edukacj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wczesnoszkolnej uczniowie ocenian</w:t>
      </w:r>
      <w:r>
        <w:rPr>
          <w:rFonts w:eastAsia="Times New Roman" w:cstheme="minorHAnsi"/>
          <w:szCs w:val="20"/>
        </w:rPr>
        <w:t>i są </w:t>
      </w:r>
      <w:r w:rsidR="003D1BA4" w:rsidRPr="00CF7E50">
        <w:rPr>
          <w:rFonts w:eastAsia="Times New Roman" w:cstheme="minorHAnsi"/>
          <w:szCs w:val="20"/>
        </w:rPr>
        <w:t>systematycznie podczas zajęć np. pochwałą ustną, pisemną, gestem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itp.</w:t>
      </w:r>
    </w:p>
    <w:p w14:paraId="6A6AA701" w14:textId="78D1C8C8" w:rsidR="00FC0B9D" w:rsidRPr="00CF7E50" w:rsidRDefault="003D1BA4" w:rsidP="00275BDC">
      <w:pPr>
        <w:numPr>
          <w:ilvl w:val="0"/>
          <w:numId w:val="51"/>
        </w:numPr>
        <w:tabs>
          <w:tab w:val="left" w:pos="1425"/>
        </w:tabs>
        <w:spacing w:after="0" w:line="240" w:lineRule="auto"/>
        <w:ind w:left="1424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sporządz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jest kartę obserwacj</w:t>
      </w:r>
      <w:r w:rsidR="00B44119">
        <w:rPr>
          <w:rFonts w:eastAsia="Times New Roman" w:cstheme="minorHAnsi"/>
          <w:szCs w:val="20"/>
        </w:rPr>
        <w:t>i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zawierającą opis jeg</w:t>
      </w:r>
      <w:r w:rsidR="00B44119">
        <w:rPr>
          <w:rFonts w:eastAsia="Times New Roman" w:cstheme="minorHAnsi"/>
          <w:szCs w:val="20"/>
        </w:rPr>
        <w:t>o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umiejętnośc</w:t>
      </w:r>
      <w:r w:rsidR="00B44119">
        <w:rPr>
          <w:rFonts w:eastAsia="Times New Roman" w:cstheme="minorHAnsi"/>
          <w:szCs w:val="20"/>
        </w:rPr>
        <w:t>i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zdobytych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danym miesiącu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krótką informację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temat jeg</w:t>
      </w:r>
      <w:r w:rsidR="00B44119">
        <w:rPr>
          <w:rFonts w:eastAsia="Times New Roman" w:cstheme="minorHAnsi"/>
          <w:szCs w:val="20"/>
        </w:rPr>
        <w:t>o</w:t>
      </w:r>
      <w:r w:rsidR="00423D1F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zachowania.</w:t>
      </w:r>
    </w:p>
    <w:p w14:paraId="1895D22B" w14:textId="0F6C49F7" w:rsidR="00FC0B9D" w:rsidRPr="00CF7E50" w:rsidRDefault="00B44119" w:rsidP="00275BDC">
      <w:pPr>
        <w:numPr>
          <w:ilvl w:val="0"/>
          <w:numId w:val="51"/>
        </w:numPr>
        <w:tabs>
          <w:tab w:val="left" w:pos="1425"/>
        </w:tabs>
        <w:spacing w:after="0" w:line="240" w:lineRule="auto"/>
        <w:ind w:left="1424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postępach uczni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rodzice informowan</w:t>
      </w:r>
      <w:r>
        <w:rPr>
          <w:rFonts w:eastAsia="Times New Roman" w:cstheme="minorHAnsi"/>
          <w:szCs w:val="20"/>
        </w:rPr>
        <w:t>i są </w:t>
      </w:r>
      <w:r w:rsidR="003D1BA4" w:rsidRPr="00CF7E50">
        <w:rPr>
          <w:rFonts w:eastAsia="Times New Roman" w:cstheme="minorHAnsi"/>
          <w:szCs w:val="20"/>
        </w:rPr>
        <w:t>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spotkaniach ogólnych ora</w:t>
      </w:r>
      <w:r>
        <w:rPr>
          <w:rFonts w:eastAsia="Times New Roman" w:cstheme="minorHAnsi"/>
          <w:szCs w:val="20"/>
        </w:rPr>
        <w:t>z</w:t>
      </w:r>
      <w:r w:rsidR="00423D1F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indywidualnych. Nauczyciel wychowawc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pierwszym 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drugim półroczu sporządz</w:t>
      </w:r>
      <w:r>
        <w:rPr>
          <w:rFonts w:eastAsia="Times New Roman" w:cstheme="minorHAnsi"/>
          <w:szCs w:val="20"/>
        </w:rPr>
        <w:t>a</w:t>
      </w:r>
      <w:r w:rsidR="00423D1F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ocenę opisową uczni</w:t>
      </w:r>
      <w:r>
        <w:rPr>
          <w:rFonts w:eastAsia="Times New Roman" w:cstheme="minorHAnsi"/>
          <w:szCs w:val="20"/>
        </w:rPr>
        <w:t>a z </w:t>
      </w:r>
      <w:r w:rsidR="003D1BA4" w:rsidRPr="00CF7E50">
        <w:rPr>
          <w:rFonts w:eastAsia="Times New Roman" w:cstheme="minorHAnsi"/>
          <w:szCs w:val="20"/>
        </w:rPr>
        <w:t>zakresu zdobytych umiejętnośc</w:t>
      </w:r>
      <w:r>
        <w:rPr>
          <w:rFonts w:eastAsia="Times New Roman" w:cstheme="minorHAnsi"/>
          <w:szCs w:val="20"/>
        </w:rPr>
        <w:t>i</w:t>
      </w:r>
      <w:r w:rsidR="00423D1F">
        <w:rPr>
          <w:rFonts w:eastAsia="Times New Roman" w:cstheme="minorHAnsi"/>
          <w:szCs w:val="20"/>
        </w:rPr>
        <w:t xml:space="preserve"> 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wiadomośc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ora</w:t>
      </w:r>
      <w:r>
        <w:rPr>
          <w:rFonts w:eastAsia="Times New Roman" w:cstheme="minorHAnsi"/>
          <w:szCs w:val="20"/>
        </w:rPr>
        <w:t>z</w:t>
      </w:r>
      <w:r w:rsidR="00423D1F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zachowania.</w:t>
      </w:r>
    </w:p>
    <w:p w14:paraId="46AC7850" w14:textId="15393227" w:rsidR="00FC0B9D" w:rsidRPr="00CF7E50" w:rsidRDefault="00B44119" w:rsidP="00275BDC">
      <w:pPr>
        <w:numPr>
          <w:ilvl w:val="0"/>
          <w:numId w:val="51"/>
        </w:numPr>
        <w:tabs>
          <w:tab w:val="left" w:pos="1425"/>
        </w:tabs>
        <w:spacing w:after="0" w:line="240" w:lineRule="auto"/>
        <w:ind w:left="1424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ciągu roku szkolneg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d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oceny uczni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wykorzystywane </w:t>
      </w:r>
      <w:r>
        <w:rPr>
          <w:rFonts w:eastAsia="Times New Roman" w:cstheme="minorHAnsi"/>
          <w:szCs w:val="20"/>
        </w:rPr>
        <w:t>są </w:t>
      </w:r>
      <w:r w:rsidR="003D1BA4" w:rsidRPr="00CF7E50">
        <w:rPr>
          <w:rFonts w:eastAsia="Times New Roman" w:cstheme="minorHAnsi"/>
          <w:szCs w:val="20"/>
        </w:rPr>
        <w:t xml:space="preserve">zestawy zadań kontrolnych skorelowane 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wykorzystywanym programem nauczani</w:t>
      </w:r>
      <w:r>
        <w:rPr>
          <w:rFonts w:eastAsia="Times New Roman" w:cstheme="minorHAnsi"/>
          <w:szCs w:val="20"/>
        </w:rPr>
        <w:t>a i </w:t>
      </w:r>
      <w:r w:rsidR="003D1BA4" w:rsidRPr="00CF7E50">
        <w:rPr>
          <w:rFonts w:eastAsia="Times New Roman" w:cstheme="minorHAnsi"/>
          <w:szCs w:val="20"/>
        </w:rPr>
        <w:t>podręcznikam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ora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inne </w:t>
      </w:r>
      <w:r w:rsidR="003D1BA4" w:rsidRPr="00CF7E50">
        <w:rPr>
          <w:rFonts w:eastAsia="Times New Roman" w:cstheme="minorHAnsi"/>
          <w:szCs w:val="20"/>
        </w:rPr>
        <w:lastRenderedPageBreak/>
        <w:t>narzędzi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oceny przygotowane prze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prowadząceg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 xml:space="preserve">nauczyciela. Wszystkie sprawdziany opatrzone </w:t>
      </w:r>
      <w:r>
        <w:rPr>
          <w:rFonts w:eastAsia="Times New Roman" w:cstheme="minorHAnsi"/>
          <w:szCs w:val="20"/>
        </w:rPr>
        <w:t>są </w:t>
      </w:r>
      <w:r w:rsidR="003D1BA4" w:rsidRPr="00CF7E50">
        <w:rPr>
          <w:rFonts w:eastAsia="Times New Roman" w:cstheme="minorHAnsi"/>
          <w:szCs w:val="20"/>
        </w:rPr>
        <w:t>komentarzem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słownym.</w:t>
      </w:r>
    </w:p>
    <w:p w14:paraId="619073D8" w14:textId="13BB59F2" w:rsidR="00FC0B9D" w:rsidRPr="00CF7E50" w:rsidRDefault="003D1BA4" w:rsidP="00275BDC">
      <w:pPr>
        <w:numPr>
          <w:ilvl w:val="0"/>
          <w:numId w:val="101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Oceniane </w:t>
      </w:r>
      <w:r w:rsidR="00B44119">
        <w:rPr>
          <w:rFonts w:eastAsia="Times New Roman" w:cstheme="minorHAnsi"/>
          <w:szCs w:val="20"/>
        </w:rPr>
        <w:t>są </w:t>
      </w:r>
      <w:r w:rsidRPr="00CF7E50">
        <w:rPr>
          <w:rFonts w:eastAsia="Times New Roman" w:cstheme="minorHAnsi"/>
          <w:szCs w:val="20"/>
        </w:rPr>
        <w:t>umiejętności, wiedza, aktywność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prowadzenie notatek. Ogólnoszkolny zesta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narzędz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oceniani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sprawdzania:</w:t>
      </w:r>
    </w:p>
    <w:p w14:paraId="033AA593" w14:textId="77777777" w:rsidR="00FC0B9D" w:rsidRPr="00CF7E50" w:rsidRDefault="00FC0B9D" w:rsidP="00552102">
      <w:pPr>
        <w:spacing w:after="0" w:line="240" w:lineRule="auto"/>
        <w:ind w:right="9"/>
        <w:rPr>
          <w:rFonts w:eastAsia="Times New Roman" w:cstheme="minorHAnsi"/>
          <w:sz w:val="5"/>
          <w:szCs w:val="20"/>
        </w:rPr>
      </w:pPr>
    </w:p>
    <w:tbl>
      <w:tblPr>
        <w:tblW w:w="0" w:type="auto"/>
        <w:tblInd w:w="42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4961"/>
        <w:gridCol w:w="3537"/>
      </w:tblGrid>
      <w:tr w:rsidR="00D81F3B" w:rsidRPr="00CF7E50" w14:paraId="04F6EBEA" w14:textId="77777777" w:rsidTr="00D81F3B">
        <w:trPr>
          <w:trHeight w:val="304"/>
        </w:trPr>
        <w:tc>
          <w:tcPr>
            <w:tcW w:w="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CD24BE4" w14:textId="6726493A" w:rsidR="00D81F3B" w:rsidRPr="00CF7E50" w:rsidRDefault="00D81F3B" w:rsidP="00D81F3B">
            <w:pPr>
              <w:spacing w:after="0" w:line="240" w:lineRule="auto"/>
              <w:ind w:left="74" w:right="9"/>
              <w:rPr>
                <w:rFonts w:eastAsia="Times New Roman" w:cstheme="minorHAnsi"/>
                <w:szCs w:val="20"/>
              </w:rPr>
            </w:pPr>
            <w:bookmarkStart w:id="142" w:name="_Hlk180088033"/>
            <w:r w:rsidRPr="00CF7E50">
              <w:rPr>
                <w:rFonts w:eastAsia="Times New Roman" w:cstheme="minorHAnsi"/>
                <w:b/>
                <w:szCs w:val="20"/>
              </w:rPr>
              <w:t>L.p.</w:t>
            </w:r>
          </w:p>
        </w:tc>
        <w:tc>
          <w:tcPr>
            <w:tcW w:w="496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AB65653" w14:textId="42D42EA1" w:rsidR="00D81F3B" w:rsidRPr="00CF7E50" w:rsidRDefault="00D81F3B" w:rsidP="00D81F3B">
            <w:pPr>
              <w:spacing w:after="0" w:line="240" w:lineRule="auto"/>
              <w:ind w:left="74" w:right="9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b/>
                <w:sz w:val="24"/>
                <w:szCs w:val="20"/>
              </w:rPr>
              <w:t>NARZĘDZIA</w:t>
            </w:r>
          </w:p>
        </w:tc>
        <w:tc>
          <w:tcPr>
            <w:tcW w:w="35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01A8898" w14:textId="610DBA4B" w:rsidR="00D81F3B" w:rsidRPr="00CF7E50" w:rsidRDefault="00D81F3B" w:rsidP="00D81F3B">
            <w:pPr>
              <w:spacing w:after="0" w:line="240" w:lineRule="auto"/>
              <w:ind w:left="76" w:right="9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b/>
                <w:sz w:val="24"/>
                <w:szCs w:val="20"/>
              </w:rPr>
              <w:t>CZĘSTOTLIWOŚĆ</w:t>
            </w:r>
          </w:p>
        </w:tc>
      </w:tr>
      <w:tr w:rsidR="00D81F3B" w:rsidRPr="00CF7E50" w14:paraId="2BA8C734" w14:textId="77777777" w:rsidTr="00D81F3B">
        <w:trPr>
          <w:trHeight w:val="304"/>
        </w:trPr>
        <w:tc>
          <w:tcPr>
            <w:tcW w:w="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E0445B5" w14:textId="2203064A" w:rsidR="00D81F3B" w:rsidRPr="00CF7E50" w:rsidRDefault="00D81F3B" w:rsidP="00D81F3B">
            <w:pPr>
              <w:spacing w:after="0" w:line="240" w:lineRule="auto"/>
              <w:ind w:left="74" w:right="9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1.</w:t>
            </w:r>
          </w:p>
        </w:tc>
        <w:tc>
          <w:tcPr>
            <w:tcW w:w="496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4F2E907" w14:textId="7A375DA3" w:rsidR="00D81F3B" w:rsidRPr="00CF7E50" w:rsidRDefault="00D81F3B" w:rsidP="00D81F3B">
            <w:pPr>
              <w:spacing w:after="0" w:line="240" w:lineRule="auto"/>
              <w:ind w:left="74" w:right="9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Pisemne sprawdziany np. testy, zadani</w:t>
            </w:r>
            <w:r w:rsidR="00B44119">
              <w:rPr>
                <w:rFonts w:eastAsia="Times New Roman" w:cstheme="minorHAnsi"/>
                <w:szCs w:val="20"/>
              </w:rPr>
              <w:t>a </w:t>
            </w:r>
            <w:r w:rsidRPr="00CF7E50">
              <w:rPr>
                <w:rFonts w:eastAsia="Times New Roman" w:cstheme="minorHAnsi"/>
                <w:szCs w:val="20"/>
              </w:rPr>
              <w:t xml:space="preserve">otwarte, testy wyboru, testy </w:t>
            </w:r>
            <w:r w:rsidR="00B44119">
              <w:rPr>
                <w:rFonts w:eastAsia="Times New Roman" w:cstheme="minorHAnsi"/>
                <w:szCs w:val="20"/>
              </w:rPr>
              <w:t>z </w:t>
            </w:r>
            <w:r w:rsidRPr="00CF7E50">
              <w:rPr>
                <w:rFonts w:eastAsia="Times New Roman" w:cstheme="minorHAnsi"/>
                <w:szCs w:val="20"/>
              </w:rPr>
              <w:t>lukami.</w:t>
            </w:r>
          </w:p>
        </w:tc>
        <w:tc>
          <w:tcPr>
            <w:tcW w:w="35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5E274D5" w14:textId="39406F03" w:rsidR="00D81F3B" w:rsidRPr="00CF7E50" w:rsidRDefault="00D81F3B" w:rsidP="00D81F3B">
            <w:pPr>
              <w:spacing w:after="0" w:line="240" w:lineRule="auto"/>
              <w:ind w:left="76" w:right="9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p</w:t>
            </w:r>
            <w:r w:rsidR="00B44119">
              <w:rPr>
                <w:rFonts w:eastAsia="Times New Roman" w:cstheme="minorHAnsi"/>
                <w:szCs w:val="20"/>
              </w:rPr>
              <w:t>o </w:t>
            </w:r>
            <w:r w:rsidRPr="00CF7E50">
              <w:rPr>
                <w:rFonts w:eastAsia="Times New Roman" w:cstheme="minorHAnsi"/>
                <w:szCs w:val="20"/>
              </w:rPr>
              <w:t>działach, opcjonalnie p</w:t>
            </w:r>
            <w:r w:rsidR="00B44119">
              <w:rPr>
                <w:rFonts w:eastAsia="Times New Roman" w:cstheme="minorHAnsi"/>
                <w:szCs w:val="20"/>
              </w:rPr>
              <w:t>o </w:t>
            </w:r>
            <w:r w:rsidRPr="00CF7E50">
              <w:rPr>
                <w:rFonts w:eastAsia="Times New Roman" w:cstheme="minorHAnsi"/>
                <w:szCs w:val="20"/>
              </w:rPr>
              <w:t>semestrze lub n</w:t>
            </w:r>
            <w:r w:rsidR="00B44119">
              <w:rPr>
                <w:rFonts w:eastAsia="Times New Roman" w:cstheme="minorHAnsi"/>
                <w:szCs w:val="20"/>
              </w:rPr>
              <w:t>a </w:t>
            </w:r>
            <w:r w:rsidRPr="00CF7E50">
              <w:rPr>
                <w:rFonts w:eastAsia="Times New Roman" w:cstheme="minorHAnsi"/>
                <w:szCs w:val="20"/>
              </w:rPr>
              <w:t>koniec roku</w:t>
            </w:r>
          </w:p>
        </w:tc>
      </w:tr>
      <w:tr w:rsidR="00FC0B9D" w:rsidRPr="00CF7E50" w14:paraId="0F4089BF" w14:textId="77777777" w:rsidTr="00D81F3B">
        <w:trPr>
          <w:trHeight w:val="304"/>
        </w:trPr>
        <w:tc>
          <w:tcPr>
            <w:tcW w:w="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BEE9B17" w14:textId="77777777" w:rsidR="00FC0B9D" w:rsidRPr="00CF7E50" w:rsidRDefault="003D1BA4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2.</w:t>
            </w:r>
          </w:p>
        </w:tc>
        <w:tc>
          <w:tcPr>
            <w:tcW w:w="496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BC0C563" w14:textId="5BF8C816" w:rsidR="00FC0B9D" w:rsidRPr="00CF7E50" w:rsidRDefault="003D1BA4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Odpowiedz</w:t>
            </w:r>
            <w:r w:rsidR="00B44119">
              <w:rPr>
                <w:rFonts w:eastAsia="Times New Roman" w:cstheme="minorHAnsi"/>
                <w:szCs w:val="20"/>
              </w:rPr>
              <w:t>i </w:t>
            </w:r>
            <w:r w:rsidRPr="00CF7E50">
              <w:rPr>
                <w:rFonts w:eastAsia="Times New Roman" w:cstheme="minorHAnsi"/>
                <w:szCs w:val="20"/>
              </w:rPr>
              <w:t>ustne</w:t>
            </w:r>
          </w:p>
        </w:tc>
        <w:tc>
          <w:tcPr>
            <w:tcW w:w="35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D610D1A" w14:textId="6CF5C27D" w:rsidR="00FC0B9D" w:rsidRPr="00CF7E50" w:rsidRDefault="003D1BA4" w:rsidP="00D81F3B">
            <w:pPr>
              <w:spacing w:after="0" w:line="240" w:lineRule="auto"/>
              <w:ind w:left="76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N</w:t>
            </w:r>
            <w:r w:rsidR="00B44119">
              <w:rPr>
                <w:rFonts w:eastAsia="Times New Roman" w:cstheme="minorHAnsi"/>
                <w:szCs w:val="20"/>
              </w:rPr>
              <w:t>a </w:t>
            </w:r>
            <w:r w:rsidRPr="00CF7E50">
              <w:rPr>
                <w:rFonts w:eastAsia="Times New Roman" w:cstheme="minorHAnsi"/>
                <w:szCs w:val="20"/>
              </w:rPr>
              <w:t>bieżąco</w:t>
            </w:r>
          </w:p>
        </w:tc>
      </w:tr>
      <w:tr w:rsidR="00FC0B9D" w:rsidRPr="00CF7E50" w14:paraId="125FE659" w14:textId="77777777" w:rsidTr="00D81F3B">
        <w:trPr>
          <w:trHeight w:val="304"/>
        </w:trPr>
        <w:tc>
          <w:tcPr>
            <w:tcW w:w="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9F11C0F" w14:textId="77777777" w:rsidR="00FC0B9D" w:rsidRPr="00CF7E50" w:rsidRDefault="003D1BA4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3.</w:t>
            </w:r>
          </w:p>
        </w:tc>
        <w:tc>
          <w:tcPr>
            <w:tcW w:w="496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1CE43B6" w14:textId="77777777" w:rsidR="00FC0B9D" w:rsidRPr="00CF7E50" w:rsidRDefault="003D1BA4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Kartkówki</w:t>
            </w:r>
          </w:p>
        </w:tc>
        <w:tc>
          <w:tcPr>
            <w:tcW w:w="35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1089C46" w14:textId="6637FE3B" w:rsidR="00FC0B9D" w:rsidRPr="00CF7E50" w:rsidRDefault="003D1BA4" w:rsidP="00D81F3B">
            <w:pPr>
              <w:spacing w:after="0" w:line="240" w:lineRule="auto"/>
              <w:ind w:left="76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N</w:t>
            </w:r>
            <w:r w:rsidR="00B44119">
              <w:rPr>
                <w:rFonts w:eastAsia="Times New Roman" w:cstheme="minorHAnsi"/>
                <w:szCs w:val="20"/>
              </w:rPr>
              <w:t>a </w:t>
            </w:r>
            <w:r w:rsidRPr="00CF7E50">
              <w:rPr>
                <w:rFonts w:eastAsia="Times New Roman" w:cstheme="minorHAnsi"/>
                <w:szCs w:val="20"/>
              </w:rPr>
              <w:t>bieżąco</w:t>
            </w:r>
          </w:p>
        </w:tc>
      </w:tr>
      <w:tr w:rsidR="00FC0B9D" w:rsidRPr="00CF7E50" w14:paraId="6877AA28" w14:textId="77777777" w:rsidTr="00596587">
        <w:trPr>
          <w:trHeight w:val="607"/>
        </w:trPr>
        <w:tc>
          <w:tcPr>
            <w:tcW w:w="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36AAE5E" w14:textId="304A93EF" w:rsidR="00FC0B9D" w:rsidRPr="00CF7E50" w:rsidRDefault="00B01555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Cs w:val="20"/>
              </w:rPr>
              <w:t>4</w:t>
            </w:r>
            <w:r w:rsidR="003D1BA4" w:rsidRPr="00CF7E50">
              <w:rPr>
                <w:rFonts w:eastAsia="Times New Roman" w:cstheme="minorHAnsi"/>
                <w:szCs w:val="20"/>
              </w:rPr>
              <w:t>.</w:t>
            </w:r>
          </w:p>
        </w:tc>
        <w:tc>
          <w:tcPr>
            <w:tcW w:w="496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11C6CBA" w14:textId="73312BC2" w:rsidR="00FC0B9D" w:rsidRPr="00CF7E50" w:rsidRDefault="003D1BA4" w:rsidP="00596587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Prace długoterminowe np. projekty, referaty, teczk</w:t>
            </w:r>
            <w:r w:rsidR="00B44119">
              <w:rPr>
                <w:rFonts w:eastAsia="Times New Roman" w:cstheme="minorHAnsi"/>
                <w:szCs w:val="20"/>
              </w:rPr>
              <w:t>i </w:t>
            </w:r>
            <w:r w:rsidRPr="00CF7E50">
              <w:rPr>
                <w:rFonts w:eastAsia="Times New Roman" w:cstheme="minorHAnsi"/>
                <w:szCs w:val="20"/>
              </w:rPr>
              <w:t>tematyczne, albumy,</w:t>
            </w:r>
            <w:r w:rsidR="00596587">
              <w:rPr>
                <w:rFonts w:eastAsia="Times New Roman" w:cstheme="minorHAnsi"/>
                <w:szCs w:val="20"/>
              </w:rPr>
              <w:t xml:space="preserve"> </w:t>
            </w:r>
            <w:r w:rsidRPr="00CF7E50">
              <w:rPr>
                <w:rFonts w:eastAsia="Times New Roman" w:cstheme="minorHAnsi"/>
                <w:szCs w:val="20"/>
              </w:rPr>
              <w:t>doświadczenia, hodowle, itp.</w:t>
            </w:r>
          </w:p>
        </w:tc>
        <w:tc>
          <w:tcPr>
            <w:tcW w:w="35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4FCFCB6" w14:textId="4907F892" w:rsidR="00FC0B9D" w:rsidRPr="00CF7E50" w:rsidRDefault="003D1BA4" w:rsidP="00D81F3B">
            <w:pPr>
              <w:spacing w:after="0" w:line="240" w:lineRule="auto"/>
              <w:ind w:left="76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N</w:t>
            </w:r>
            <w:r w:rsidR="00B44119">
              <w:rPr>
                <w:rFonts w:eastAsia="Times New Roman" w:cstheme="minorHAnsi"/>
                <w:szCs w:val="20"/>
              </w:rPr>
              <w:t>a </w:t>
            </w:r>
            <w:r w:rsidRPr="00CF7E50">
              <w:rPr>
                <w:rFonts w:eastAsia="Times New Roman" w:cstheme="minorHAnsi"/>
                <w:szCs w:val="20"/>
              </w:rPr>
              <w:t>bieżąco</w:t>
            </w:r>
          </w:p>
        </w:tc>
      </w:tr>
      <w:tr w:rsidR="00FC0B9D" w:rsidRPr="00CF7E50" w14:paraId="4A5297E5" w14:textId="77777777" w:rsidTr="00596587">
        <w:trPr>
          <w:trHeight w:val="1116"/>
        </w:trPr>
        <w:tc>
          <w:tcPr>
            <w:tcW w:w="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6A27A85" w14:textId="381A0FDE" w:rsidR="00FC0B9D" w:rsidRPr="00CF7E50" w:rsidRDefault="00B01555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Cs w:val="20"/>
              </w:rPr>
              <w:t>5</w:t>
            </w:r>
            <w:r w:rsidR="003D1BA4" w:rsidRPr="00CF7E50">
              <w:rPr>
                <w:rFonts w:eastAsia="Times New Roman" w:cstheme="minorHAnsi"/>
                <w:szCs w:val="20"/>
              </w:rPr>
              <w:t>.</w:t>
            </w:r>
          </w:p>
        </w:tc>
        <w:tc>
          <w:tcPr>
            <w:tcW w:w="496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24313DC" w14:textId="5EDEBDA0" w:rsidR="00FC0B9D" w:rsidRPr="00CF7E50" w:rsidRDefault="003D1BA4" w:rsidP="00D81F3B">
            <w:pPr>
              <w:spacing w:after="0" w:line="240" w:lineRule="auto"/>
              <w:ind w:left="74" w:right="9"/>
              <w:rPr>
                <w:rFonts w:eastAsia="Times New Roman" w:cstheme="minorHAnsi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Samodzielne ćwiczeni</w:t>
            </w:r>
            <w:r w:rsidR="00B44119">
              <w:rPr>
                <w:rFonts w:eastAsia="Times New Roman" w:cstheme="minorHAnsi"/>
                <w:szCs w:val="20"/>
              </w:rPr>
              <w:t>a </w:t>
            </w:r>
            <w:r w:rsidRPr="00CF7E50">
              <w:rPr>
                <w:rFonts w:eastAsia="Times New Roman" w:cstheme="minorHAnsi"/>
                <w:szCs w:val="20"/>
              </w:rPr>
              <w:t xml:space="preserve">uczniowskie np. </w:t>
            </w:r>
            <w:r w:rsidR="00596587">
              <w:rPr>
                <w:rFonts w:eastAsia="Times New Roman" w:cstheme="minorHAnsi"/>
                <w:szCs w:val="20"/>
              </w:rPr>
              <w:t>r</w:t>
            </w:r>
            <w:r w:rsidRPr="00CF7E50">
              <w:rPr>
                <w:rFonts w:eastAsia="Times New Roman" w:cstheme="minorHAnsi"/>
                <w:szCs w:val="20"/>
              </w:rPr>
              <w:t>ozwiązywanie zadań, wykonywanie doświadczeń, wyszukiwanie informacji,</w:t>
            </w:r>
          </w:p>
          <w:p w14:paraId="425DCD11" w14:textId="77777777" w:rsidR="00FC0B9D" w:rsidRPr="00CF7E50" w:rsidRDefault="003D1BA4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prowadzenie obserwacji.</w:t>
            </w:r>
          </w:p>
        </w:tc>
        <w:tc>
          <w:tcPr>
            <w:tcW w:w="35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4DC165C" w14:textId="630A61F9" w:rsidR="00FC0B9D" w:rsidRPr="00CF7E50" w:rsidRDefault="003D1BA4" w:rsidP="00D81F3B">
            <w:pPr>
              <w:spacing w:after="0" w:line="240" w:lineRule="auto"/>
              <w:ind w:left="76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N</w:t>
            </w:r>
            <w:r w:rsidR="00B44119">
              <w:rPr>
                <w:rFonts w:eastAsia="Times New Roman" w:cstheme="minorHAnsi"/>
                <w:szCs w:val="20"/>
              </w:rPr>
              <w:t>a </w:t>
            </w:r>
            <w:r w:rsidRPr="00CF7E50">
              <w:rPr>
                <w:rFonts w:eastAsia="Times New Roman" w:cstheme="minorHAnsi"/>
                <w:szCs w:val="20"/>
              </w:rPr>
              <w:t>bieżąco</w:t>
            </w:r>
          </w:p>
        </w:tc>
      </w:tr>
      <w:tr w:rsidR="00FC0B9D" w:rsidRPr="00CF7E50" w14:paraId="6202C259" w14:textId="77777777" w:rsidTr="00D81F3B">
        <w:trPr>
          <w:trHeight w:val="304"/>
        </w:trPr>
        <w:tc>
          <w:tcPr>
            <w:tcW w:w="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D9A092D" w14:textId="5ADF7B88" w:rsidR="00FC0B9D" w:rsidRPr="00CF7E50" w:rsidRDefault="00B01555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Cs w:val="20"/>
              </w:rPr>
              <w:t>6</w:t>
            </w:r>
            <w:r w:rsidR="003D1BA4" w:rsidRPr="00CF7E50">
              <w:rPr>
                <w:rFonts w:eastAsia="Times New Roman" w:cstheme="minorHAnsi"/>
                <w:szCs w:val="20"/>
              </w:rPr>
              <w:t>.</w:t>
            </w:r>
          </w:p>
        </w:tc>
        <w:tc>
          <w:tcPr>
            <w:tcW w:w="496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95EED25" w14:textId="3F66C5B2" w:rsidR="00FC0B9D" w:rsidRPr="00CF7E50" w:rsidRDefault="003D1BA4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Prac</w:t>
            </w:r>
            <w:r w:rsidR="00B44119">
              <w:rPr>
                <w:rFonts w:eastAsia="Times New Roman" w:cstheme="minorHAnsi"/>
                <w:szCs w:val="20"/>
              </w:rPr>
              <w:t>a w </w:t>
            </w:r>
            <w:r w:rsidRPr="00CF7E50">
              <w:rPr>
                <w:rFonts w:eastAsia="Times New Roman" w:cstheme="minorHAnsi"/>
                <w:szCs w:val="20"/>
              </w:rPr>
              <w:t>grupie</w:t>
            </w:r>
          </w:p>
        </w:tc>
        <w:tc>
          <w:tcPr>
            <w:tcW w:w="35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9BC9090" w14:textId="7A618BEF" w:rsidR="00FC0B9D" w:rsidRPr="00CF7E50" w:rsidRDefault="003D1BA4" w:rsidP="00D81F3B">
            <w:pPr>
              <w:spacing w:after="0" w:line="240" w:lineRule="auto"/>
              <w:ind w:left="76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N</w:t>
            </w:r>
            <w:r w:rsidR="00B44119">
              <w:rPr>
                <w:rFonts w:eastAsia="Times New Roman" w:cstheme="minorHAnsi"/>
                <w:szCs w:val="20"/>
              </w:rPr>
              <w:t>a </w:t>
            </w:r>
            <w:r w:rsidRPr="00CF7E50">
              <w:rPr>
                <w:rFonts w:eastAsia="Times New Roman" w:cstheme="minorHAnsi"/>
                <w:szCs w:val="20"/>
              </w:rPr>
              <w:t>bieżąco</w:t>
            </w:r>
          </w:p>
        </w:tc>
      </w:tr>
      <w:tr w:rsidR="00FC0B9D" w:rsidRPr="00CF7E50" w14:paraId="32A25A34" w14:textId="77777777" w:rsidTr="00D81F3B">
        <w:trPr>
          <w:trHeight w:val="304"/>
        </w:trPr>
        <w:tc>
          <w:tcPr>
            <w:tcW w:w="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EE6A89A" w14:textId="4A92FFF9" w:rsidR="00FC0B9D" w:rsidRPr="00CF7E50" w:rsidRDefault="00B01555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Cs w:val="20"/>
              </w:rPr>
              <w:t>7</w:t>
            </w:r>
            <w:r w:rsidR="003D1BA4" w:rsidRPr="00CF7E50">
              <w:rPr>
                <w:rFonts w:eastAsia="Times New Roman" w:cstheme="minorHAnsi"/>
                <w:szCs w:val="20"/>
              </w:rPr>
              <w:t>.</w:t>
            </w:r>
          </w:p>
        </w:tc>
        <w:tc>
          <w:tcPr>
            <w:tcW w:w="496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1DECE60" w14:textId="77777777" w:rsidR="00FC0B9D" w:rsidRPr="00CF7E50" w:rsidRDefault="003D1BA4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Aktywność</w:t>
            </w:r>
          </w:p>
        </w:tc>
        <w:tc>
          <w:tcPr>
            <w:tcW w:w="35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B9FF5B8" w14:textId="0A4CCAFC" w:rsidR="00FC0B9D" w:rsidRPr="00CF7E50" w:rsidRDefault="003D1BA4" w:rsidP="00D81F3B">
            <w:pPr>
              <w:spacing w:after="0" w:line="240" w:lineRule="auto"/>
              <w:ind w:left="76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N</w:t>
            </w:r>
            <w:r w:rsidR="00B44119">
              <w:rPr>
                <w:rFonts w:eastAsia="Times New Roman" w:cstheme="minorHAnsi"/>
                <w:szCs w:val="20"/>
              </w:rPr>
              <w:t>a </w:t>
            </w:r>
            <w:r w:rsidRPr="00CF7E50">
              <w:rPr>
                <w:rFonts w:eastAsia="Times New Roman" w:cstheme="minorHAnsi"/>
                <w:szCs w:val="20"/>
              </w:rPr>
              <w:t>bieżąco</w:t>
            </w:r>
          </w:p>
        </w:tc>
      </w:tr>
      <w:tr w:rsidR="00FC0B9D" w:rsidRPr="00CF7E50" w14:paraId="7A5E106A" w14:textId="77777777" w:rsidTr="00596587">
        <w:trPr>
          <w:trHeight w:val="215"/>
        </w:trPr>
        <w:tc>
          <w:tcPr>
            <w:tcW w:w="4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96B45E0" w14:textId="0472DF0F" w:rsidR="00FC0B9D" w:rsidRPr="00CF7E50" w:rsidRDefault="00B01555" w:rsidP="00D81F3B">
            <w:pPr>
              <w:spacing w:after="0" w:line="240" w:lineRule="auto"/>
              <w:ind w:left="74" w:right="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Cs w:val="20"/>
              </w:rPr>
              <w:t>8</w:t>
            </w:r>
            <w:r w:rsidR="003D1BA4" w:rsidRPr="00CF7E50">
              <w:rPr>
                <w:rFonts w:eastAsia="Times New Roman" w:cstheme="minorHAnsi"/>
                <w:szCs w:val="20"/>
              </w:rPr>
              <w:t>.</w:t>
            </w:r>
          </w:p>
        </w:tc>
        <w:tc>
          <w:tcPr>
            <w:tcW w:w="496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AC5A34C" w14:textId="3ED73F22" w:rsidR="00FC0B9D" w:rsidRPr="00BC1222" w:rsidRDefault="003D1BA4" w:rsidP="00BC1222">
            <w:pPr>
              <w:spacing w:after="160" w:line="278" w:lineRule="auto"/>
            </w:pPr>
            <w:r w:rsidRPr="00CF7E50">
              <w:rPr>
                <w:rFonts w:eastAsia="Times New Roman" w:cstheme="minorHAnsi"/>
                <w:szCs w:val="20"/>
              </w:rPr>
              <w:t>Prowadzenie zeszytu</w:t>
            </w:r>
            <w:r w:rsidR="00596587">
              <w:rPr>
                <w:rFonts w:eastAsia="Times New Roman" w:cstheme="minorHAnsi"/>
                <w:szCs w:val="20"/>
              </w:rPr>
              <w:t xml:space="preserve"> </w:t>
            </w:r>
            <w:r w:rsidRPr="00CF7E50">
              <w:rPr>
                <w:rFonts w:eastAsia="Times New Roman" w:cstheme="minorHAnsi"/>
                <w:szCs w:val="20"/>
              </w:rPr>
              <w:t>przedmiotoweg</w:t>
            </w:r>
            <w:r w:rsidR="00B44119">
              <w:rPr>
                <w:rFonts w:eastAsia="Times New Roman" w:cstheme="minorHAnsi"/>
                <w:szCs w:val="20"/>
              </w:rPr>
              <w:t>o </w:t>
            </w:r>
            <w:r w:rsidR="00F40E71">
              <w:rPr>
                <w:rFonts w:eastAsia="Times New Roman" w:cstheme="minorHAnsi"/>
                <w:szCs w:val="20"/>
              </w:rPr>
              <w:t>(</w:t>
            </w:r>
            <w:r w:rsidR="00F40E71" w:rsidRPr="00A27DE4">
              <w:t>poprawność merytoryczn</w:t>
            </w:r>
            <w:r w:rsidR="00B44119">
              <w:t>a </w:t>
            </w:r>
            <w:r w:rsidR="00F40E71" w:rsidRPr="00A27DE4">
              <w:t>notatek,  systematyczność wykonywani</w:t>
            </w:r>
            <w:r w:rsidR="00B44119">
              <w:t>a </w:t>
            </w:r>
            <w:r w:rsidR="00F40E71" w:rsidRPr="00A27DE4">
              <w:t xml:space="preserve">prac związanych </w:t>
            </w:r>
            <w:r w:rsidR="00B44119">
              <w:t>z </w:t>
            </w:r>
            <w:r w:rsidR="00F40E71" w:rsidRPr="00A27DE4">
              <w:t>nauką</w:t>
            </w:r>
            <w:r w:rsidR="00F40E71">
              <w:rPr>
                <w:rFonts w:eastAsia="Times New Roman" w:cstheme="minorHAnsi"/>
                <w:szCs w:val="20"/>
              </w:rPr>
              <w:t>)</w:t>
            </w:r>
          </w:p>
        </w:tc>
        <w:tc>
          <w:tcPr>
            <w:tcW w:w="353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B1687A2" w14:textId="341ACA0F" w:rsidR="00FC0B9D" w:rsidRPr="00CF7E50" w:rsidRDefault="003D1BA4" w:rsidP="00D81F3B">
            <w:pPr>
              <w:spacing w:after="0" w:line="240" w:lineRule="auto"/>
              <w:ind w:left="76" w:right="9"/>
              <w:rPr>
                <w:rFonts w:cstheme="minorHAnsi"/>
                <w:sz w:val="20"/>
                <w:szCs w:val="20"/>
              </w:rPr>
            </w:pPr>
            <w:r w:rsidRPr="00CF7E50">
              <w:rPr>
                <w:rFonts w:eastAsia="Times New Roman" w:cstheme="minorHAnsi"/>
                <w:szCs w:val="20"/>
              </w:rPr>
              <w:t>N</w:t>
            </w:r>
            <w:r w:rsidR="00B44119">
              <w:rPr>
                <w:rFonts w:eastAsia="Times New Roman" w:cstheme="minorHAnsi"/>
                <w:szCs w:val="20"/>
              </w:rPr>
              <w:t>a </w:t>
            </w:r>
            <w:r w:rsidRPr="00CF7E50">
              <w:rPr>
                <w:rFonts w:eastAsia="Times New Roman" w:cstheme="minorHAnsi"/>
                <w:szCs w:val="20"/>
              </w:rPr>
              <w:t>bieżąco</w:t>
            </w:r>
          </w:p>
        </w:tc>
      </w:tr>
      <w:bookmarkEnd w:id="142"/>
    </w:tbl>
    <w:p w14:paraId="05A8A60D" w14:textId="77777777" w:rsidR="00FC0B9D" w:rsidRPr="00CF7E50" w:rsidRDefault="00FC0B9D" w:rsidP="00552102">
      <w:pPr>
        <w:spacing w:after="0" w:line="240" w:lineRule="auto"/>
        <w:ind w:right="9"/>
        <w:rPr>
          <w:rFonts w:eastAsia="Times New Roman" w:cstheme="minorHAnsi"/>
          <w:sz w:val="18"/>
          <w:szCs w:val="20"/>
        </w:rPr>
      </w:pPr>
    </w:p>
    <w:p w14:paraId="31F6F7CC" w14:textId="56AC5B34" w:rsidR="00FC0B9D" w:rsidRPr="00CF7E50" w:rsidRDefault="003D1BA4" w:rsidP="00275BDC">
      <w:pPr>
        <w:numPr>
          <w:ilvl w:val="0"/>
          <w:numId w:val="101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Należy sprawdzać osiągnięci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="00CA5C57">
        <w:rPr>
          <w:rFonts w:eastAsia="Times New Roman" w:cstheme="minorHAnsi"/>
          <w:szCs w:val="20"/>
        </w:rPr>
        <w:t>używając</w:t>
      </w:r>
      <w:r w:rsidRPr="00CF7E50">
        <w:rPr>
          <w:rFonts w:eastAsia="Times New Roman" w:cstheme="minorHAnsi"/>
          <w:szCs w:val="20"/>
        </w:rPr>
        <w:t xml:space="preserve"> narzędz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skonstruowanych zgodnie </w:t>
      </w:r>
      <w:r w:rsidR="00EC279B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zasadam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pomiaru dydaktyczneg</w:t>
      </w:r>
      <w:r w:rsidR="00B44119">
        <w:rPr>
          <w:rFonts w:eastAsia="Times New Roman" w:cstheme="minorHAnsi"/>
          <w:szCs w:val="20"/>
        </w:rPr>
        <w:t>o </w:t>
      </w:r>
      <w:r w:rsidR="00CA5C57">
        <w:rPr>
          <w:rFonts w:eastAsia="Times New Roman" w:cstheme="minorHAnsi"/>
          <w:szCs w:val="20"/>
        </w:rPr>
        <w:t>(odpowiedn</w:t>
      </w:r>
      <w:r w:rsidR="00B44119">
        <w:rPr>
          <w:rFonts w:eastAsia="Times New Roman" w:cstheme="minorHAnsi"/>
          <w:szCs w:val="20"/>
        </w:rPr>
        <w:t>i </w:t>
      </w:r>
      <w:r w:rsidR="00CA5C57">
        <w:rPr>
          <w:rFonts w:eastAsia="Times New Roman" w:cstheme="minorHAnsi"/>
          <w:szCs w:val="20"/>
        </w:rPr>
        <w:t xml:space="preserve">udział zadań </w:t>
      </w:r>
      <w:r w:rsidR="00B44119">
        <w:rPr>
          <w:rFonts w:eastAsia="Times New Roman" w:cstheme="minorHAnsi"/>
          <w:szCs w:val="20"/>
        </w:rPr>
        <w:t>z </w:t>
      </w:r>
      <w:r w:rsidR="00CA5C57">
        <w:rPr>
          <w:rFonts w:eastAsia="Times New Roman" w:cstheme="minorHAnsi"/>
          <w:szCs w:val="20"/>
        </w:rPr>
        <w:t>różnych poziomó</w:t>
      </w:r>
      <w:r w:rsidR="00B44119">
        <w:rPr>
          <w:rFonts w:eastAsia="Times New Roman" w:cstheme="minorHAnsi"/>
          <w:szCs w:val="20"/>
        </w:rPr>
        <w:t>w </w:t>
      </w:r>
      <w:r w:rsidR="00CA5C57">
        <w:rPr>
          <w:rFonts w:eastAsia="Times New Roman" w:cstheme="minorHAnsi"/>
          <w:szCs w:val="20"/>
        </w:rPr>
        <w:t>wymagań)</w:t>
      </w:r>
      <w:r w:rsidRPr="00CF7E50">
        <w:rPr>
          <w:rFonts w:eastAsia="Times New Roman" w:cstheme="minorHAnsi"/>
          <w:szCs w:val="20"/>
        </w:rPr>
        <w:t xml:space="preserve">.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 stosowany jest opisany poniżej sposób określani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poziomu wymagań programowych,</w:t>
      </w:r>
      <w:r w:rsidR="00382E92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zastrzeżeniem ust. 4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5</w:t>
      </w:r>
    </w:p>
    <w:p w14:paraId="6A8D13FD" w14:textId="411CEAD3" w:rsidR="00FC0B9D" w:rsidRPr="00CF7E50" w:rsidRDefault="003D1BA4" w:rsidP="00275BDC">
      <w:pPr>
        <w:numPr>
          <w:ilvl w:val="0"/>
          <w:numId w:val="104"/>
        </w:numPr>
        <w:tabs>
          <w:tab w:val="left" w:pos="717"/>
        </w:tabs>
        <w:spacing w:after="0" w:line="240" w:lineRule="auto"/>
        <w:ind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b/>
          <w:szCs w:val="20"/>
        </w:rPr>
        <w:t>Wymagani</w:t>
      </w:r>
      <w:r w:rsidR="00B44119">
        <w:rPr>
          <w:rFonts w:eastAsia="Times New Roman" w:cstheme="minorHAnsi"/>
          <w:b/>
          <w:szCs w:val="20"/>
        </w:rPr>
        <w:t>a </w:t>
      </w:r>
      <w:r w:rsidRPr="00CF7E50">
        <w:rPr>
          <w:rFonts w:eastAsia="Times New Roman" w:cstheme="minorHAnsi"/>
          <w:b/>
          <w:szCs w:val="20"/>
        </w:rPr>
        <w:t xml:space="preserve">konieczne </w:t>
      </w:r>
      <w:r w:rsidRPr="00741CC5">
        <w:rPr>
          <w:rFonts w:eastAsia="Times New Roman" w:cstheme="minorHAnsi"/>
          <w:b/>
          <w:bCs/>
          <w:szCs w:val="20"/>
        </w:rPr>
        <w:t>(K)</w:t>
      </w:r>
      <w:r w:rsidRPr="00CF7E50">
        <w:rPr>
          <w:rFonts w:eastAsia="Times New Roman" w:cstheme="minorHAnsi"/>
          <w:szCs w:val="20"/>
        </w:rPr>
        <w:t xml:space="preserve"> obejmują wiadomośc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umiejętności, których opanowanie jest warunkiem koniecznym, by uczeń mógł kontynuować naukę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danym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etapie</w:t>
      </w:r>
    </w:p>
    <w:p w14:paraId="4144CAAB" w14:textId="1F6DE966" w:rsidR="00FC0B9D" w:rsidRPr="00CF7E50" w:rsidRDefault="003D1BA4" w:rsidP="00D81F3B">
      <w:pPr>
        <w:spacing w:after="0" w:line="240" w:lineRule="auto"/>
        <w:ind w:left="1068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kształcenia. Wymagani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te są:</w:t>
      </w:r>
    </w:p>
    <w:p w14:paraId="071FE255" w14:textId="77777777" w:rsidR="00FC0B9D" w:rsidRPr="00CF7E50" w:rsidRDefault="003D1BA4" w:rsidP="00275BDC">
      <w:pPr>
        <w:numPr>
          <w:ilvl w:val="0"/>
          <w:numId w:val="52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najłatwiejsze,</w:t>
      </w:r>
    </w:p>
    <w:p w14:paraId="6D3A930B" w14:textId="77777777" w:rsidR="00FC0B9D" w:rsidRPr="00CF7E50" w:rsidRDefault="003D1BA4" w:rsidP="00275BDC">
      <w:pPr>
        <w:numPr>
          <w:ilvl w:val="0"/>
          <w:numId w:val="52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najczęściej stosowane, nie wymagające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modyfikacji,</w:t>
      </w:r>
    </w:p>
    <w:p w14:paraId="7B2807BA" w14:textId="3506ED26" w:rsidR="00FC0B9D" w:rsidRPr="00CF7E50" w:rsidRDefault="003D1BA4" w:rsidP="00275BDC">
      <w:pPr>
        <w:numPr>
          <w:ilvl w:val="0"/>
          <w:numId w:val="52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całkowicie niezbędne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uczeni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podstawowych wiadomośc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opanowani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podstawowych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umiejętności,</w:t>
      </w:r>
    </w:p>
    <w:p w14:paraId="49BD58CA" w14:textId="40F921A0" w:rsidR="00FC0B9D" w:rsidRPr="00CF7E50" w:rsidRDefault="003D1BA4" w:rsidP="00275BDC">
      <w:pPr>
        <w:numPr>
          <w:ilvl w:val="0"/>
          <w:numId w:val="52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mocn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praktyczne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życiowo.</w:t>
      </w:r>
    </w:p>
    <w:p w14:paraId="00041EB8" w14:textId="6A5E531E" w:rsidR="00FC0B9D" w:rsidRPr="00741CC5" w:rsidRDefault="003D1BA4" w:rsidP="00275BDC">
      <w:pPr>
        <w:numPr>
          <w:ilvl w:val="0"/>
          <w:numId w:val="104"/>
        </w:numPr>
        <w:tabs>
          <w:tab w:val="left" w:pos="717"/>
        </w:tabs>
        <w:spacing w:after="0" w:line="240" w:lineRule="auto"/>
        <w:ind w:right="9"/>
        <w:rPr>
          <w:rFonts w:eastAsia="Times New Roman" w:cstheme="minorHAnsi"/>
          <w:bCs/>
          <w:szCs w:val="20"/>
        </w:rPr>
      </w:pPr>
      <w:r w:rsidRPr="00741CC5">
        <w:rPr>
          <w:rFonts w:eastAsia="Times New Roman" w:cstheme="minorHAnsi"/>
          <w:b/>
          <w:szCs w:val="20"/>
        </w:rPr>
        <w:t>Wymagani</w:t>
      </w:r>
      <w:r w:rsidR="00B44119">
        <w:rPr>
          <w:rFonts w:eastAsia="Times New Roman" w:cstheme="minorHAnsi"/>
          <w:b/>
          <w:szCs w:val="20"/>
        </w:rPr>
        <w:t>a </w:t>
      </w:r>
      <w:r w:rsidRPr="00741CC5">
        <w:rPr>
          <w:rFonts w:eastAsia="Times New Roman" w:cstheme="minorHAnsi"/>
          <w:b/>
          <w:szCs w:val="20"/>
        </w:rPr>
        <w:t>podstawowe (P)</w:t>
      </w:r>
      <w:r w:rsidRPr="00741CC5">
        <w:rPr>
          <w:rFonts w:eastAsia="Times New Roman" w:cstheme="minorHAnsi"/>
          <w:bCs/>
          <w:szCs w:val="20"/>
        </w:rPr>
        <w:t xml:space="preserve"> obejmują wiadomośc</w:t>
      </w:r>
      <w:r w:rsidR="00B44119">
        <w:rPr>
          <w:rFonts w:eastAsia="Times New Roman" w:cstheme="minorHAnsi"/>
          <w:bCs/>
          <w:szCs w:val="20"/>
        </w:rPr>
        <w:t>i i </w:t>
      </w:r>
      <w:r w:rsidRPr="00741CC5">
        <w:rPr>
          <w:rFonts w:eastAsia="Times New Roman" w:cstheme="minorHAnsi"/>
          <w:bCs/>
          <w:szCs w:val="20"/>
        </w:rPr>
        <w:t xml:space="preserve">umiejętności, które </w:t>
      </w:r>
      <w:r w:rsidR="00B44119">
        <w:rPr>
          <w:rFonts w:eastAsia="Times New Roman" w:cstheme="minorHAnsi"/>
          <w:bCs/>
          <w:szCs w:val="20"/>
        </w:rPr>
        <w:t>są </w:t>
      </w:r>
      <w:r w:rsidRPr="00741CC5">
        <w:rPr>
          <w:rFonts w:eastAsia="Times New Roman" w:cstheme="minorHAnsi"/>
          <w:bCs/>
          <w:szCs w:val="20"/>
        </w:rPr>
        <w:t>wyznaczone prze</w:t>
      </w:r>
      <w:r w:rsidR="00B44119">
        <w:rPr>
          <w:rFonts w:eastAsia="Times New Roman" w:cstheme="minorHAnsi"/>
          <w:bCs/>
          <w:szCs w:val="20"/>
        </w:rPr>
        <w:t>z </w:t>
      </w:r>
      <w:r w:rsidRPr="00741CC5">
        <w:rPr>
          <w:rFonts w:eastAsia="Times New Roman" w:cstheme="minorHAnsi"/>
          <w:bCs/>
          <w:szCs w:val="20"/>
        </w:rPr>
        <w:t xml:space="preserve">główne cele </w:t>
      </w:r>
      <w:r w:rsidR="00B44119">
        <w:rPr>
          <w:rFonts w:eastAsia="Times New Roman" w:cstheme="minorHAnsi"/>
          <w:bCs/>
          <w:szCs w:val="20"/>
        </w:rPr>
        <w:t>i </w:t>
      </w:r>
      <w:r w:rsidRPr="00741CC5">
        <w:rPr>
          <w:rFonts w:eastAsia="Times New Roman" w:cstheme="minorHAnsi"/>
          <w:bCs/>
          <w:szCs w:val="20"/>
        </w:rPr>
        <w:t xml:space="preserve">centralne elementy materiału nauczania, ale nie wyczerpują osiągnięć związanych </w:t>
      </w:r>
      <w:r w:rsidR="00B44119">
        <w:rPr>
          <w:rFonts w:eastAsia="Times New Roman" w:cstheme="minorHAnsi"/>
          <w:bCs/>
          <w:szCs w:val="20"/>
        </w:rPr>
        <w:t>z </w:t>
      </w:r>
      <w:r w:rsidRPr="00741CC5">
        <w:rPr>
          <w:rFonts w:eastAsia="Times New Roman" w:cstheme="minorHAnsi"/>
          <w:bCs/>
          <w:szCs w:val="20"/>
        </w:rPr>
        <w:t>tym</w:t>
      </w:r>
      <w:r w:rsidR="00B44119">
        <w:rPr>
          <w:rFonts w:eastAsia="Times New Roman" w:cstheme="minorHAnsi"/>
          <w:bCs/>
          <w:szCs w:val="20"/>
        </w:rPr>
        <w:t>i </w:t>
      </w:r>
      <w:r w:rsidRPr="00741CC5">
        <w:rPr>
          <w:rFonts w:eastAsia="Times New Roman" w:cstheme="minorHAnsi"/>
          <w:bCs/>
          <w:szCs w:val="20"/>
        </w:rPr>
        <w:t>celam</w:t>
      </w:r>
      <w:r w:rsidR="00B44119">
        <w:rPr>
          <w:rFonts w:eastAsia="Times New Roman" w:cstheme="minorHAnsi"/>
          <w:bCs/>
          <w:szCs w:val="20"/>
        </w:rPr>
        <w:t>i i </w:t>
      </w:r>
      <w:r w:rsidRPr="00741CC5">
        <w:rPr>
          <w:rFonts w:eastAsia="Times New Roman" w:cstheme="minorHAnsi"/>
          <w:bCs/>
          <w:szCs w:val="20"/>
        </w:rPr>
        <w:t>materiałem:</w:t>
      </w:r>
    </w:p>
    <w:p w14:paraId="391B2A72" w14:textId="2223BFD0" w:rsidR="00FC0B9D" w:rsidRPr="00CF7E50" w:rsidRDefault="003D1BA4" w:rsidP="00275BDC">
      <w:pPr>
        <w:numPr>
          <w:ilvl w:val="0"/>
          <w:numId w:val="52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przystępne, najprostsze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najbardziej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uniwersalne,</w:t>
      </w:r>
    </w:p>
    <w:p w14:paraId="62383AB2" w14:textId="003DF580" w:rsidR="00FC0B9D" w:rsidRPr="00CF7E50" w:rsidRDefault="003D1BA4" w:rsidP="00275BDC">
      <w:pPr>
        <w:numPr>
          <w:ilvl w:val="0"/>
          <w:numId w:val="52"/>
        </w:numPr>
        <w:tabs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najpewniejsze naukow</w:t>
      </w:r>
      <w:r w:rsidR="00B44119">
        <w:rPr>
          <w:rFonts w:eastAsia="Times New Roman" w:cstheme="minorHAnsi"/>
          <w:szCs w:val="20"/>
        </w:rPr>
        <w:t>o i </w:t>
      </w:r>
      <w:r w:rsidRPr="00CF7E50">
        <w:rPr>
          <w:rFonts w:eastAsia="Times New Roman" w:cstheme="minorHAnsi"/>
          <w:szCs w:val="20"/>
        </w:rPr>
        <w:t>niezawodne,</w:t>
      </w:r>
    </w:p>
    <w:p w14:paraId="223099DB" w14:textId="6968D15D" w:rsidR="00FC0B9D" w:rsidRPr="00CF7E50" w:rsidRDefault="003D1BA4" w:rsidP="00275BDC">
      <w:pPr>
        <w:numPr>
          <w:ilvl w:val="0"/>
          <w:numId w:val="52"/>
        </w:numPr>
        <w:tabs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niezbędne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danym etapie kształceni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wyższych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etapach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kształcenia,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bezpośredni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użyteczne życiowo.</w:t>
      </w:r>
    </w:p>
    <w:p w14:paraId="3D8B1C35" w14:textId="7C663702" w:rsidR="00FC0B9D" w:rsidRPr="00741CC5" w:rsidRDefault="003D1BA4" w:rsidP="00275BDC">
      <w:pPr>
        <w:numPr>
          <w:ilvl w:val="0"/>
          <w:numId w:val="104"/>
        </w:numPr>
        <w:tabs>
          <w:tab w:val="left" w:pos="717"/>
        </w:tabs>
        <w:spacing w:after="0" w:line="240" w:lineRule="auto"/>
        <w:ind w:right="9"/>
        <w:rPr>
          <w:rFonts w:eastAsia="Times New Roman" w:cstheme="minorHAnsi"/>
          <w:bCs/>
          <w:szCs w:val="20"/>
        </w:rPr>
      </w:pPr>
      <w:r w:rsidRPr="00CF7E50">
        <w:rPr>
          <w:rFonts w:eastAsia="Times New Roman" w:cstheme="minorHAnsi"/>
          <w:b/>
          <w:szCs w:val="20"/>
        </w:rPr>
        <w:t>Wymagani</w:t>
      </w:r>
      <w:r w:rsidR="00B44119">
        <w:rPr>
          <w:rFonts w:eastAsia="Times New Roman" w:cstheme="minorHAnsi"/>
          <w:b/>
          <w:szCs w:val="20"/>
        </w:rPr>
        <w:t>a </w:t>
      </w:r>
      <w:r w:rsidRPr="00CF7E50">
        <w:rPr>
          <w:rFonts w:eastAsia="Times New Roman" w:cstheme="minorHAnsi"/>
          <w:b/>
          <w:szCs w:val="20"/>
        </w:rPr>
        <w:t xml:space="preserve">rozszerzające (R) </w:t>
      </w:r>
      <w:r w:rsidRPr="00741CC5">
        <w:rPr>
          <w:rFonts w:eastAsia="Times New Roman" w:cstheme="minorHAnsi"/>
          <w:bCs/>
          <w:szCs w:val="20"/>
        </w:rPr>
        <w:t>obejmują wiadomośc</w:t>
      </w:r>
      <w:r w:rsidR="00B44119">
        <w:rPr>
          <w:rFonts w:eastAsia="Times New Roman" w:cstheme="minorHAnsi"/>
          <w:bCs/>
          <w:szCs w:val="20"/>
        </w:rPr>
        <w:t>i i </w:t>
      </w:r>
      <w:r w:rsidRPr="00741CC5">
        <w:rPr>
          <w:rFonts w:eastAsia="Times New Roman" w:cstheme="minorHAnsi"/>
          <w:bCs/>
          <w:szCs w:val="20"/>
        </w:rPr>
        <w:t xml:space="preserve">umiejętności, które stanowią pogłębienie </w:t>
      </w:r>
      <w:r w:rsidR="00B44119">
        <w:rPr>
          <w:rFonts w:eastAsia="Times New Roman" w:cstheme="minorHAnsi"/>
          <w:bCs/>
          <w:szCs w:val="20"/>
        </w:rPr>
        <w:t>i </w:t>
      </w:r>
      <w:r w:rsidRPr="00741CC5">
        <w:rPr>
          <w:rFonts w:eastAsia="Times New Roman" w:cstheme="minorHAnsi"/>
          <w:bCs/>
          <w:szCs w:val="20"/>
        </w:rPr>
        <w:t xml:space="preserve">poszerzenie wymagań podstawowych, </w:t>
      </w:r>
      <w:r w:rsidR="00B44119">
        <w:rPr>
          <w:rFonts w:eastAsia="Times New Roman" w:cstheme="minorHAnsi"/>
          <w:bCs/>
          <w:szCs w:val="20"/>
        </w:rPr>
        <w:t>a </w:t>
      </w:r>
      <w:r w:rsidRPr="00741CC5">
        <w:rPr>
          <w:rFonts w:eastAsia="Times New Roman" w:cstheme="minorHAnsi"/>
          <w:bCs/>
          <w:szCs w:val="20"/>
        </w:rPr>
        <w:t>ich opanowanie jest uzależnione od opanowani</w:t>
      </w:r>
      <w:r w:rsidR="00B44119">
        <w:rPr>
          <w:rFonts w:eastAsia="Times New Roman" w:cstheme="minorHAnsi"/>
          <w:bCs/>
          <w:szCs w:val="20"/>
        </w:rPr>
        <w:t>a </w:t>
      </w:r>
      <w:r w:rsidRPr="00741CC5">
        <w:rPr>
          <w:rFonts w:eastAsia="Times New Roman" w:cstheme="minorHAnsi"/>
          <w:bCs/>
          <w:szCs w:val="20"/>
        </w:rPr>
        <w:t>wymagań</w:t>
      </w:r>
      <w:r w:rsidR="00F27B4C" w:rsidRPr="00741CC5">
        <w:rPr>
          <w:rFonts w:eastAsia="Times New Roman" w:cstheme="minorHAnsi"/>
          <w:bCs/>
          <w:szCs w:val="20"/>
        </w:rPr>
        <w:t xml:space="preserve"> </w:t>
      </w:r>
      <w:r w:rsidRPr="00741CC5">
        <w:rPr>
          <w:rFonts w:eastAsia="Times New Roman" w:cstheme="minorHAnsi"/>
          <w:bCs/>
          <w:szCs w:val="20"/>
        </w:rPr>
        <w:t>podstawowych:</w:t>
      </w:r>
    </w:p>
    <w:p w14:paraId="1CC5F932" w14:textId="066DDA57" w:rsidR="00FC0B9D" w:rsidRPr="00CF7E50" w:rsidRDefault="003D1BA4" w:rsidP="00275BDC">
      <w:pPr>
        <w:numPr>
          <w:ilvl w:val="0"/>
          <w:numId w:val="52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umiarkowanie trudne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opanowania,</w:t>
      </w:r>
    </w:p>
    <w:p w14:paraId="71F5A1C4" w14:textId="3FE9A3AC" w:rsidR="00FC0B9D" w:rsidRPr="00CF7E50" w:rsidRDefault="00B44119" w:rsidP="00275BDC">
      <w:pPr>
        <w:numPr>
          <w:ilvl w:val="0"/>
          <w:numId w:val="52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pewnym stopniu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hipotetyczne,</w:t>
      </w:r>
    </w:p>
    <w:p w14:paraId="774BDBA7" w14:textId="7B590BF4" w:rsidR="00FC0B9D" w:rsidRPr="00CF7E50" w:rsidRDefault="003D1BA4" w:rsidP="00275BDC">
      <w:pPr>
        <w:numPr>
          <w:ilvl w:val="0"/>
          <w:numId w:val="52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przydatne, ale nie niezbędne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dalszej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nauce,</w:t>
      </w:r>
    </w:p>
    <w:p w14:paraId="343694D3" w14:textId="0F2BA704" w:rsidR="00FC0B9D" w:rsidRPr="00CF7E50" w:rsidRDefault="003D1BA4" w:rsidP="00275BDC">
      <w:pPr>
        <w:numPr>
          <w:ilvl w:val="0"/>
          <w:numId w:val="52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pośredni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użyteczne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dalszym życiu pozaszkolnym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ewentualnej pracy zawodowej.</w:t>
      </w:r>
    </w:p>
    <w:p w14:paraId="2CF81F92" w14:textId="120CDF86" w:rsidR="00FC0B9D" w:rsidRPr="00741CC5" w:rsidRDefault="003D1BA4" w:rsidP="00275BDC">
      <w:pPr>
        <w:numPr>
          <w:ilvl w:val="0"/>
          <w:numId w:val="104"/>
        </w:numPr>
        <w:tabs>
          <w:tab w:val="left" w:pos="717"/>
        </w:tabs>
        <w:spacing w:after="0" w:line="240" w:lineRule="auto"/>
        <w:ind w:right="9"/>
        <w:rPr>
          <w:rFonts w:eastAsia="Times New Roman" w:cstheme="minorHAnsi"/>
          <w:bCs/>
          <w:szCs w:val="20"/>
        </w:rPr>
      </w:pPr>
      <w:r w:rsidRPr="00CF7E50">
        <w:rPr>
          <w:rFonts w:eastAsia="Times New Roman" w:cstheme="minorHAnsi"/>
          <w:b/>
          <w:szCs w:val="20"/>
        </w:rPr>
        <w:t>Wymagani</w:t>
      </w:r>
      <w:r w:rsidR="00B44119">
        <w:rPr>
          <w:rFonts w:eastAsia="Times New Roman" w:cstheme="minorHAnsi"/>
          <w:b/>
          <w:szCs w:val="20"/>
        </w:rPr>
        <w:t>a </w:t>
      </w:r>
      <w:r w:rsidRPr="00CF7E50">
        <w:rPr>
          <w:rFonts w:eastAsia="Times New Roman" w:cstheme="minorHAnsi"/>
          <w:b/>
          <w:szCs w:val="20"/>
        </w:rPr>
        <w:t xml:space="preserve">dopełniające (D) </w:t>
      </w:r>
      <w:r w:rsidRPr="00741CC5">
        <w:rPr>
          <w:rFonts w:eastAsia="Times New Roman" w:cstheme="minorHAnsi"/>
          <w:bCs/>
          <w:szCs w:val="20"/>
        </w:rPr>
        <w:t>obejmują wiadomośc</w:t>
      </w:r>
      <w:r w:rsidR="00B44119">
        <w:rPr>
          <w:rFonts w:eastAsia="Times New Roman" w:cstheme="minorHAnsi"/>
          <w:bCs/>
          <w:szCs w:val="20"/>
        </w:rPr>
        <w:t>i i </w:t>
      </w:r>
      <w:r w:rsidRPr="00741CC5">
        <w:rPr>
          <w:rFonts w:eastAsia="Times New Roman" w:cstheme="minorHAnsi"/>
          <w:bCs/>
          <w:szCs w:val="20"/>
        </w:rPr>
        <w:t xml:space="preserve">umiejętności, które stanowią rozwinięcie wymagań rozszerzających </w:t>
      </w:r>
      <w:r w:rsidR="00B44119">
        <w:rPr>
          <w:rFonts w:eastAsia="Times New Roman" w:cstheme="minorHAnsi"/>
          <w:bCs/>
          <w:szCs w:val="20"/>
        </w:rPr>
        <w:t>i </w:t>
      </w:r>
      <w:r w:rsidRPr="00741CC5">
        <w:rPr>
          <w:rFonts w:eastAsia="Times New Roman" w:cstheme="minorHAnsi"/>
          <w:bCs/>
          <w:szCs w:val="20"/>
        </w:rPr>
        <w:t>obejmują pełny zakres programu</w:t>
      </w:r>
      <w:r w:rsidR="00F27B4C" w:rsidRPr="00741CC5">
        <w:rPr>
          <w:rFonts w:eastAsia="Times New Roman" w:cstheme="minorHAnsi"/>
          <w:bCs/>
          <w:szCs w:val="20"/>
        </w:rPr>
        <w:t xml:space="preserve"> </w:t>
      </w:r>
      <w:r w:rsidRPr="00741CC5">
        <w:rPr>
          <w:rFonts w:eastAsia="Times New Roman" w:cstheme="minorHAnsi"/>
          <w:bCs/>
          <w:szCs w:val="20"/>
        </w:rPr>
        <w:t>nauczania:</w:t>
      </w:r>
    </w:p>
    <w:p w14:paraId="45DFF15D" w14:textId="23ECC200" w:rsidR="00FC0B9D" w:rsidRPr="00CF7E50" w:rsidRDefault="003D1BA4" w:rsidP="00275BDC">
      <w:pPr>
        <w:numPr>
          <w:ilvl w:val="0"/>
          <w:numId w:val="52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trudne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opanowania,</w:t>
      </w:r>
    </w:p>
    <w:p w14:paraId="3B3B6802" w14:textId="45EF5F8E" w:rsidR="00FC0B9D" w:rsidRPr="00CF7E50" w:rsidRDefault="003D1BA4" w:rsidP="00275BDC">
      <w:pPr>
        <w:numPr>
          <w:ilvl w:val="0"/>
          <w:numId w:val="52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 xml:space="preserve">złożone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nietypowe lub twórcze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naukowo,</w:t>
      </w:r>
    </w:p>
    <w:p w14:paraId="7111EBCA" w14:textId="6A255FF3" w:rsidR="00FC0B9D" w:rsidRPr="00CF7E50" w:rsidRDefault="003D1BA4" w:rsidP="00275BDC">
      <w:pPr>
        <w:numPr>
          <w:ilvl w:val="0"/>
          <w:numId w:val="52"/>
        </w:numPr>
        <w:tabs>
          <w:tab w:val="left" w:pos="1436"/>
          <w:tab w:val="left" w:pos="1437"/>
        </w:tabs>
        <w:spacing w:after="0" w:line="240" w:lineRule="auto"/>
        <w:ind w:left="143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występują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wielu równoległych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ujęciach,</w:t>
      </w:r>
    </w:p>
    <w:p w14:paraId="3F194014" w14:textId="0EFC3864" w:rsidR="00D1145B" w:rsidRDefault="003D1BA4" w:rsidP="00275BDC">
      <w:pPr>
        <w:numPr>
          <w:ilvl w:val="0"/>
          <w:numId w:val="52"/>
        </w:numPr>
        <w:tabs>
          <w:tab w:val="left" w:pos="1436"/>
          <w:tab w:val="left" w:pos="1437"/>
          <w:tab w:val="left" w:pos="3236"/>
          <w:tab w:val="left" w:pos="6117"/>
          <w:tab w:val="left" w:pos="827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wyspecjalizowane ponad potrzeby główneg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kierunku dalszej</w:t>
      </w:r>
      <w:r w:rsidR="00BD1B75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szkolnej,</w:t>
      </w:r>
      <w:r w:rsidR="00BD1B75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niewykazujące</w:t>
      </w:r>
      <w:r w:rsidR="00BD1B75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bezpośredniej</w:t>
      </w:r>
      <w:r w:rsidR="00BD1B75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użytecznośc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pozaszkolnej,</w:t>
      </w:r>
      <w:r w:rsidR="00BD1B75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trudn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przewidywalnym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zastosowaniu.</w:t>
      </w:r>
      <w:r w:rsidR="00D1145B" w:rsidRPr="00D1145B">
        <w:rPr>
          <w:rFonts w:eastAsia="Times New Roman" w:cstheme="minorHAnsi"/>
          <w:szCs w:val="20"/>
        </w:rPr>
        <w:t xml:space="preserve"> </w:t>
      </w:r>
    </w:p>
    <w:p w14:paraId="578FA722" w14:textId="7F6D8B71" w:rsidR="00FC0B9D" w:rsidRPr="00CF7E50" w:rsidRDefault="00B44119" w:rsidP="00275BDC">
      <w:pPr>
        <w:numPr>
          <w:ilvl w:val="0"/>
          <w:numId w:val="52"/>
        </w:numPr>
        <w:tabs>
          <w:tab w:val="left" w:pos="1436"/>
          <w:tab w:val="left" w:pos="1437"/>
          <w:tab w:val="left" w:pos="3236"/>
          <w:tab w:val="left" w:pos="6117"/>
          <w:tab w:val="left" w:pos="827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D1145B" w:rsidRPr="00CF7E50">
        <w:rPr>
          <w:rFonts w:eastAsia="Times New Roman" w:cstheme="minorHAnsi"/>
          <w:szCs w:val="20"/>
        </w:rPr>
        <w:t xml:space="preserve">zakresie </w:t>
      </w:r>
      <w:r w:rsidR="00C32B57">
        <w:rPr>
          <w:rFonts w:eastAsia="Times New Roman" w:cstheme="minorHAnsi"/>
          <w:szCs w:val="20"/>
        </w:rPr>
        <w:t>opanowani</w:t>
      </w:r>
      <w:r>
        <w:rPr>
          <w:rFonts w:eastAsia="Times New Roman" w:cstheme="minorHAnsi"/>
          <w:szCs w:val="20"/>
        </w:rPr>
        <w:t>a </w:t>
      </w:r>
      <w:r w:rsidR="00D1145B" w:rsidRPr="00CF7E50">
        <w:rPr>
          <w:rFonts w:eastAsia="Times New Roman" w:cstheme="minorHAnsi"/>
          <w:szCs w:val="20"/>
        </w:rPr>
        <w:t>programu nauczani</w:t>
      </w:r>
      <w:r>
        <w:rPr>
          <w:rFonts w:eastAsia="Times New Roman" w:cstheme="minorHAnsi"/>
          <w:szCs w:val="20"/>
        </w:rPr>
        <w:t>a </w:t>
      </w:r>
      <w:r w:rsidR="00D1145B" w:rsidRPr="00CF7E50">
        <w:rPr>
          <w:rFonts w:eastAsia="Times New Roman" w:cstheme="minorHAnsi"/>
          <w:szCs w:val="20"/>
        </w:rPr>
        <w:t xml:space="preserve">wiążą się </w:t>
      </w:r>
      <w:r>
        <w:rPr>
          <w:rFonts w:eastAsia="Times New Roman" w:cstheme="minorHAnsi"/>
          <w:szCs w:val="20"/>
        </w:rPr>
        <w:t>z </w:t>
      </w:r>
      <w:r w:rsidR="00D1145B" w:rsidRPr="00CF7E50">
        <w:rPr>
          <w:rFonts w:eastAsia="Times New Roman" w:cstheme="minorHAnsi"/>
          <w:szCs w:val="20"/>
        </w:rPr>
        <w:t>biegłością (</w:t>
      </w:r>
      <w:r>
        <w:rPr>
          <w:rFonts w:eastAsia="Times New Roman" w:cstheme="minorHAnsi"/>
          <w:szCs w:val="20"/>
        </w:rPr>
        <w:t>w </w:t>
      </w:r>
      <w:r w:rsidR="00D1145B" w:rsidRPr="00CF7E50">
        <w:rPr>
          <w:rFonts w:eastAsia="Times New Roman" w:cstheme="minorHAnsi"/>
          <w:szCs w:val="20"/>
        </w:rPr>
        <w:t>posługiwaniu się wiadomościam</w:t>
      </w:r>
      <w:r>
        <w:rPr>
          <w:rFonts w:eastAsia="Times New Roman" w:cstheme="minorHAnsi"/>
          <w:szCs w:val="20"/>
        </w:rPr>
        <w:t>i i </w:t>
      </w:r>
      <w:r w:rsidR="00D1145B" w:rsidRPr="00CF7E50">
        <w:rPr>
          <w:rFonts w:eastAsia="Times New Roman" w:cstheme="minorHAnsi"/>
          <w:szCs w:val="20"/>
        </w:rPr>
        <w:t>umiejętnościami) polegającą n</w:t>
      </w:r>
      <w:r>
        <w:rPr>
          <w:rFonts w:eastAsia="Times New Roman" w:cstheme="minorHAnsi"/>
          <w:szCs w:val="20"/>
        </w:rPr>
        <w:t>a </w:t>
      </w:r>
      <w:r w:rsidR="00D1145B" w:rsidRPr="00CF7E50">
        <w:rPr>
          <w:rFonts w:eastAsia="Times New Roman" w:cstheme="minorHAnsi"/>
          <w:szCs w:val="20"/>
        </w:rPr>
        <w:t xml:space="preserve">stosowaniu rozwiązań nietypowych, twórczych, integrujących wiedzę </w:t>
      </w:r>
      <w:r>
        <w:rPr>
          <w:rFonts w:eastAsia="Times New Roman" w:cstheme="minorHAnsi"/>
          <w:szCs w:val="20"/>
        </w:rPr>
        <w:t>z </w:t>
      </w:r>
      <w:r w:rsidR="00D1145B" w:rsidRPr="00CF7E50">
        <w:rPr>
          <w:rFonts w:eastAsia="Times New Roman" w:cstheme="minorHAnsi"/>
          <w:szCs w:val="20"/>
        </w:rPr>
        <w:t>różnych dziedzin</w:t>
      </w:r>
      <w:r w:rsidR="00C32B57">
        <w:rPr>
          <w:rFonts w:eastAsia="Times New Roman" w:cstheme="minorHAnsi"/>
          <w:szCs w:val="20"/>
        </w:rPr>
        <w:t xml:space="preserve">. </w:t>
      </w:r>
    </w:p>
    <w:p w14:paraId="3D0B9BD8" w14:textId="54519BF4" w:rsidR="00FC0B9D" w:rsidRPr="00741CC5" w:rsidRDefault="003D1BA4" w:rsidP="00275BDC">
      <w:pPr>
        <w:numPr>
          <w:ilvl w:val="0"/>
          <w:numId w:val="104"/>
        </w:numPr>
        <w:tabs>
          <w:tab w:val="left" w:pos="717"/>
        </w:tabs>
        <w:spacing w:after="0" w:line="240" w:lineRule="auto"/>
        <w:ind w:right="9"/>
        <w:rPr>
          <w:rFonts w:eastAsia="Times New Roman" w:cstheme="minorHAnsi"/>
          <w:bCs/>
          <w:szCs w:val="20"/>
        </w:rPr>
      </w:pPr>
      <w:r w:rsidRPr="00CF7E50">
        <w:rPr>
          <w:rFonts w:eastAsia="Times New Roman" w:cstheme="minorHAnsi"/>
          <w:b/>
          <w:szCs w:val="20"/>
        </w:rPr>
        <w:t>Wymagani</w:t>
      </w:r>
      <w:r w:rsidR="00B44119">
        <w:rPr>
          <w:rFonts w:eastAsia="Times New Roman" w:cstheme="minorHAnsi"/>
          <w:b/>
          <w:szCs w:val="20"/>
        </w:rPr>
        <w:t>a </w:t>
      </w:r>
      <w:r w:rsidRPr="00CF7E50">
        <w:rPr>
          <w:rFonts w:eastAsia="Times New Roman" w:cstheme="minorHAnsi"/>
          <w:b/>
          <w:szCs w:val="20"/>
        </w:rPr>
        <w:t>wykraczające(W</w:t>
      </w:r>
      <w:r w:rsidRPr="00741CC5">
        <w:rPr>
          <w:rFonts w:eastAsia="Times New Roman" w:cstheme="minorHAnsi"/>
          <w:b/>
          <w:szCs w:val="20"/>
        </w:rPr>
        <w:t>)</w:t>
      </w:r>
      <w:r w:rsidR="0001474D">
        <w:rPr>
          <w:rFonts w:eastAsia="Times New Roman" w:cstheme="minorHAnsi"/>
          <w:b/>
          <w:szCs w:val="20"/>
        </w:rPr>
        <w:t xml:space="preserve">. </w:t>
      </w:r>
      <w:r w:rsidR="00B44119">
        <w:rPr>
          <w:rFonts w:eastAsia="Times New Roman" w:cstheme="minorHAnsi"/>
          <w:bCs/>
          <w:szCs w:val="20"/>
        </w:rPr>
        <w:t>Są </w:t>
      </w:r>
      <w:r w:rsidR="0001474D" w:rsidRPr="001A12EE">
        <w:rPr>
          <w:rFonts w:eastAsia="Times New Roman" w:cstheme="minorHAnsi"/>
          <w:bCs/>
          <w:szCs w:val="20"/>
        </w:rPr>
        <w:t>t</w:t>
      </w:r>
      <w:r w:rsidR="00B44119">
        <w:rPr>
          <w:rFonts w:eastAsia="Times New Roman" w:cstheme="minorHAnsi"/>
          <w:bCs/>
          <w:szCs w:val="20"/>
        </w:rPr>
        <w:t>o </w:t>
      </w:r>
      <w:r w:rsidR="0001474D" w:rsidRPr="001A12EE">
        <w:rPr>
          <w:rFonts w:eastAsia="Times New Roman" w:cstheme="minorHAnsi"/>
          <w:bCs/>
          <w:szCs w:val="20"/>
        </w:rPr>
        <w:t>wymagania</w:t>
      </w:r>
      <w:r w:rsidRPr="0001474D">
        <w:rPr>
          <w:rFonts w:eastAsia="Times New Roman" w:cstheme="minorHAnsi"/>
          <w:bCs/>
          <w:szCs w:val="20"/>
        </w:rPr>
        <w:t>,</w:t>
      </w:r>
      <w:r w:rsidR="00741CC5" w:rsidRPr="0001474D">
        <w:rPr>
          <w:rFonts w:eastAsia="Times New Roman" w:cstheme="minorHAnsi"/>
          <w:bCs/>
          <w:szCs w:val="20"/>
        </w:rPr>
        <w:t xml:space="preserve"> </w:t>
      </w:r>
      <w:r w:rsidRPr="00741CC5">
        <w:rPr>
          <w:rFonts w:eastAsia="Times New Roman" w:cstheme="minorHAnsi"/>
          <w:bCs/>
          <w:szCs w:val="20"/>
        </w:rPr>
        <w:t>które</w:t>
      </w:r>
      <w:r w:rsidR="00741CC5" w:rsidRPr="00741CC5">
        <w:rPr>
          <w:rFonts w:eastAsia="Times New Roman" w:cstheme="minorHAnsi"/>
          <w:bCs/>
          <w:szCs w:val="20"/>
        </w:rPr>
        <w:t xml:space="preserve"> </w:t>
      </w:r>
      <w:r w:rsidRPr="00741CC5">
        <w:rPr>
          <w:rFonts w:eastAsia="Times New Roman" w:cstheme="minorHAnsi"/>
          <w:bCs/>
          <w:szCs w:val="20"/>
        </w:rPr>
        <w:t>obejmują wiadomośc</w:t>
      </w:r>
      <w:r w:rsidR="00B44119">
        <w:rPr>
          <w:rFonts w:eastAsia="Times New Roman" w:cstheme="minorHAnsi"/>
          <w:bCs/>
          <w:szCs w:val="20"/>
        </w:rPr>
        <w:t>i i </w:t>
      </w:r>
      <w:r w:rsidRPr="00741CC5">
        <w:rPr>
          <w:rFonts w:eastAsia="Times New Roman" w:cstheme="minorHAnsi"/>
          <w:bCs/>
          <w:szCs w:val="20"/>
        </w:rPr>
        <w:t>umiejętnośc</w:t>
      </w:r>
      <w:r w:rsidR="00B44119">
        <w:rPr>
          <w:rFonts w:eastAsia="Times New Roman" w:cstheme="minorHAnsi"/>
          <w:bCs/>
          <w:szCs w:val="20"/>
        </w:rPr>
        <w:t>i </w:t>
      </w:r>
      <w:r w:rsidRPr="00741CC5">
        <w:rPr>
          <w:rFonts w:eastAsia="Times New Roman" w:cstheme="minorHAnsi"/>
          <w:bCs/>
          <w:szCs w:val="20"/>
        </w:rPr>
        <w:t>wykraczające poz</w:t>
      </w:r>
      <w:r w:rsidR="00B44119">
        <w:rPr>
          <w:rFonts w:eastAsia="Times New Roman" w:cstheme="minorHAnsi"/>
          <w:bCs/>
          <w:szCs w:val="20"/>
        </w:rPr>
        <w:t>a </w:t>
      </w:r>
      <w:r w:rsidRPr="00741CC5">
        <w:rPr>
          <w:rFonts w:eastAsia="Times New Roman" w:cstheme="minorHAnsi"/>
          <w:bCs/>
          <w:szCs w:val="20"/>
        </w:rPr>
        <w:t>program</w:t>
      </w:r>
      <w:r w:rsidR="00F27B4C" w:rsidRPr="00741CC5">
        <w:rPr>
          <w:rFonts w:eastAsia="Times New Roman" w:cstheme="minorHAnsi"/>
          <w:bCs/>
          <w:szCs w:val="20"/>
        </w:rPr>
        <w:t xml:space="preserve"> </w:t>
      </w:r>
      <w:r w:rsidRPr="00741CC5">
        <w:rPr>
          <w:rFonts w:eastAsia="Times New Roman" w:cstheme="minorHAnsi"/>
          <w:bCs/>
          <w:szCs w:val="20"/>
        </w:rPr>
        <w:t>nauczania</w:t>
      </w:r>
      <w:r w:rsidR="00EA3DED">
        <w:rPr>
          <w:rFonts w:eastAsia="Times New Roman" w:cstheme="minorHAnsi"/>
          <w:bCs/>
          <w:szCs w:val="20"/>
        </w:rPr>
        <w:t>, sprzyjające uzyskaniu oceny celującej lec</w:t>
      </w:r>
      <w:r w:rsidR="00B44119">
        <w:rPr>
          <w:rFonts w:eastAsia="Times New Roman" w:cstheme="minorHAnsi"/>
          <w:bCs/>
          <w:szCs w:val="20"/>
        </w:rPr>
        <w:t>z </w:t>
      </w:r>
      <w:r w:rsidR="00411492">
        <w:rPr>
          <w:rFonts w:eastAsia="Times New Roman" w:cstheme="minorHAnsi"/>
          <w:bCs/>
          <w:szCs w:val="20"/>
        </w:rPr>
        <w:t xml:space="preserve">jednocześnie </w:t>
      </w:r>
      <w:r w:rsidR="00EA3DED">
        <w:rPr>
          <w:rFonts w:eastAsia="Times New Roman" w:cstheme="minorHAnsi"/>
          <w:bCs/>
          <w:szCs w:val="20"/>
        </w:rPr>
        <w:t>niebędące warunkiem jej uzyskania</w:t>
      </w:r>
    </w:p>
    <w:p w14:paraId="016674CE" w14:textId="690E83D6" w:rsidR="00FC0B9D" w:rsidRDefault="00B44119" w:rsidP="00275BDC">
      <w:pPr>
        <w:numPr>
          <w:ilvl w:val="0"/>
          <w:numId w:val="52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są </w:t>
      </w:r>
      <w:r w:rsidR="003D1BA4" w:rsidRPr="00CF7E50">
        <w:rPr>
          <w:rFonts w:eastAsia="Times New Roman" w:cstheme="minorHAnsi"/>
          <w:szCs w:val="20"/>
        </w:rPr>
        <w:t>efektem samodzielnej (</w:t>
      </w:r>
      <w:r w:rsidR="00411492" w:rsidRPr="00CF7E50">
        <w:rPr>
          <w:rFonts w:eastAsia="Times New Roman" w:cstheme="minorHAnsi"/>
          <w:szCs w:val="20"/>
        </w:rPr>
        <w:t>poza</w:t>
      </w:r>
      <w:r w:rsidR="00411492">
        <w:rPr>
          <w:rFonts w:eastAsia="Times New Roman" w:cstheme="minorHAnsi"/>
          <w:szCs w:val="20"/>
        </w:rPr>
        <w:t>szkolnej</w:t>
      </w:r>
      <w:r w:rsidR="003D1BA4" w:rsidRPr="00CF7E50">
        <w:rPr>
          <w:rFonts w:eastAsia="Times New Roman" w:cstheme="minorHAnsi"/>
          <w:szCs w:val="20"/>
        </w:rPr>
        <w:t>) pracy ucznia, który twórcz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rozwij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własne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uzdolnienia,</w:t>
      </w:r>
    </w:p>
    <w:p w14:paraId="529BB350" w14:textId="1B4EDC4C" w:rsidR="00FC0B9D" w:rsidRPr="00C676CD" w:rsidRDefault="00B44119" w:rsidP="00275BDC">
      <w:pPr>
        <w:numPr>
          <w:ilvl w:val="0"/>
          <w:numId w:val="52"/>
        </w:numPr>
        <w:tabs>
          <w:tab w:val="left" w:pos="1436"/>
          <w:tab w:val="left" w:pos="1437"/>
        </w:tabs>
        <w:spacing w:after="0" w:line="240" w:lineRule="auto"/>
        <w:ind w:left="143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CC24AC" w:rsidRPr="00CF7E50">
        <w:rPr>
          <w:rFonts w:eastAsia="Times New Roman" w:cstheme="minorHAnsi"/>
          <w:szCs w:val="20"/>
        </w:rPr>
        <w:t xml:space="preserve">zakresie osiągnięć wiążą się </w:t>
      </w:r>
      <w:r>
        <w:rPr>
          <w:rFonts w:eastAsia="Times New Roman" w:cstheme="minorHAnsi"/>
          <w:szCs w:val="20"/>
        </w:rPr>
        <w:t>z </w:t>
      </w:r>
      <w:r w:rsidR="00CC24AC" w:rsidRPr="00CF7E50">
        <w:rPr>
          <w:rFonts w:eastAsia="Times New Roman" w:cstheme="minorHAnsi"/>
          <w:szCs w:val="20"/>
        </w:rPr>
        <w:t>osiąganiem prze</w:t>
      </w:r>
      <w:r>
        <w:rPr>
          <w:rFonts w:eastAsia="Times New Roman" w:cstheme="minorHAnsi"/>
          <w:szCs w:val="20"/>
        </w:rPr>
        <w:t>z </w:t>
      </w:r>
      <w:r w:rsidR="00CC24AC" w:rsidRPr="00CF7E50">
        <w:rPr>
          <w:rFonts w:eastAsia="Times New Roman" w:cstheme="minorHAnsi"/>
          <w:szCs w:val="20"/>
        </w:rPr>
        <w:t>uczni</w:t>
      </w:r>
      <w:r>
        <w:rPr>
          <w:rFonts w:eastAsia="Times New Roman" w:cstheme="minorHAnsi"/>
          <w:szCs w:val="20"/>
        </w:rPr>
        <w:t>a </w:t>
      </w:r>
      <w:r w:rsidR="00CC24AC" w:rsidRPr="00CF7E50">
        <w:rPr>
          <w:rFonts w:eastAsia="Times New Roman" w:cstheme="minorHAnsi"/>
          <w:szCs w:val="20"/>
        </w:rPr>
        <w:t>sukcesó</w:t>
      </w:r>
      <w:r>
        <w:rPr>
          <w:rFonts w:eastAsia="Times New Roman" w:cstheme="minorHAnsi"/>
          <w:szCs w:val="20"/>
        </w:rPr>
        <w:t>w w </w:t>
      </w:r>
      <w:r w:rsidR="00CC24AC" w:rsidRPr="00CF7E50">
        <w:rPr>
          <w:rFonts w:eastAsia="Times New Roman" w:cstheme="minorHAnsi"/>
          <w:szCs w:val="20"/>
        </w:rPr>
        <w:t xml:space="preserve">konkursach </w:t>
      </w:r>
      <w:r>
        <w:rPr>
          <w:rFonts w:eastAsia="Times New Roman" w:cstheme="minorHAnsi"/>
          <w:szCs w:val="20"/>
        </w:rPr>
        <w:t>i </w:t>
      </w:r>
      <w:r w:rsidR="00CC24AC" w:rsidRPr="00CF7E50">
        <w:rPr>
          <w:rFonts w:eastAsia="Times New Roman" w:cstheme="minorHAnsi"/>
          <w:szCs w:val="20"/>
        </w:rPr>
        <w:t xml:space="preserve">olimpiadach przedmiotowych, </w:t>
      </w:r>
      <w:r>
        <w:rPr>
          <w:rFonts w:eastAsia="Times New Roman" w:cstheme="minorHAnsi"/>
          <w:szCs w:val="20"/>
        </w:rPr>
        <w:t>w </w:t>
      </w:r>
      <w:r w:rsidR="00CC24AC" w:rsidRPr="00CF7E50">
        <w:rPr>
          <w:rFonts w:eastAsia="Times New Roman" w:cstheme="minorHAnsi"/>
          <w:szCs w:val="20"/>
        </w:rPr>
        <w:t xml:space="preserve">zawodach sportowych </w:t>
      </w:r>
      <w:r>
        <w:rPr>
          <w:rFonts w:eastAsia="Times New Roman" w:cstheme="minorHAnsi"/>
          <w:szCs w:val="20"/>
        </w:rPr>
        <w:t>i </w:t>
      </w:r>
      <w:r w:rsidR="00CC24AC" w:rsidRPr="00CF7E50">
        <w:rPr>
          <w:rFonts w:eastAsia="Times New Roman" w:cstheme="minorHAnsi"/>
          <w:szCs w:val="20"/>
        </w:rPr>
        <w:t xml:space="preserve">innych, klasyfikowaniem </w:t>
      </w:r>
      <w:r w:rsidR="00CC24AC" w:rsidRPr="009B0E82">
        <w:rPr>
          <w:rFonts w:eastAsia="Times New Roman" w:cstheme="minorHAnsi"/>
          <w:szCs w:val="20"/>
        </w:rPr>
        <w:t>się d</w:t>
      </w:r>
      <w:r>
        <w:rPr>
          <w:rFonts w:eastAsia="Times New Roman" w:cstheme="minorHAnsi"/>
          <w:szCs w:val="20"/>
        </w:rPr>
        <w:t>o </w:t>
      </w:r>
      <w:r w:rsidR="00CC24AC" w:rsidRPr="009B0E82">
        <w:rPr>
          <w:rFonts w:eastAsia="Times New Roman" w:cstheme="minorHAnsi"/>
          <w:szCs w:val="20"/>
        </w:rPr>
        <w:t>finałó</w:t>
      </w:r>
      <w:r>
        <w:rPr>
          <w:rFonts w:eastAsia="Times New Roman" w:cstheme="minorHAnsi"/>
          <w:szCs w:val="20"/>
        </w:rPr>
        <w:t>w </w:t>
      </w:r>
      <w:r w:rsidR="00CC24AC" w:rsidRPr="009B0E82">
        <w:rPr>
          <w:rFonts w:eastAsia="Times New Roman" w:cstheme="minorHAnsi"/>
          <w:szCs w:val="20"/>
        </w:rPr>
        <w:t>n</w:t>
      </w:r>
      <w:r>
        <w:rPr>
          <w:rFonts w:eastAsia="Times New Roman" w:cstheme="minorHAnsi"/>
          <w:szCs w:val="20"/>
        </w:rPr>
        <w:t>a </w:t>
      </w:r>
      <w:r w:rsidR="00CC24AC" w:rsidRPr="009B0E82">
        <w:rPr>
          <w:rFonts w:eastAsia="Times New Roman" w:cstheme="minorHAnsi"/>
          <w:szCs w:val="20"/>
        </w:rPr>
        <w:t>szczeblu regionalnym (wojewódzkim) lub posiadaniem innych porównywalnych osiągnięć.</w:t>
      </w:r>
    </w:p>
    <w:p w14:paraId="3A3AF1E9" w14:textId="78E28DB8" w:rsidR="00FC0B9D" w:rsidRPr="00CF7E50" w:rsidRDefault="003D1BA4" w:rsidP="00275BDC">
      <w:pPr>
        <w:numPr>
          <w:ilvl w:val="0"/>
          <w:numId w:val="101"/>
        </w:numPr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Uczeń, który spełni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określone wymagani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uzyskuje odpowiedn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stopień. Ustal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następujące kryteri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wymagań edukacyjnych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poszczególne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stopnie:</w:t>
      </w:r>
    </w:p>
    <w:p w14:paraId="025F4187" w14:textId="77777777" w:rsidR="00FC0B9D" w:rsidRPr="00CF7E50" w:rsidRDefault="003D1BA4" w:rsidP="00275BDC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niedostateczny – poniżej 70 % wymagań koniecznych </w:t>
      </w:r>
      <w:r w:rsidRPr="00CF7E50">
        <w:rPr>
          <w:rFonts w:eastAsia="Times New Roman" w:cstheme="minorHAnsi"/>
          <w:b/>
          <w:szCs w:val="20"/>
        </w:rPr>
        <w:t>K</w:t>
      </w:r>
    </w:p>
    <w:p w14:paraId="1B618F45" w14:textId="77777777" w:rsidR="00FC0B9D" w:rsidRPr="00CF7E50" w:rsidRDefault="003D1BA4" w:rsidP="00275BDC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b/>
          <w:szCs w:val="20"/>
        </w:rPr>
      </w:pPr>
      <w:r w:rsidRPr="00CF7E50">
        <w:rPr>
          <w:rFonts w:eastAsia="Times New Roman" w:cstheme="minorHAnsi"/>
          <w:szCs w:val="20"/>
        </w:rPr>
        <w:t xml:space="preserve">dopuszczający – od 70 % wymagań koniecznych </w:t>
      </w:r>
      <w:r w:rsidRPr="00CF7E50">
        <w:rPr>
          <w:rFonts w:eastAsia="Times New Roman" w:cstheme="minorHAnsi"/>
          <w:b/>
          <w:szCs w:val="20"/>
        </w:rPr>
        <w:t>K</w:t>
      </w:r>
    </w:p>
    <w:p w14:paraId="08C1F887" w14:textId="5B811229" w:rsidR="00FC0B9D" w:rsidRPr="00CF7E50" w:rsidRDefault="003D1BA4" w:rsidP="00275BDC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b/>
          <w:szCs w:val="20"/>
        </w:rPr>
      </w:pPr>
      <w:r w:rsidRPr="00CF7E50">
        <w:rPr>
          <w:rFonts w:eastAsia="Times New Roman" w:cstheme="minorHAnsi"/>
          <w:szCs w:val="20"/>
        </w:rPr>
        <w:t>dostateczny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dopuszczający + 70 % wymagań podstawowych </w:t>
      </w:r>
      <w:r w:rsidRPr="00CF7E50">
        <w:rPr>
          <w:rFonts w:eastAsia="Times New Roman" w:cstheme="minorHAnsi"/>
          <w:b/>
          <w:szCs w:val="20"/>
        </w:rPr>
        <w:t>P</w:t>
      </w:r>
    </w:p>
    <w:p w14:paraId="14680ED7" w14:textId="5441BC02" w:rsidR="00FC0B9D" w:rsidRPr="00CF7E50" w:rsidRDefault="003D1BA4" w:rsidP="00275BDC">
      <w:pPr>
        <w:numPr>
          <w:ilvl w:val="0"/>
          <w:numId w:val="52"/>
        </w:numPr>
        <w:spacing w:after="0" w:line="240" w:lineRule="auto"/>
        <w:ind w:left="1440" w:right="9" w:hanging="360"/>
        <w:rPr>
          <w:rFonts w:eastAsia="Times New Roman" w:cstheme="minorHAnsi"/>
          <w:b/>
          <w:szCs w:val="20"/>
        </w:rPr>
      </w:pPr>
      <w:r w:rsidRPr="00CF7E50">
        <w:rPr>
          <w:rFonts w:eastAsia="Times New Roman" w:cstheme="minorHAnsi"/>
          <w:szCs w:val="20"/>
        </w:rPr>
        <w:t>dobry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dostateczny + 70% wymagań rozszerzających </w:t>
      </w:r>
      <w:r w:rsidRPr="00CF7E50">
        <w:rPr>
          <w:rFonts w:eastAsia="Times New Roman" w:cstheme="minorHAnsi"/>
          <w:b/>
          <w:szCs w:val="20"/>
        </w:rPr>
        <w:t>R</w:t>
      </w:r>
    </w:p>
    <w:p w14:paraId="770DFFA1" w14:textId="5312BA5B" w:rsidR="00FC0B9D" w:rsidRDefault="003D1BA4" w:rsidP="00275BDC">
      <w:pPr>
        <w:numPr>
          <w:ilvl w:val="0"/>
          <w:numId w:val="52"/>
        </w:numPr>
        <w:spacing w:after="0" w:line="240" w:lineRule="auto"/>
        <w:ind w:left="1440" w:right="9" w:hanging="360"/>
        <w:rPr>
          <w:rFonts w:eastAsia="Times New Roman" w:cstheme="minorHAnsi"/>
          <w:b/>
          <w:szCs w:val="20"/>
        </w:rPr>
      </w:pPr>
      <w:r w:rsidRPr="00CF7E50">
        <w:rPr>
          <w:rFonts w:eastAsia="Times New Roman" w:cstheme="minorHAnsi"/>
          <w:szCs w:val="20"/>
        </w:rPr>
        <w:t>bardz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dobry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dobry + 70 % wymagań dopełniających </w:t>
      </w:r>
      <w:r w:rsidRPr="00CF7E50">
        <w:rPr>
          <w:rFonts w:eastAsia="Times New Roman" w:cstheme="minorHAnsi"/>
          <w:b/>
          <w:szCs w:val="20"/>
        </w:rPr>
        <w:t>D</w:t>
      </w:r>
    </w:p>
    <w:p w14:paraId="669BD95C" w14:textId="17E3C3DD" w:rsidR="00A20CC4" w:rsidRDefault="00A20CC4" w:rsidP="00275BDC">
      <w:pPr>
        <w:numPr>
          <w:ilvl w:val="0"/>
          <w:numId w:val="52"/>
        </w:numPr>
        <w:spacing w:after="0" w:line="240" w:lineRule="auto"/>
        <w:ind w:left="1440" w:right="9" w:hanging="360"/>
        <w:rPr>
          <w:rFonts w:eastAsia="Times New Roman" w:cstheme="minorHAnsi"/>
          <w:b/>
          <w:szCs w:val="20"/>
        </w:rPr>
      </w:pPr>
      <w:r>
        <w:rPr>
          <w:rFonts w:eastAsia="Times New Roman" w:cstheme="minorHAnsi"/>
          <w:szCs w:val="20"/>
        </w:rPr>
        <w:t>celujący</w:t>
      </w:r>
      <w:r w:rsidRPr="00CF7E50">
        <w:rPr>
          <w:rFonts w:eastAsia="Times New Roman" w:cstheme="minorHAnsi"/>
          <w:szCs w:val="20"/>
        </w:rPr>
        <w:t xml:space="preserve">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dobry + </w:t>
      </w:r>
      <w:r w:rsidR="00401C44">
        <w:rPr>
          <w:rFonts w:eastAsia="Times New Roman" w:cstheme="minorHAnsi"/>
          <w:szCs w:val="20"/>
        </w:rPr>
        <w:t>9</w:t>
      </w:r>
      <w:r w:rsidR="00FD35FC">
        <w:rPr>
          <w:rFonts w:eastAsia="Times New Roman" w:cstheme="minorHAnsi"/>
          <w:szCs w:val="20"/>
        </w:rPr>
        <w:t>5</w:t>
      </w:r>
      <w:r w:rsidRPr="00CF7E50">
        <w:rPr>
          <w:rFonts w:eastAsia="Times New Roman" w:cstheme="minorHAnsi"/>
          <w:szCs w:val="20"/>
        </w:rPr>
        <w:t xml:space="preserve"> % wymagań dopełniających </w:t>
      </w:r>
      <w:r w:rsidRPr="00CF7E50">
        <w:rPr>
          <w:rFonts w:eastAsia="Times New Roman" w:cstheme="minorHAnsi"/>
          <w:b/>
          <w:szCs w:val="20"/>
        </w:rPr>
        <w:t>D</w:t>
      </w:r>
    </w:p>
    <w:p w14:paraId="630D638A" w14:textId="34A736EE" w:rsidR="003244FC" w:rsidRDefault="003244FC" w:rsidP="003244FC">
      <w:pPr>
        <w:spacing w:after="0" w:line="240" w:lineRule="auto"/>
        <w:ind w:left="589" w:right="9"/>
        <w:rPr>
          <w:rFonts w:eastAsia="Times New Roman" w:cstheme="minorHAnsi"/>
          <w:szCs w:val="20"/>
        </w:rPr>
      </w:pPr>
      <w:r w:rsidRPr="001A12EE">
        <w:rPr>
          <w:rFonts w:eastAsia="Times New Roman" w:cstheme="minorHAnsi"/>
          <w:szCs w:val="20"/>
        </w:rPr>
        <w:t>Dl</w:t>
      </w:r>
      <w:r w:rsidR="00B44119">
        <w:rPr>
          <w:rFonts w:eastAsia="Times New Roman" w:cstheme="minorHAnsi"/>
          <w:szCs w:val="20"/>
        </w:rPr>
        <w:t>a </w:t>
      </w:r>
      <w:r w:rsidRPr="001A12EE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z </w:t>
      </w:r>
      <w:r w:rsidRPr="001A12EE">
        <w:rPr>
          <w:rFonts w:eastAsia="Times New Roman" w:cstheme="minorHAnsi"/>
          <w:szCs w:val="20"/>
        </w:rPr>
        <w:t>dostosowaniem wymagań</w:t>
      </w:r>
      <w:r w:rsidR="005C7433">
        <w:rPr>
          <w:rFonts w:eastAsia="Times New Roman" w:cstheme="minorHAnsi"/>
          <w:szCs w:val="20"/>
        </w:rPr>
        <w:t xml:space="preserve"> wymagani</w:t>
      </w:r>
      <w:r w:rsidR="00B44119">
        <w:rPr>
          <w:rFonts w:eastAsia="Times New Roman" w:cstheme="minorHAnsi"/>
          <w:szCs w:val="20"/>
        </w:rPr>
        <w:t>a są </w:t>
      </w:r>
      <w:r w:rsidR="005C7433">
        <w:rPr>
          <w:rFonts w:eastAsia="Times New Roman" w:cstheme="minorHAnsi"/>
          <w:szCs w:val="20"/>
        </w:rPr>
        <w:t>następujące:</w:t>
      </w:r>
    </w:p>
    <w:p w14:paraId="6C1C4AEC" w14:textId="71F2B3E8" w:rsidR="005C7433" w:rsidRPr="00CF7E50" w:rsidRDefault="005C7433" w:rsidP="00275BDC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niedostateczny – poniżej </w:t>
      </w:r>
      <w:r w:rsidR="00B755C8">
        <w:rPr>
          <w:rFonts w:eastAsia="Times New Roman" w:cstheme="minorHAnsi"/>
          <w:szCs w:val="20"/>
        </w:rPr>
        <w:t>6</w:t>
      </w:r>
      <w:r w:rsidR="00AA406C">
        <w:rPr>
          <w:rFonts w:eastAsia="Times New Roman" w:cstheme="minorHAnsi"/>
          <w:szCs w:val="20"/>
        </w:rPr>
        <w:t>0</w:t>
      </w:r>
      <w:r w:rsidRPr="00CF7E50">
        <w:rPr>
          <w:rFonts w:eastAsia="Times New Roman" w:cstheme="minorHAnsi"/>
          <w:szCs w:val="20"/>
        </w:rPr>
        <w:t xml:space="preserve"> % wymagań koniecznych </w:t>
      </w:r>
      <w:r w:rsidRPr="00CF7E50">
        <w:rPr>
          <w:rFonts w:eastAsia="Times New Roman" w:cstheme="minorHAnsi"/>
          <w:b/>
          <w:szCs w:val="20"/>
        </w:rPr>
        <w:t>K</w:t>
      </w:r>
    </w:p>
    <w:p w14:paraId="14732890" w14:textId="219DC79B" w:rsidR="005C7433" w:rsidRPr="00CF7E50" w:rsidRDefault="005C7433" w:rsidP="00275BDC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b/>
          <w:szCs w:val="20"/>
        </w:rPr>
      </w:pPr>
      <w:r w:rsidRPr="00CF7E50">
        <w:rPr>
          <w:rFonts w:eastAsia="Times New Roman" w:cstheme="minorHAnsi"/>
          <w:szCs w:val="20"/>
        </w:rPr>
        <w:t xml:space="preserve">dopuszczający – od </w:t>
      </w:r>
      <w:r>
        <w:rPr>
          <w:rFonts w:eastAsia="Times New Roman" w:cstheme="minorHAnsi"/>
          <w:szCs w:val="20"/>
        </w:rPr>
        <w:t>6</w:t>
      </w:r>
      <w:r w:rsidR="00B755C8">
        <w:rPr>
          <w:rFonts w:eastAsia="Times New Roman" w:cstheme="minorHAnsi"/>
          <w:szCs w:val="20"/>
        </w:rPr>
        <w:t>0</w:t>
      </w:r>
      <w:r w:rsidRPr="00CF7E50">
        <w:rPr>
          <w:rFonts w:eastAsia="Times New Roman" w:cstheme="minorHAnsi"/>
          <w:szCs w:val="20"/>
        </w:rPr>
        <w:t xml:space="preserve"> % wymagań koniecznych </w:t>
      </w:r>
      <w:r w:rsidRPr="00CF7E50">
        <w:rPr>
          <w:rFonts w:eastAsia="Times New Roman" w:cstheme="minorHAnsi"/>
          <w:b/>
          <w:szCs w:val="20"/>
        </w:rPr>
        <w:t>K</w:t>
      </w:r>
    </w:p>
    <w:p w14:paraId="20E7D449" w14:textId="4360B6AE" w:rsidR="005C7433" w:rsidRPr="00CF7E50" w:rsidRDefault="005C7433" w:rsidP="00275BDC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b/>
          <w:szCs w:val="20"/>
        </w:rPr>
      </w:pPr>
      <w:r w:rsidRPr="00CF7E50">
        <w:rPr>
          <w:rFonts w:eastAsia="Times New Roman" w:cstheme="minorHAnsi"/>
          <w:szCs w:val="20"/>
        </w:rPr>
        <w:t>dostateczny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dopuszczający + </w:t>
      </w:r>
      <w:r w:rsidR="00AA406C">
        <w:rPr>
          <w:rFonts w:eastAsia="Times New Roman" w:cstheme="minorHAnsi"/>
          <w:szCs w:val="20"/>
        </w:rPr>
        <w:t>6</w:t>
      </w:r>
      <w:r w:rsidR="003926C1">
        <w:rPr>
          <w:rFonts w:eastAsia="Times New Roman" w:cstheme="minorHAnsi"/>
          <w:szCs w:val="20"/>
        </w:rPr>
        <w:t>5</w:t>
      </w:r>
      <w:r w:rsidRPr="00CF7E50">
        <w:rPr>
          <w:rFonts w:eastAsia="Times New Roman" w:cstheme="minorHAnsi"/>
          <w:szCs w:val="20"/>
        </w:rPr>
        <w:t xml:space="preserve"> % wymagań podstawowych </w:t>
      </w:r>
      <w:r w:rsidRPr="00CF7E50">
        <w:rPr>
          <w:rFonts w:eastAsia="Times New Roman" w:cstheme="minorHAnsi"/>
          <w:b/>
          <w:szCs w:val="20"/>
        </w:rPr>
        <w:t>P</w:t>
      </w:r>
    </w:p>
    <w:p w14:paraId="78C7C24B" w14:textId="55CD8D7B" w:rsidR="005C7433" w:rsidRPr="00CF7E50" w:rsidRDefault="005C7433" w:rsidP="00275BDC">
      <w:pPr>
        <w:numPr>
          <w:ilvl w:val="0"/>
          <w:numId w:val="52"/>
        </w:numPr>
        <w:spacing w:after="0" w:line="240" w:lineRule="auto"/>
        <w:ind w:left="1440" w:right="9" w:hanging="360"/>
        <w:rPr>
          <w:rFonts w:eastAsia="Times New Roman" w:cstheme="minorHAnsi"/>
          <w:b/>
          <w:szCs w:val="20"/>
        </w:rPr>
      </w:pPr>
      <w:r w:rsidRPr="00CF7E50">
        <w:rPr>
          <w:rFonts w:eastAsia="Times New Roman" w:cstheme="minorHAnsi"/>
          <w:szCs w:val="20"/>
        </w:rPr>
        <w:t>dobry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dostateczny + </w:t>
      </w:r>
      <w:r w:rsidR="00AA406C">
        <w:rPr>
          <w:rFonts w:eastAsia="Times New Roman" w:cstheme="minorHAnsi"/>
          <w:szCs w:val="20"/>
        </w:rPr>
        <w:t>6</w:t>
      </w:r>
      <w:r w:rsidR="003926C1">
        <w:rPr>
          <w:rFonts w:eastAsia="Times New Roman" w:cstheme="minorHAnsi"/>
          <w:szCs w:val="20"/>
        </w:rPr>
        <w:t>5</w:t>
      </w:r>
      <w:r w:rsidRPr="00CF7E50">
        <w:rPr>
          <w:rFonts w:eastAsia="Times New Roman" w:cstheme="minorHAnsi"/>
          <w:szCs w:val="20"/>
        </w:rPr>
        <w:t xml:space="preserve">% wymagań rozszerzających </w:t>
      </w:r>
      <w:r w:rsidRPr="00CF7E50">
        <w:rPr>
          <w:rFonts w:eastAsia="Times New Roman" w:cstheme="minorHAnsi"/>
          <w:b/>
          <w:szCs w:val="20"/>
        </w:rPr>
        <w:t>R</w:t>
      </w:r>
    </w:p>
    <w:p w14:paraId="2275A5EB" w14:textId="3398B21C" w:rsidR="005C7433" w:rsidRDefault="005C7433" w:rsidP="00275BDC">
      <w:pPr>
        <w:numPr>
          <w:ilvl w:val="0"/>
          <w:numId w:val="52"/>
        </w:numPr>
        <w:spacing w:after="0" w:line="240" w:lineRule="auto"/>
        <w:ind w:left="1440" w:right="9" w:hanging="360"/>
        <w:rPr>
          <w:rFonts w:eastAsia="Times New Roman" w:cstheme="minorHAnsi"/>
          <w:b/>
          <w:szCs w:val="20"/>
        </w:rPr>
      </w:pPr>
      <w:r w:rsidRPr="00CF7E50">
        <w:rPr>
          <w:rFonts w:eastAsia="Times New Roman" w:cstheme="minorHAnsi"/>
          <w:szCs w:val="20"/>
        </w:rPr>
        <w:t>bardz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dobry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dobry + </w:t>
      </w:r>
      <w:r w:rsidR="003926C1">
        <w:rPr>
          <w:rFonts w:eastAsia="Times New Roman" w:cstheme="minorHAnsi"/>
          <w:szCs w:val="20"/>
        </w:rPr>
        <w:t>65</w:t>
      </w:r>
      <w:r w:rsidRPr="00CF7E50">
        <w:rPr>
          <w:rFonts w:eastAsia="Times New Roman" w:cstheme="minorHAnsi"/>
          <w:szCs w:val="20"/>
        </w:rPr>
        <w:t xml:space="preserve"> % wymagań dopełniających </w:t>
      </w:r>
      <w:r w:rsidRPr="00CF7E50">
        <w:rPr>
          <w:rFonts w:eastAsia="Times New Roman" w:cstheme="minorHAnsi"/>
          <w:b/>
          <w:szCs w:val="20"/>
        </w:rPr>
        <w:t>D</w:t>
      </w:r>
    </w:p>
    <w:p w14:paraId="01DDDEE0" w14:textId="297A596A" w:rsidR="00CA5C57" w:rsidRPr="00B755C8" w:rsidRDefault="005C7433" w:rsidP="00275BDC">
      <w:pPr>
        <w:numPr>
          <w:ilvl w:val="0"/>
          <w:numId w:val="52"/>
        </w:numPr>
        <w:spacing w:after="0" w:line="240" w:lineRule="auto"/>
        <w:ind w:left="1440" w:right="9" w:hanging="360"/>
        <w:rPr>
          <w:rFonts w:eastAsia="Times New Roman" w:cstheme="minorHAnsi"/>
          <w:b/>
          <w:szCs w:val="20"/>
        </w:rPr>
      </w:pPr>
      <w:r>
        <w:rPr>
          <w:rFonts w:eastAsia="Times New Roman" w:cstheme="minorHAnsi"/>
          <w:szCs w:val="20"/>
        </w:rPr>
        <w:t>celujący</w:t>
      </w:r>
      <w:r w:rsidRPr="00CF7E50">
        <w:rPr>
          <w:rFonts w:eastAsia="Times New Roman" w:cstheme="minorHAnsi"/>
          <w:szCs w:val="20"/>
        </w:rPr>
        <w:t xml:space="preserve">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dobry + </w:t>
      </w:r>
      <w:r w:rsidR="00477CEF">
        <w:rPr>
          <w:rFonts w:eastAsia="Times New Roman" w:cstheme="minorHAnsi"/>
          <w:szCs w:val="20"/>
        </w:rPr>
        <w:t>9</w:t>
      </w:r>
      <w:r w:rsidR="00FD35FC">
        <w:rPr>
          <w:rFonts w:eastAsia="Times New Roman" w:cstheme="minorHAnsi"/>
          <w:szCs w:val="20"/>
        </w:rPr>
        <w:t>2</w:t>
      </w:r>
      <w:r w:rsidRPr="00CF7E50">
        <w:rPr>
          <w:rFonts w:eastAsia="Times New Roman" w:cstheme="minorHAnsi"/>
          <w:szCs w:val="20"/>
        </w:rPr>
        <w:t xml:space="preserve"> % wymagań dopełniających </w:t>
      </w:r>
      <w:r w:rsidRPr="00CF7E50">
        <w:rPr>
          <w:rFonts w:eastAsia="Times New Roman" w:cstheme="minorHAnsi"/>
          <w:b/>
          <w:szCs w:val="20"/>
        </w:rPr>
        <w:t>D</w:t>
      </w:r>
    </w:p>
    <w:p w14:paraId="6F14C629" w14:textId="01AAD25D" w:rsidR="00FC0B9D" w:rsidRPr="00CF7E50" w:rsidRDefault="003D1BA4" w:rsidP="00275BDC">
      <w:pPr>
        <w:numPr>
          <w:ilvl w:val="0"/>
          <w:numId w:val="101"/>
        </w:numPr>
        <w:spacing w:after="0" w:line="240" w:lineRule="auto"/>
        <w:ind w:left="589" w:right="9" w:hanging="24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Dopuszcz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stosowanie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dwóch poziomó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wymagań:</w:t>
      </w:r>
    </w:p>
    <w:p w14:paraId="0B030AB5" w14:textId="72E039CB" w:rsidR="00FC0B9D" w:rsidRPr="00CF7E50" w:rsidRDefault="003D1BA4" w:rsidP="00275BDC">
      <w:pPr>
        <w:numPr>
          <w:ilvl w:val="6"/>
          <w:numId w:val="103"/>
        </w:numPr>
        <w:tabs>
          <w:tab w:val="left" w:pos="717"/>
        </w:tabs>
        <w:spacing w:after="0" w:line="240" w:lineRule="auto"/>
        <w:ind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b/>
          <w:szCs w:val="20"/>
        </w:rPr>
        <w:t>P - wymagani</w:t>
      </w:r>
      <w:r w:rsidR="00B44119">
        <w:rPr>
          <w:rFonts w:eastAsia="Times New Roman" w:cstheme="minorHAnsi"/>
          <w:b/>
          <w:szCs w:val="20"/>
        </w:rPr>
        <w:t>a </w:t>
      </w:r>
      <w:r w:rsidRPr="00CF7E50">
        <w:rPr>
          <w:rFonts w:eastAsia="Times New Roman" w:cstheme="minorHAnsi"/>
          <w:b/>
          <w:szCs w:val="20"/>
        </w:rPr>
        <w:t xml:space="preserve">podstawowe </w:t>
      </w:r>
      <w:r w:rsidRPr="00CF7E50">
        <w:rPr>
          <w:rFonts w:eastAsia="Times New Roman" w:cstheme="minorHAnsi"/>
          <w:szCs w:val="20"/>
        </w:rPr>
        <w:t>(łączące wymagani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poziomó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konieczneg</w:t>
      </w:r>
      <w:r w:rsidR="00B44119">
        <w:rPr>
          <w:rFonts w:eastAsia="Times New Roman" w:cstheme="minorHAnsi"/>
          <w:szCs w:val="20"/>
        </w:rPr>
        <w:t>o i </w:t>
      </w:r>
      <w:r w:rsidRPr="00CF7E50">
        <w:rPr>
          <w:rFonts w:eastAsia="Times New Roman" w:cstheme="minorHAnsi"/>
          <w:szCs w:val="20"/>
        </w:rPr>
        <w:t>podstawoweg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opisaneg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 xml:space="preserve">ust. </w:t>
      </w:r>
      <w:r w:rsidR="00741CC5">
        <w:rPr>
          <w:rFonts w:eastAsia="Times New Roman" w:cstheme="minorHAnsi"/>
          <w:szCs w:val="20"/>
        </w:rPr>
        <w:t>3</w:t>
      </w:r>
      <w:r w:rsidRPr="00CF7E50">
        <w:rPr>
          <w:rFonts w:eastAsia="Times New Roman" w:cstheme="minorHAnsi"/>
          <w:szCs w:val="20"/>
        </w:rPr>
        <w:t xml:space="preserve"> pkt. 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b)</w:t>
      </w:r>
    </w:p>
    <w:p w14:paraId="0EBE8651" w14:textId="4AEF088C" w:rsidR="00FC0B9D" w:rsidRPr="00CF7E50" w:rsidRDefault="003D1BA4" w:rsidP="00275BDC">
      <w:pPr>
        <w:numPr>
          <w:ilvl w:val="6"/>
          <w:numId w:val="103"/>
        </w:numPr>
        <w:tabs>
          <w:tab w:val="left" w:pos="717"/>
        </w:tabs>
        <w:spacing w:after="0" w:line="240" w:lineRule="auto"/>
        <w:ind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b/>
          <w:szCs w:val="20"/>
        </w:rPr>
        <w:t>PP - wymagani</w:t>
      </w:r>
      <w:r w:rsidR="00B44119">
        <w:rPr>
          <w:rFonts w:eastAsia="Times New Roman" w:cstheme="minorHAnsi"/>
          <w:b/>
          <w:szCs w:val="20"/>
        </w:rPr>
        <w:t>a </w:t>
      </w:r>
      <w:r w:rsidRPr="00CF7E50">
        <w:rPr>
          <w:rFonts w:eastAsia="Times New Roman" w:cstheme="minorHAnsi"/>
          <w:b/>
          <w:szCs w:val="20"/>
        </w:rPr>
        <w:t xml:space="preserve">ponadpodstawowe </w:t>
      </w:r>
      <w:r w:rsidRPr="00CF7E50">
        <w:rPr>
          <w:rFonts w:eastAsia="Times New Roman" w:cstheme="minorHAnsi"/>
          <w:szCs w:val="20"/>
        </w:rPr>
        <w:t>(łączące wymagani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>poziomó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rozszerzająceg</w:t>
      </w:r>
      <w:r w:rsidR="00B44119">
        <w:rPr>
          <w:rFonts w:eastAsia="Times New Roman" w:cstheme="minorHAnsi"/>
          <w:szCs w:val="20"/>
        </w:rPr>
        <w:t>o 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dopełniająceg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 xml:space="preserve">ust. </w:t>
      </w:r>
      <w:r w:rsidR="00741CC5">
        <w:rPr>
          <w:rFonts w:eastAsia="Times New Roman" w:cstheme="minorHAnsi"/>
          <w:szCs w:val="20"/>
        </w:rPr>
        <w:t>3</w:t>
      </w:r>
      <w:r w:rsidRPr="00CF7E50">
        <w:rPr>
          <w:rFonts w:eastAsia="Times New Roman" w:cstheme="minorHAnsi"/>
          <w:szCs w:val="20"/>
        </w:rPr>
        <w:t xml:space="preserve"> pkt. c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d)</w:t>
      </w:r>
    </w:p>
    <w:p w14:paraId="3E338C9F" w14:textId="3D35D2A5" w:rsidR="00FC0B9D" w:rsidRPr="00CF7E50" w:rsidRDefault="00B44119" w:rsidP="00275BDC">
      <w:pPr>
        <w:numPr>
          <w:ilvl w:val="6"/>
          <w:numId w:val="103"/>
        </w:numPr>
        <w:tabs>
          <w:tab w:val="left" w:pos="717"/>
        </w:tabs>
        <w:spacing w:after="0" w:line="240" w:lineRule="auto"/>
        <w:ind w:right="9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przypadku stosowani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dwóch poziomó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wymagań, ustal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się następujące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kryteri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wymagań edukacyjnych 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poszczególne stopnie:</w:t>
      </w:r>
    </w:p>
    <w:p w14:paraId="5AA67645" w14:textId="77777777" w:rsidR="00FC0B9D" w:rsidRPr="00CF7E50" w:rsidRDefault="003D1BA4" w:rsidP="00275BDC">
      <w:pPr>
        <w:numPr>
          <w:ilvl w:val="6"/>
          <w:numId w:val="102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niedostateczny – poniżej 50 % wymagań podstawowych</w:t>
      </w:r>
    </w:p>
    <w:p w14:paraId="3F140BFC" w14:textId="77777777" w:rsidR="00FC0B9D" w:rsidRPr="00CF7E50" w:rsidRDefault="003D1BA4" w:rsidP="00275BDC">
      <w:pPr>
        <w:numPr>
          <w:ilvl w:val="6"/>
          <w:numId w:val="102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dopuszczający – od 50 % wymagań podstawowych</w:t>
      </w:r>
    </w:p>
    <w:p w14:paraId="7F1C90FE" w14:textId="77777777" w:rsidR="00FC0B9D" w:rsidRPr="00CF7E50" w:rsidRDefault="003D1BA4" w:rsidP="00275BDC">
      <w:pPr>
        <w:numPr>
          <w:ilvl w:val="6"/>
          <w:numId w:val="102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dostateczny – od 70 % wymagań podstawowych</w:t>
      </w:r>
    </w:p>
    <w:p w14:paraId="05F3674C" w14:textId="0636C497" w:rsidR="00FC0B9D" w:rsidRPr="00CF7E50" w:rsidRDefault="003D1BA4" w:rsidP="00275BDC">
      <w:pPr>
        <w:numPr>
          <w:ilvl w:val="6"/>
          <w:numId w:val="102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dobry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dostateczny + 50% wymagań ponadpodstawowych</w:t>
      </w:r>
    </w:p>
    <w:p w14:paraId="65CE8E5F" w14:textId="459B2CE0" w:rsidR="00FC0B9D" w:rsidRDefault="003D1BA4" w:rsidP="00275BDC">
      <w:pPr>
        <w:numPr>
          <w:ilvl w:val="6"/>
          <w:numId w:val="102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bardz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dobry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dostateczny + 70% wymagań ponadpodstawowych</w:t>
      </w:r>
    </w:p>
    <w:p w14:paraId="680C9C9C" w14:textId="5E0DB23C" w:rsidR="00B50FD0" w:rsidRDefault="00B50FD0" w:rsidP="00275BDC">
      <w:pPr>
        <w:numPr>
          <w:ilvl w:val="6"/>
          <w:numId w:val="102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celujący – jak n</w:t>
      </w:r>
      <w:r w:rsidR="00B44119">
        <w:rPr>
          <w:rFonts w:eastAsia="Times New Roman" w:cstheme="minorHAnsi"/>
          <w:szCs w:val="20"/>
        </w:rPr>
        <w:t>a </w:t>
      </w:r>
      <w:r>
        <w:rPr>
          <w:rFonts w:eastAsia="Times New Roman" w:cstheme="minorHAnsi"/>
          <w:szCs w:val="20"/>
        </w:rPr>
        <w:t xml:space="preserve">dostateczny </w:t>
      </w:r>
      <w:r w:rsidR="00B44119">
        <w:rPr>
          <w:rFonts w:eastAsia="Times New Roman" w:cstheme="minorHAnsi"/>
          <w:szCs w:val="20"/>
        </w:rPr>
        <w:t>i </w:t>
      </w:r>
      <w:r>
        <w:rPr>
          <w:rFonts w:eastAsia="Times New Roman" w:cstheme="minorHAnsi"/>
          <w:szCs w:val="20"/>
        </w:rPr>
        <w:t>9</w:t>
      </w:r>
      <w:r w:rsidR="00FD35FC">
        <w:rPr>
          <w:rFonts w:eastAsia="Times New Roman" w:cstheme="minorHAnsi"/>
          <w:szCs w:val="20"/>
        </w:rPr>
        <w:t>5</w:t>
      </w:r>
      <w:r>
        <w:rPr>
          <w:rFonts w:eastAsia="Times New Roman" w:cstheme="minorHAnsi"/>
          <w:szCs w:val="20"/>
        </w:rPr>
        <w:t>% wymagań ponadpodstawowych</w:t>
      </w:r>
    </w:p>
    <w:p w14:paraId="13C0AF9D" w14:textId="60E4F36A" w:rsidR="00477CEF" w:rsidRPr="00477CEF" w:rsidRDefault="00477CEF" w:rsidP="001A12EE">
      <w:pPr>
        <w:spacing w:after="0" w:line="240" w:lineRule="auto"/>
        <w:ind w:left="589" w:right="9"/>
        <w:rPr>
          <w:rFonts w:eastAsia="Times New Roman" w:cstheme="minorHAnsi"/>
          <w:szCs w:val="20"/>
        </w:rPr>
      </w:pPr>
      <w:r w:rsidRPr="00477CEF">
        <w:rPr>
          <w:rFonts w:eastAsia="Times New Roman" w:cstheme="minorHAnsi"/>
          <w:szCs w:val="20"/>
        </w:rPr>
        <w:t>Dl</w:t>
      </w:r>
      <w:r w:rsidR="00B44119">
        <w:rPr>
          <w:rFonts w:eastAsia="Times New Roman" w:cstheme="minorHAnsi"/>
          <w:szCs w:val="20"/>
        </w:rPr>
        <w:t>a </w:t>
      </w:r>
      <w:r w:rsidRPr="00477CEF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z </w:t>
      </w:r>
      <w:r w:rsidRPr="00477CEF">
        <w:rPr>
          <w:rFonts w:eastAsia="Times New Roman" w:cstheme="minorHAnsi"/>
          <w:szCs w:val="20"/>
        </w:rPr>
        <w:t>dostosowaniem wymagań wymagani</w:t>
      </w:r>
      <w:r w:rsidR="00B44119">
        <w:rPr>
          <w:rFonts w:eastAsia="Times New Roman" w:cstheme="minorHAnsi"/>
          <w:szCs w:val="20"/>
        </w:rPr>
        <w:t>a są </w:t>
      </w:r>
      <w:r w:rsidRPr="00477CEF">
        <w:rPr>
          <w:rFonts w:eastAsia="Times New Roman" w:cstheme="minorHAnsi"/>
          <w:szCs w:val="20"/>
        </w:rPr>
        <w:t>następujące:</w:t>
      </w:r>
    </w:p>
    <w:p w14:paraId="39F89148" w14:textId="3AF2E4D9" w:rsidR="00AB5987" w:rsidRPr="00CF7E50" w:rsidRDefault="00AB5987" w:rsidP="00275BDC">
      <w:pPr>
        <w:numPr>
          <w:ilvl w:val="6"/>
          <w:numId w:val="111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niedostateczny – poniżej </w:t>
      </w:r>
      <w:r w:rsidR="00CE2ED7">
        <w:rPr>
          <w:rFonts w:eastAsia="Times New Roman" w:cstheme="minorHAnsi"/>
          <w:szCs w:val="20"/>
        </w:rPr>
        <w:t>4</w:t>
      </w:r>
      <w:r w:rsidR="007C10F4">
        <w:rPr>
          <w:rFonts w:eastAsia="Times New Roman" w:cstheme="minorHAnsi"/>
          <w:szCs w:val="20"/>
        </w:rPr>
        <w:t>5</w:t>
      </w:r>
      <w:r w:rsidRPr="00CF7E50">
        <w:rPr>
          <w:rFonts w:eastAsia="Times New Roman" w:cstheme="minorHAnsi"/>
          <w:szCs w:val="20"/>
        </w:rPr>
        <w:t xml:space="preserve"> % wymagań podstawowych</w:t>
      </w:r>
    </w:p>
    <w:p w14:paraId="0FEA3FEA" w14:textId="0E84C626" w:rsidR="00AB5987" w:rsidRPr="00CF7E50" w:rsidRDefault="00AB5987" w:rsidP="00275BDC">
      <w:pPr>
        <w:numPr>
          <w:ilvl w:val="6"/>
          <w:numId w:val="111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dopuszczający – od </w:t>
      </w:r>
      <w:r w:rsidR="007C10F4">
        <w:rPr>
          <w:rFonts w:eastAsia="Times New Roman" w:cstheme="minorHAnsi"/>
          <w:szCs w:val="20"/>
        </w:rPr>
        <w:t>45</w:t>
      </w:r>
      <w:r w:rsidRPr="00CF7E50">
        <w:rPr>
          <w:rFonts w:eastAsia="Times New Roman" w:cstheme="minorHAnsi"/>
          <w:szCs w:val="20"/>
        </w:rPr>
        <w:t xml:space="preserve"> % wymagań podstawowych</w:t>
      </w:r>
    </w:p>
    <w:p w14:paraId="28A2B5CC" w14:textId="5B3383F0" w:rsidR="00AB5987" w:rsidRPr="00CF7E50" w:rsidRDefault="00AB5987" w:rsidP="00275BDC">
      <w:pPr>
        <w:numPr>
          <w:ilvl w:val="6"/>
          <w:numId w:val="111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dostateczny – od </w:t>
      </w:r>
      <w:r w:rsidR="007C10F4">
        <w:rPr>
          <w:rFonts w:eastAsia="Times New Roman" w:cstheme="minorHAnsi"/>
          <w:szCs w:val="20"/>
        </w:rPr>
        <w:t>65</w:t>
      </w:r>
      <w:r w:rsidRPr="00CF7E50">
        <w:rPr>
          <w:rFonts w:eastAsia="Times New Roman" w:cstheme="minorHAnsi"/>
          <w:szCs w:val="20"/>
        </w:rPr>
        <w:t xml:space="preserve"> % wymagań podstawowych</w:t>
      </w:r>
    </w:p>
    <w:p w14:paraId="05251905" w14:textId="246AB32A" w:rsidR="00AB5987" w:rsidRPr="00CF7E50" w:rsidRDefault="00AB5987" w:rsidP="00275BDC">
      <w:pPr>
        <w:numPr>
          <w:ilvl w:val="6"/>
          <w:numId w:val="111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dobry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dostateczny + </w:t>
      </w:r>
      <w:r w:rsidR="007C10F4">
        <w:rPr>
          <w:rFonts w:eastAsia="Times New Roman" w:cstheme="minorHAnsi"/>
          <w:szCs w:val="20"/>
        </w:rPr>
        <w:t>45</w:t>
      </w:r>
      <w:r w:rsidRPr="00CF7E50">
        <w:rPr>
          <w:rFonts w:eastAsia="Times New Roman" w:cstheme="minorHAnsi"/>
          <w:szCs w:val="20"/>
        </w:rPr>
        <w:t>% wymagań ponadpodstawowych</w:t>
      </w:r>
    </w:p>
    <w:p w14:paraId="7B3D9A59" w14:textId="6A7B8B43" w:rsidR="00AB5987" w:rsidRDefault="00AB5987" w:rsidP="00275BDC">
      <w:pPr>
        <w:numPr>
          <w:ilvl w:val="6"/>
          <w:numId w:val="111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bardz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dobry – jak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dostateczny + </w:t>
      </w:r>
      <w:r w:rsidR="00F91FC5">
        <w:rPr>
          <w:rFonts w:eastAsia="Times New Roman" w:cstheme="minorHAnsi"/>
          <w:szCs w:val="20"/>
        </w:rPr>
        <w:t>65</w:t>
      </w:r>
      <w:r w:rsidRPr="00CF7E50">
        <w:rPr>
          <w:rFonts w:eastAsia="Times New Roman" w:cstheme="minorHAnsi"/>
          <w:szCs w:val="20"/>
        </w:rPr>
        <w:t>% wymagań ponadpodstawowych</w:t>
      </w:r>
    </w:p>
    <w:p w14:paraId="055737C1" w14:textId="48FC03AF" w:rsidR="00AB5987" w:rsidRDefault="00AB5987" w:rsidP="00275BDC">
      <w:pPr>
        <w:numPr>
          <w:ilvl w:val="6"/>
          <w:numId w:val="111"/>
        </w:numPr>
        <w:tabs>
          <w:tab w:val="left" w:pos="717"/>
        </w:tabs>
        <w:spacing w:after="0" w:line="240" w:lineRule="auto"/>
        <w:ind w:left="1440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celujący – jak n</w:t>
      </w:r>
      <w:r w:rsidR="00B44119">
        <w:rPr>
          <w:rFonts w:eastAsia="Times New Roman" w:cstheme="minorHAnsi"/>
          <w:szCs w:val="20"/>
        </w:rPr>
        <w:t>a </w:t>
      </w:r>
      <w:r>
        <w:rPr>
          <w:rFonts w:eastAsia="Times New Roman" w:cstheme="minorHAnsi"/>
          <w:szCs w:val="20"/>
        </w:rPr>
        <w:t xml:space="preserve">dostateczny </w:t>
      </w:r>
      <w:r w:rsidR="00B44119">
        <w:rPr>
          <w:rFonts w:eastAsia="Times New Roman" w:cstheme="minorHAnsi"/>
          <w:szCs w:val="20"/>
        </w:rPr>
        <w:t>i </w:t>
      </w:r>
      <w:r w:rsidR="00B755C8">
        <w:rPr>
          <w:rFonts w:eastAsia="Times New Roman" w:cstheme="minorHAnsi"/>
          <w:szCs w:val="20"/>
        </w:rPr>
        <w:t>9</w:t>
      </w:r>
      <w:r w:rsidR="00FD35FC">
        <w:rPr>
          <w:rFonts w:eastAsia="Times New Roman" w:cstheme="minorHAnsi"/>
          <w:szCs w:val="20"/>
        </w:rPr>
        <w:t>2</w:t>
      </w:r>
      <w:r>
        <w:rPr>
          <w:rFonts w:eastAsia="Times New Roman" w:cstheme="minorHAnsi"/>
          <w:szCs w:val="20"/>
        </w:rPr>
        <w:t>% wymagań ponadpodstawowych</w:t>
      </w:r>
    </w:p>
    <w:p w14:paraId="5C88C437" w14:textId="5F0C5FAC" w:rsidR="00FC0B9D" w:rsidRPr="00741CC5" w:rsidRDefault="003D1BA4" w:rsidP="00275BDC">
      <w:pPr>
        <w:numPr>
          <w:ilvl w:val="0"/>
          <w:numId w:val="101"/>
        </w:numPr>
        <w:spacing w:after="0" w:line="240" w:lineRule="auto"/>
        <w:ind w:left="709" w:right="9" w:hanging="368"/>
        <w:rPr>
          <w:rFonts w:eastAsia="Times New Roman" w:cstheme="minorHAnsi"/>
          <w:szCs w:val="20"/>
        </w:rPr>
      </w:pPr>
      <w:r w:rsidRPr="00741CC5">
        <w:rPr>
          <w:rFonts w:eastAsia="Times New Roman" w:cstheme="minorHAnsi"/>
          <w:szCs w:val="20"/>
        </w:rPr>
        <w:t>Jeśl</w:t>
      </w:r>
      <w:r w:rsidR="00B44119">
        <w:rPr>
          <w:rFonts w:eastAsia="Times New Roman" w:cstheme="minorHAnsi"/>
          <w:szCs w:val="20"/>
        </w:rPr>
        <w:t>i </w:t>
      </w:r>
      <w:r w:rsidRPr="00741CC5">
        <w:rPr>
          <w:rFonts w:eastAsia="Times New Roman" w:cstheme="minorHAnsi"/>
          <w:szCs w:val="20"/>
        </w:rPr>
        <w:t>zadani</w:t>
      </w:r>
      <w:r w:rsidR="00B44119">
        <w:rPr>
          <w:rFonts w:eastAsia="Times New Roman" w:cstheme="minorHAnsi"/>
          <w:szCs w:val="20"/>
        </w:rPr>
        <w:t>a </w:t>
      </w:r>
      <w:r w:rsidRPr="00741CC5">
        <w:rPr>
          <w:rFonts w:eastAsia="Times New Roman" w:cstheme="minorHAnsi"/>
          <w:szCs w:val="20"/>
        </w:rPr>
        <w:t>nie mają przyporządkowanych poziomó</w:t>
      </w:r>
      <w:r w:rsidR="00B44119">
        <w:rPr>
          <w:rFonts w:eastAsia="Times New Roman" w:cstheme="minorHAnsi"/>
          <w:szCs w:val="20"/>
        </w:rPr>
        <w:t>w </w:t>
      </w:r>
      <w:r w:rsidRPr="00741CC5">
        <w:rPr>
          <w:rFonts w:eastAsia="Times New Roman" w:cstheme="minorHAnsi"/>
          <w:szCs w:val="20"/>
        </w:rPr>
        <w:t xml:space="preserve">wymagań (np. </w:t>
      </w:r>
      <w:r w:rsidR="00B44119">
        <w:rPr>
          <w:rFonts w:eastAsia="Times New Roman" w:cstheme="minorHAnsi"/>
          <w:szCs w:val="20"/>
        </w:rPr>
        <w:t>z </w:t>
      </w:r>
      <w:r w:rsidRPr="00741CC5">
        <w:rPr>
          <w:rFonts w:eastAsia="Times New Roman" w:cstheme="minorHAnsi"/>
          <w:szCs w:val="20"/>
        </w:rPr>
        <w:t>powodu</w:t>
      </w:r>
      <w:r w:rsidR="00F27B4C" w:rsidRPr="00741CC5">
        <w:rPr>
          <w:rFonts w:eastAsia="Times New Roman" w:cstheme="minorHAnsi"/>
          <w:szCs w:val="20"/>
        </w:rPr>
        <w:t xml:space="preserve"> </w:t>
      </w:r>
      <w:r w:rsidRPr="00741CC5">
        <w:rPr>
          <w:rFonts w:eastAsia="Times New Roman" w:cstheme="minorHAnsi"/>
          <w:szCs w:val="20"/>
        </w:rPr>
        <w:t>specyfik</w:t>
      </w:r>
      <w:r w:rsidR="00B44119">
        <w:rPr>
          <w:rFonts w:eastAsia="Times New Roman" w:cstheme="minorHAnsi"/>
          <w:szCs w:val="20"/>
        </w:rPr>
        <w:t>i </w:t>
      </w:r>
      <w:r w:rsidRPr="00741CC5">
        <w:rPr>
          <w:rFonts w:eastAsia="Times New Roman" w:cstheme="minorHAnsi"/>
          <w:szCs w:val="20"/>
        </w:rPr>
        <w:t>niektórych typó</w:t>
      </w:r>
      <w:r w:rsidR="00B44119">
        <w:rPr>
          <w:rFonts w:eastAsia="Times New Roman" w:cstheme="minorHAnsi"/>
          <w:szCs w:val="20"/>
        </w:rPr>
        <w:t>w </w:t>
      </w:r>
      <w:r w:rsidRPr="00741CC5">
        <w:rPr>
          <w:rFonts w:eastAsia="Times New Roman" w:cstheme="minorHAnsi"/>
          <w:szCs w:val="20"/>
        </w:rPr>
        <w:t>prac), t</w:t>
      </w:r>
      <w:r w:rsidR="00B44119">
        <w:rPr>
          <w:rFonts w:eastAsia="Times New Roman" w:cstheme="minorHAnsi"/>
          <w:szCs w:val="20"/>
        </w:rPr>
        <w:t>o </w:t>
      </w:r>
      <w:r w:rsidRPr="00741CC5">
        <w:rPr>
          <w:rFonts w:eastAsia="Times New Roman" w:cstheme="minorHAnsi"/>
          <w:szCs w:val="20"/>
        </w:rPr>
        <w:t>prac</w:t>
      </w:r>
      <w:r w:rsidR="00B44119">
        <w:rPr>
          <w:rFonts w:eastAsia="Times New Roman" w:cstheme="minorHAnsi"/>
          <w:szCs w:val="20"/>
        </w:rPr>
        <w:t>a </w:t>
      </w:r>
      <w:r w:rsidRPr="00741CC5">
        <w:rPr>
          <w:rFonts w:eastAsia="Times New Roman" w:cstheme="minorHAnsi"/>
          <w:szCs w:val="20"/>
        </w:rPr>
        <w:t>ocenian</w:t>
      </w:r>
      <w:r w:rsidR="00B44119">
        <w:rPr>
          <w:rFonts w:eastAsia="Times New Roman" w:cstheme="minorHAnsi"/>
          <w:szCs w:val="20"/>
        </w:rPr>
        <w:t>a </w:t>
      </w:r>
      <w:r w:rsidRPr="00741CC5">
        <w:rPr>
          <w:rFonts w:eastAsia="Times New Roman" w:cstheme="minorHAnsi"/>
          <w:szCs w:val="20"/>
        </w:rPr>
        <w:t>jest według</w:t>
      </w:r>
      <w:r w:rsidR="00F27B4C" w:rsidRPr="00741CC5">
        <w:rPr>
          <w:rFonts w:eastAsia="Times New Roman" w:cstheme="minorHAnsi"/>
          <w:szCs w:val="20"/>
        </w:rPr>
        <w:t xml:space="preserve"> </w:t>
      </w:r>
      <w:r w:rsidRPr="00741CC5">
        <w:rPr>
          <w:rFonts w:eastAsia="Times New Roman" w:cstheme="minorHAnsi"/>
          <w:szCs w:val="20"/>
        </w:rPr>
        <w:t>skali:</w:t>
      </w:r>
    </w:p>
    <w:tbl>
      <w:tblPr>
        <w:tblW w:w="9129" w:type="dxa"/>
        <w:tblInd w:w="2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7"/>
        <w:gridCol w:w="1397"/>
        <w:gridCol w:w="1565"/>
        <w:gridCol w:w="1329"/>
        <w:gridCol w:w="970"/>
        <w:gridCol w:w="1266"/>
        <w:gridCol w:w="1025"/>
      </w:tblGrid>
      <w:tr w:rsidR="0090452C" w:rsidRPr="00596587" w14:paraId="67E38060" w14:textId="0615AE43" w:rsidTr="001A12EE">
        <w:trPr>
          <w:trHeight w:val="681"/>
        </w:trPr>
        <w:tc>
          <w:tcPr>
            <w:tcW w:w="157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7896808" w14:textId="390395A5" w:rsidR="0090452C" w:rsidRPr="00596587" w:rsidRDefault="0090452C" w:rsidP="0090452C">
            <w:pPr>
              <w:spacing w:after="0" w:line="240" w:lineRule="auto"/>
              <w:ind w:left="410" w:right="11" w:hanging="120"/>
              <w:jc w:val="center"/>
              <w:rPr>
                <w:rFonts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b/>
                <w:sz w:val="20"/>
                <w:szCs w:val="20"/>
              </w:rPr>
              <w:lastRenderedPageBreak/>
              <w:t xml:space="preserve">Uzyskane 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t>p</w:t>
            </w:r>
            <w:r w:rsidRPr="00596587">
              <w:rPr>
                <w:rFonts w:eastAsia="Times New Roman" w:cstheme="minorHAnsi"/>
                <w:b/>
                <w:sz w:val="20"/>
                <w:szCs w:val="20"/>
              </w:rPr>
              <w:t>unkty</w:t>
            </w:r>
          </w:p>
        </w:tc>
        <w:tc>
          <w:tcPr>
            <w:tcW w:w="13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D68B5E0" w14:textId="77777777" w:rsidR="0090452C" w:rsidRPr="00596587" w:rsidRDefault="0090452C" w:rsidP="0090452C">
            <w:pPr>
              <w:spacing w:after="0" w:line="240" w:lineRule="auto"/>
              <w:ind w:left="110" w:right="11"/>
              <w:jc w:val="center"/>
              <w:rPr>
                <w:rFonts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0%-29%</w:t>
            </w:r>
          </w:p>
        </w:tc>
        <w:tc>
          <w:tcPr>
            <w:tcW w:w="15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5162A58" w14:textId="77777777" w:rsidR="0090452C" w:rsidRPr="00596587" w:rsidRDefault="0090452C" w:rsidP="0090452C">
            <w:pPr>
              <w:spacing w:after="0" w:line="240" w:lineRule="auto"/>
              <w:ind w:left="108" w:right="11"/>
              <w:jc w:val="center"/>
              <w:rPr>
                <w:rFonts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30%-45%</w:t>
            </w:r>
          </w:p>
        </w:tc>
        <w:tc>
          <w:tcPr>
            <w:tcW w:w="132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E632EE4" w14:textId="71E5C7B7" w:rsidR="0090452C" w:rsidRPr="00596587" w:rsidRDefault="0090452C" w:rsidP="0090452C">
            <w:pPr>
              <w:spacing w:after="0" w:line="240" w:lineRule="auto"/>
              <w:ind w:left="107" w:right="11"/>
              <w:jc w:val="center"/>
              <w:rPr>
                <w:rFonts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46%-</w:t>
            </w:r>
            <w:r w:rsidR="00214953">
              <w:rPr>
                <w:rFonts w:eastAsia="Times New Roman" w:cstheme="minorHAnsi"/>
                <w:sz w:val="20"/>
                <w:szCs w:val="20"/>
              </w:rPr>
              <w:t>70</w:t>
            </w:r>
            <w:r w:rsidRPr="00596587">
              <w:rPr>
                <w:rFonts w:eastAsia="Times New Roman" w:cstheme="minorHAnsi"/>
                <w:sz w:val="20"/>
                <w:szCs w:val="20"/>
              </w:rPr>
              <w:t>%</w:t>
            </w:r>
          </w:p>
        </w:tc>
        <w:tc>
          <w:tcPr>
            <w:tcW w:w="9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E0A87CB" w14:textId="7FA34F63" w:rsidR="0090452C" w:rsidRPr="00596587" w:rsidRDefault="00214953" w:rsidP="0090452C">
            <w:pPr>
              <w:spacing w:after="0" w:line="240" w:lineRule="auto"/>
              <w:ind w:left="93" w:right="1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71</w:t>
            </w:r>
            <w:r w:rsidR="0090452C" w:rsidRPr="00596587">
              <w:rPr>
                <w:rFonts w:eastAsia="Times New Roman" w:cstheme="minorHAnsi"/>
                <w:sz w:val="20"/>
                <w:szCs w:val="20"/>
              </w:rPr>
              <w:t>%-</w:t>
            </w:r>
            <w:r>
              <w:rPr>
                <w:rFonts w:eastAsia="Times New Roman" w:cstheme="minorHAnsi"/>
                <w:sz w:val="20"/>
                <w:szCs w:val="20"/>
              </w:rPr>
              <w:t>85</w:t>
            </w:r>
            <w:r w:rsidR="0090452C" w:rsidRPr="00596587">
              <w:rPr>
                <w:rFonts w:eastAsia="Times New Roman" w:cstheme="minorHAnsi"/>
                <w:sz w:val="20"/>
                <w:szCs w:val="20"/>
              </w:rPr>
              <w:t>%</w:t>
            </w:r>
          </w:p>
        </w:tc>
        <w:tc>
          <w:tcPr>
            <w:tcW w:w="12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5083B9B" w14:textId="28C05DBF" w:rsidR="0090452C" w:rsidRPr="00596587" w:rsidRDefault="00214953" w:rsidP="0090452C">
            <w:pPr>
              <w:spacing w:after="0" w:line="240" w:lineRule="auto"/>
              <w:ind w:left="123" w:right="1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86</w:t>
            </w:r>
            <w:r w:rsidR="0090452C" w:rsidRPr="00596587">
              <w:rPr>
                <w:rFonts w:eastAsia="Times New Roman" w:cstheme="minorHAnsi"/>
                <w:sz w:val="20"/>
                <w:szCs w:val="20"/>
              </w:rPr>
              <w:t>%-</w:t>
            </w:r>
            <w:r w:rsidR="002A51BE">
              <w:rPr>
                <w:rFonts w:eastAsia="Times New Roman" w:cstheme="minorHAnsi"/>
                <w:sz w:val="20"/>
                <w:szCs w:val="20"/>
              </w:rPr>
              <w:t>9</w:t>
            </w:r>
            <w:r>
              <w:rPr>
                <w:rFonts w:eastAsia="Times New Roman" w:cstheme="minorHAnsi"/>
                <w:sz w:val="20"/>
                <w:szCs w:val="20"/>
              </w:rPr>
              <w:t>5</w:t>
            </w:r>
            <w:r w:rsidR="0090452C" w:rsidRPr="00596587">
              <w:rPr>
                <w:rFonts w:eastAsia="Times New Roman" w:cstheme="minorHAnsi"/>
                <w:sz w:val="20"/>
                <w:szCs w:val="20"/>
              </w:rPr>
              <w:t>%</w:t>
            </w:r>
          </w:p>
        </w:tc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vAlign w:val="center"/>
          </w:tcPr>
          <w:p w14:paraId="7D1A47BA" w14:textId="36F8A611" w:rsidR="0090452C" w:rsidRPr="00596587" w:rsidRDefault="00214953" w:rsidP="0090452C">
            <w:pPr>
              <w:spacing w:after="0" w:line="240" w:lineRule="auto"/>
              <w:ind w:left="123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96</w:t>
            </w:r>
            <w:r w:rsidR="0090452C" w:rsidRPr="00596587">
              <w:rPr>
                <w:rFonts w:eastAsia="Times New Roman" w:cstheme="minorHAnsi"/>
                <w:sz w:val="20"/>
                <w:szCs w:val="20"/>
              </w:rPr>
              <w:t>%-100%</w:t>
            </w:r>
          </w:p>
        </w:tc>
      </w:tr>
      <w:tr w:rsidR="0090452C" w:rsidRPr="00596587" w14:paraId="6840C7BA" w14:textId="54632663" w:rsidTr="001A12EE">
        <w:trPr>
          <w:trHeight w:val="378"/>
        </w:trPr>
        <w:tc>
          <w:tcPr>
            <w:tcW w:w="157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DC0BF44" w14:textId="77777777" w:rsidR="0090452C" w:rsidRPr="00596587" w:rsidRDefault="0090452C" w:rsidP="0090452C">
            <w:pPr>
              <w:spacing w:after="0" w:line="240" w:lineRule="auto"/>
              <w:ind w:left="364" w:right="11"/>
              <w:jc w:val="center"/>
              <w:rPr>
                <w:rFonts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b/>
                <w:sz w:val="20"/>
                <w:szCs w:val="20"/>
              </w:rPr>
              <w:t>Stopień</w:t>
            </w:r>
          </w:p>
        </w:tc>
        <w:tc>
          <w:tcPr>
            <w:tcW w:w="13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67645C2" w14:textId="77777777" w:rsidR="0090452C" w:rsidRPr="001A12EE" w:rsidRDefault="0090452C" w:rsidP="001A12EE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Niedostateczny</w:t>
            </w:r>
          </w:p>
        </w:tc>
        <w:tc>
          <w:tcPr>
            <w:tcW w:w="15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25EE3D8" w14:textId="77777777" w:rsidR="0090452C" w:rsidRPr="001A12EE" w:rsidRDefault="0090452C" w:rsidP="001A12EE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Dopuszczający</w:t>
            </w:r>
          </w:p>
        </w:tc>
        <w:tc>
          <w:tcPr>
            <w:tcW w:w="132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D578A12" w14:textId="77777777" w:rsidR="0090452C" w:rsidRPr="001A12EE" w:rsidRDefault="0090452C" w:rsidP="001A12EE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Dostateczny</w:t>
            </w:r>
          </w:p>
        </w:tc>
        <w:tc>
          <w:tcPr>
            <w:tcW w:w="9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2589BA5" w14:textId="77777777" w:rsidR="0090452C" w:rsidRPr="001A12EE" w:rsidRDefault="0090452C" w:rsidP="001A12EE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Dobry</w:t>
            </w:r>
          </w:p>
        </w:tc>
        <w:tc>
          <w:tcPr>
            <w:tcW w:w="12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C58083C" w14:textId="5B3050FE" w:rsidR="0090452C" w:rsidRPr="001A12EE" w:rsidRDefault="0090452C" w:rsidP="0090452C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Bardz</w:t>
            </w:r>
            <w:r w:rsidR="00B44119">
              <w:rPr>
                <w:rFonts w:eastAsia="Times New Roman" w:cstheme="minorHAnsi"/>
                <w:sz w:val="20"/>
                <w:szCs w:val="20"/>
              </w:rPr>
              <w:t>o </w:t>
            </w:r>
            <w:r w:rsidRPr="00596587">
              <w:rPr>
                <w:rFonts w:eastAsia="Times New Roman" w:cstheme="minorHAnsi"/>
                <w:sz w:val="20"/>
                <w:szCs w:val="20"/>
              </w:rPr>
              <w:t>dobry</w:t>
            </w:r>
          </w:p>
        </w:tc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vAlign w:val="center"/>
          </w:tcPr>
          <w:p w14:paraId="15A904B5" w14:textId="23342E24" w:rsidR="0090452C" w:rsidRDefault="00E101A7" w:rsidP="0090452C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Celujący</w:t>
            </w:r>
          </w:p>
        </w:tc>
      </w:tr>
    </w:tbl>
    <w:p w14:paraId="448FE5C6" w14:textId="77777777" w:rsidR="00214953" w:rsidRDefault="00214953" w:rsidP="00552102">
      <w:pPr>
        <w:spacing w:after="0" w:line="240" w:lineRule="auto"/>
        <w:ind w:right="9"/>
        <w:rPr>
          <w:rFonts w:eastAsia="Times New Roman" w:cstheme="minorHAnsi"/>
          <w:sz w:val="16"/>
          <w:szCs w:val="20"/>
        </w:rPr>
      </w:pPr>
    </w:p>
    <w:p w14:paraId="6E8BEDF1" w14:textId="50E42D7B" w:rsidR="00AC14D3" w:rsidRDefault="00E101A7" w:rsidP="001A12EE">
      <w:pPr>
        <w:spacing w:after="0" w:line="240" w:lineRule="auto"/>
        <w:ind w:left="708" w:right="9"/>
        <w:rPr>
          <w:rFonts w:eastAsia="Times New Roman" w:cstheme="minorHAnsi"/>
          <w:szCs w:val="20"/>
        </w:rPr>
      </w:pPr>
      <w:r w:rsidRPr="001A12EE">
        <w:rPr>
          <w:rFonts w:eastAsia="Times New Roman" w:cstheme="minorHAnsi"/>
          <w:szCs w:val="20"/>
        </w:rPr>
        <w:t>Dl</w:t>
      </w:r>
      <w:r w:rsidR="00B44119">
        <w:rPr>
          <w:rFonts w:eastAsia="Times New Roman" w:cstheme="minorHAnsi"/>
          <w:szCs w:val="20"/>
        </w:rPr>
        <w:t>a </w:t>
      </w:r>
      <w:r w:rsidR="00B21758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z </w:t>
      </w:r>
      <w:r w:rsidR="00B21758">
        <w:rPr>
          <w:rFonts w:eastAsia="Times New Roman" w:cstheme="minorHAnsi"/>
          <w:szCs w:val="20"/>
        </w:rPr>
        <w:t>dostosowaniem wymagań:</w:t>
      </w:r>
    </w:p>
    <w:tbl>
      <w:tblPr>
        <w:tblW w:w="9129" w:type="dxa"/>
        <w:tblInd w:w="2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7"/>
        <w:gridCol w:w="1397"/>
        <w:gridCol w:w="1565"/>
        <w:gridCol w:w="1329"/>
        <w:gridCol w:w="970"/>
        <w:gridCol w:w="1266"/>
        <w:gridCol w:w="1025"/>
      </w:tblGrid>
      <w:tr w:rsidR="00B21758" w:rsidRPr="00596587" w14:paraId="1C1EEBEF" w14:textId="77777777" w:rsidTr="00B760FC">
        <w:trPr>
          <w:trHeight w:val="681"/>
        </w:trPr>
        <w:tc>
          <w:tcPr>
            <w:tcW w:w="157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2451A98" w14:textId="77777777" w:rsidR="00B21758" w:rsidRPr="00596587" w:rsidRDefault="00B21758" w:rsidP="00B760FC">
            <w:pPr>
              <w:spacing w:after="0" w:line="240" w:lineRule="auto"/>
              <w:ind w:left="410" w:right="11" w:hanging="120"/>
              <w:jc w:val="center"/>
              <w:rPr>
                <w:rFonts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b/>
                <w:sz w:val="20"/>
                <w:szCs w:val="20"/>
              </w:rPr>
              <w:t xml:space="preserve">Uzyskane 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t>p</w:t>
            </w:r>
            <w:r w:rsidRPr="00596587">
              <w:rPr>
                <w:rFonts w:eastAsia="Times New Roman" w:cstheme="minorHAnsi"/>
                <w:b/>
                <w:sz w:val="20"/>
                <w:szCs w:val="20"/>
              </w:rPr>
              <w:t>unkty</w:t>
            </w:r>
          </w:p>
        </w:tc>
        <w:tc>
          <w:tcPr>
            <w:tcW w:w="13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01A0EDC" w14:textId="5B4902A0" w:rsidR="00B21758" w:rsidRPr="00596587" w:rsidRDefault="00B21758" w:rsidP="00B760FC">
            <w:pPr>
              <w:spacing w:after="0" w:line="240" w:lineRule="auto"/>
              <w:ind w:left="110" w:right="11"/>
              <w:jc w:val="center"/>
              <w:rPr>
                <w:rFonts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0%-</w:t>
            </w:r>
            <w:r w:rsidR="009A53B8">
              <w:rPr>
                <w:rFonts w:eastAsia="Times New Roman" w:cstheme="minorHAnsi"/>
                <w:sz w:val="20"/>
                <w:szCs w:val="20"/>
              </w:rPr>
              <w:t>1</w:t>
            </w:r>
            <w:r w:rsidRPr="00596587">
              <w:rPr>
                <w:rFonts w:eastAsia="Times New Roman" w:cstheme="minorHAnsi"/>
                <w:sz w:val="20"/>
                <w:szCs w:val="20"/>
              </w:rPr>
              <w:t>9%</w:t>
            </w:r>
          </w:p>
        </w:tc>
        <w:tc>
          <w:tcPr>
            <w:tcW w:w="15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2B8FF5E" w14:textId="4832A88E" w:rsidR="00B21758" w:rsidRPr="00596587" w:rsidRDefault="009A53B8" w:rsidP="00B760FC">
            <w:pPr>
              <w:spacing w:after="0" w:line="240" w:lineRule="auto"/>
              <w:ind w:left="108" w:right="1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="00B21758" w:rsidRPr="00596587">
              <w:rPr>
                <w:rFonts w:eastAsia="Times New Roman" w:cstheme="minorHAnsi"/>
                <w:sz w:val="20"/>
                <w:szCs w:val="20"/>
              </w:rPr>
              <w:t>0%-</w:t>
            </w:r>
            <w:r>
              <w:rPr>
                <w:rFonts w:eastAsia="Times New Roman" w:cstheme="minorHAnsi"/>
                <w:sz w:val="20"/>
                <w:szCs w:val="20"/>
              </w:rPr>
              <w:t>39</w:t>
            </w:r>
            <w:r w:rsidR="00B21758" w:rsidRPr="00596587">
              <w:rPr>
                <w:rFonts w:eastAsia="Times New Roman" w:cstheme="minorHAnsi"/>
                <w:sz w:val="20"/>
                <w:szCs w:val="20"/>
              </w:rPr>
              <w:t>%</w:t>
            </w:r>
          </w:p>
        </w:tc>
        <w:tc>
          <w:tcPr>
            <w:tcW w:w="132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E296CC6" w14:textId="30A1EC06" w:rsidR="00B21758" w:rsidRPr="00596587" w:rsidRDefault="009A53B8" w:rsidP="00B760FC">
            <w:pPr>
              <w:spacing w:after="0" w:line="240" w:lineRule="auto"/>
              <w:ind w:left="107" w:right="1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40</w:t>
            </w:r>
            <w:r w:rsidR="00B21758" w:rsidRPr="00596587">
              <w:rPr>
                <w:rFonts w:eastAsia="Times New Roman" w:cstheme="minorHAnsi"/>
                <w:sz w:val="20"/>
                <w:szCs w:val="20"/>
              </w:rPr>
              <w:t>%-</w:t>
            </w:r>
            <w:r>
              <w:rPr>
                <w:rFonts w:eastAsia="Times New Roman" w:cstheme="minorHAnsi"/>
                <w:sz w:val="20"/>
                <w:szCs w:val="20"/>
              </w:rPr>
              <w:t>5</w:t>
            </w:r>
            <w:r w:rsidR="00214953">
              <w:rPr>
                <w:rFonts w:eastAsia="Times New Roman" w:cstheme="minorHAnsi"/>
                <w:sz w:val="20"/>
                <w:szCs w:val="20"/>
              </w:rPr>
              <w:t>9</w:t>
            </w:r>
            <w:r w:rsidR="00B21758" w:rsidRPr="00596587">
              <w:rPr>
                <w:rFonts w:eastAsia="Times New Roman" w:cstheme="minorHAnsi"/>
                <w:sz w:val="20"/>
                <w:szCs w:val="20"/>
              </w:rPr>
              <w:t>%</w:t>
            </w:r>
          </w:p>
        </w:tc>
        <w:tc>
          <w:tcPr>
            <w:tcW w:w="9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63EC789" w14:textId="2FDE12AC" w:rsidR="00B21758" w:rsidRPr="00596587" w:rsidRDefault="00214953" w:rsidP="00B760FC">
            <w:pPr>
              <w:spacing w:after="0" w:line="240" w:lineRule="auto"/>
              <w:ind w:left="93" w:right="1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60</w:t>
            </w:r>
            <w:r w:rsidR="00B21758" w:rsidRPr="00596587">
              <w:rPr>
                <w:rFonts w:eastAsia="Times New Roman" w:cstheme="minorHAnsi"/>
                <w:sz w:val="20"/>
                <w:szCs w:val="20"/>
              </w:rPr>
              <w:t>%-</w:t>
            </w:r>
            <w:r>
              <w:rPr>
                <w:rFonts w:eastAsia="Times New Roman" w:cstheme="minorHAnsi"/>
                <w:sz w:val="20"/>
                <w:szCs w:val="20"/>
              </w:rPr>
              <w:t>80</w:t>
            </w:r>
            <w:r w:rsidR="00B21758" w:rsidRPr="00596587">
              <w:rPr>
                <w:rFonts w:eastAsia="Times New Roman" w:cstheme="minorHAnsi"/>
                <w:sz w:val="20"/>
                <w:szCs w:val="20"/>
              </w:rPr>
              <w:t>%</w:t>
            </w:r>
          </w:p>
        </w:tc>
        <w:tc>
          <w:tcPr>
            <w:tcW w:w="12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179CA47" w14:textId="047CCA32" w:rsidR="00B21758" w:rsidRPr="00596587" w:rsidRDefault="00772D7C" w:rsidP="00B760FC">
            <w:pPr>
              <w:spacing w:after="0" w:line="240" w:lineRule="auto"/>
              <w:ind w:left="123" w:right="11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81</w:t>
            </w:r>
            <w:r w:rsidR="00B21758" w:rsidRPr="00596587">
              <w:rPr>
                <w:rFonts w:eastAsia="Times New Roman" w:cstheme="minorHAnsi"/>
                <w:sz w:val="20"/>
                <w:szCs w:val="20"/>
              </w:rPr>
              <w:t>%-</w:t>
            </w:r>
            <w:r w:rsidR="00CA5C57">
              <w:rPr>
                <w:rFonts w:eastAsia="Times New Roman" w:cstheme="minorHAnsi"/>
                <w:sz w:val="20"/>
                <w:szCs w:val="20"/>
              </w:rPr>
              <w:t>9</w:t>
            </w: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="00B21758" w:rsidRPr="00596587">
              <w:rPr>
                <w:rFonts w:eastAsia="Times New Roman" w:cstheme="minorHAnsi"/>
                <w:sz w:val="20"/>
                <w:szCs w:val="20"/>
              </w:rPr>
              <w:t>%</w:t>
            </w:r>
          </w:p>
        </w:tc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vAlign w:val="center"/>
          </w:tcPr>
          <w:p w14:paraId="1851FB35" w14:textId="29FCC737" w:rsidR="00B21758" w:rsidRPr="00596587" w:rsidRDefault="00CA5C57" w:rsidP="00B760FC">
            <w:pPr>
              <w:spacing w:after="0" w:line="240" w:lineRule="auto"/>
              <w:ind w:left="123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  <w:r w:rsidR="00772D7C">
              <w:rPr>
                <w:rFonts w:eastAsia="Times New Roman" w:cstheme="minorHAnsi"/>
                <w:sz w:val="20"/>
                <w:szCs w:val="20"/>
              </w:rPr>
              <w:t>3</w:t>
            </w:r>
            <w:r w:rsidR="00B21758" w:rsidRPr="00596587">
              <w:rPr>
                <w:rFonts w:eastAsia="Times New Roman" w:cstheme="minorHAnsi"/>
                <w:sz w:val="20"/>
                <w:szCs w:val="20"/>
              </w:rPr>
              <w:t>%-100%</w:t>
            </w:r>
          </w:p>
        </w:tc>
      </w:tr>
      <w:tr w:rsidR="00B21758" w:rsidRPr="00596587" w14:paraId="24ED7D19" w14:textId="77777777" w:rsidTr="00B760FC">
        <w:trPr>
          <w:trHeight w:val="378"/>
        </w:trPr>
        <w:tc>
          <w:tcPr>
            <w:tcW w:w="157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94DF4D5" w14:textId="77777777" w:rsidR="00B21758" w:rsidRPr="00596587" w:rsidRDefault="00B21758" w:rsidP="00B760FC">
            <w:pPr>
              <w:spacing w:after="0" w:line="240" w:lineRule="auto"/>
              <w:ind w:left="364" w:right="11"/>
              <w:jc w:val="center"/>
              <w:rPr>
                <w:rFonts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b/>
                <w:sz w:val="20"/>
                <w:szCs w:val="20"/>
              </w:rPr>
              <w:t>Stopień</w:t>
            </w:r>
          </w:p>
        </w:tc>
        <w:tc>
          <w:tcPr>
            <w:tcW w:w="139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EB67461" w14:textId="77777777" w:rsidR="00B21758" w:rsidRPr="00306926" w:rsidRDefault="00B21758" w:rsidP="00B760FC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Niedostateczny</w:t>
            </w:r>
          </w:p>
        </w:tc>
        <w:tc>
          <w:tcPr>
            <w:tcW w:w="15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89BA7BE" w14:textId="77777777" w:rsidR="00B21758" w:rsidRPr="00306926" w:rsidRDefault="00B21758" w:rsidP="00B760FC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Dopuszczający</w:t>
            </w:r>
          </w:p>
        </w:tc>
        <w:tc>
          <w:tcPr>
            <w:tcW w:w="132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67F23A1" w14:textId="77777777" w:rsidR="00B21758" w:rsidRPr="00306926" w:rsidRDefault="00B21758" w:rsidP="00B760FC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Dostateczny</w:t>
            </w:r>
          </w:p>
        </w:tc>
        <w:tc>
          <w:tcPr>
            <w:tcW w:w="9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68697C7" w14:textId="77777777" w:rsidR="00B21758" w:rsidRPr="00306926" w:rsidRDefault="00B21758" w:rsidP="00B760FC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Dobry</w:t>
            </w:r>
          </w:p>
        </w:tc>
        <w:tc>
          <w:tcPr>
            <w:tcW w:w="12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479814A" w14:textId="7EC10269" w:rsidR="00B21758" w:rsidRPr="00306926" w:rsidRDefault="00B21758" w:rsidP="00B760FC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596587">
              <w:rPr>
                <w:rFonts w:eastAsia="Times New Roman" w:cstheme="minorHAnsi"/>
                <w:sz w:val="20"/>
                <w:szCs w:val="20"/>
              </w:rPr>
              <w:t>Bardz</w:t>
            </w:r>
            <w:r w:rsidR="00B44119">
              <w:rPr>
                <w:rFonts w:eastAsia="Times New Roman" w:cstheme="minorHAnsi"/>
                <w:sz w:val="20"/>
                <w:szCs w:val="20"/>
              </w:rPr>
              <w:t>o </w:t>
            </w:r>
            <w:r w:rsidRPr="00596587">
              <w:rPr>
                <w:rFonts w:eastAsia="Times New Roman" w:cstheme="minorHAnsi"/>
                <w:sz w:val="20"/>
                <w:szCs w:val="20"/>
              </w:rPr>
              <w:t>dobry</w:t>
            </w:r>
          </w:p>
        </w:tc>
        <w:tc>
          <w:tcPr>
            <w:tcW w:w="1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000000" w:fill="FFFFFF"/>
            <w:vAlign w:val="center"/>
          </w:tcPr>
          <w:p w14:paraId="3461BF1D" w14:textId="77777777" w:rsidR="00B21758" w:rsidRDefault="00B21758" w:rsidP="00B760FC">
            <w:pPr>
              <w:spacing w:after="0" w:line="240" w:lineRule="auto"/>
              <w:ind w:left="124" w:right="11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Celujący</w:t>
            </w:r>
          </w:p>
        </w:tc>
      </w:tr>
    </w:tbl>
    <w:p w14:paraId="4203FF4A" w14:textId="77777777" w:rsidR="00AC14D3" w:rsidRDefault="00AC14D3" w:rsidP="00552102">
      <w:pPr>
        <w:spacing w:after="0" w:line="240" w:lineRule="auto"/>
        <w:ind w:right="9"/>
        <w:rPr>
          <w:rFonts w:eastAsia="Times New Roman" w:cstheme="minorHAnsi"/>
          <w:sz w:val="16"/>
          <w:szCs w:val="20"/>
        </w:rPr>
      </w:pPr>
    </w:p>
    <w:p w14:paraId="125629B8" w14:textId="3EA6E10B" w:rsidR="00020F4B" w:rsidRDefault="00020F4B" w:rsidP="00020F4B">
      <w:pPr>
        <w:numPr>
          <w:ilvl w:val="0"/>
          <w:numId w:val="101"/>
        </w:numPr>
        <w:spacing w:after="0" w:line="240" w:lineRule="auto"/>
        <w:ind w:left="709" w:right="9" w:hanging="368"/>
        <w:rPr>
          <w:rFonts w:eastAsia="Times New Roman" w:cstheme="minorHAnsi"/>
          <w:szCs w:val="20"/>
        </w:rPr>
      </w:pPr>
      <w:r w:rsidRPr="00020F4B">
        <w:rPr>
          <w:rFonts w:eastAsia="Times New Roman" w:cstheme="minorHAnsi"/>
          <w:szCs w:val="20"/>
        </w:rPr>
        <w:t>Zasady zadawani</w:t>
      </w:r>
      <w:r w:rsidR="00B44119">
        <w:rPr>
          <w:rFonts w:eastAsia="Times New Roman" w:cstheme="minorHAnsi"/>
          <w:szCs w:val="20"/>
        </w:rPr>
        <w:t>a i </w:t>
      </w:r>
      <w:r w:rsidRPr="00020F4B">
        <w:rPr>
          <w:rFonts w:eastAsia="Times New Roman" w:cstheme="minorHAnsi"/>
          <w:szCs w:val="20"/>
        </w:rPr>
        <w:t>ewidencjonowani</w:t>
      </w:r>
      <w:r w:rsidR="00B44119">
        <w:rPr>
          <w:rFonts w:eastAsia="Times New Roman" w:cstheme="minorHAnsi"/>
          <w:szCs w:val="20"/>
        </w:rPr>
        <w:t>a </w:t>
      </w:r>
      <w:r w:rsidRPr="00020F4B">
        <w:rPr>
          <w:rFonts w:eastAsia="Times New Roman" w:cstheme="minorHAnsi"/>
          <w:szCs w:val="20"/>
        </w:rPr>
        <w:t>prac domowych</w:t>
      </w:r>
    </w:p>
    <w:p w14:paraId="2F3EAEDB" w14:textId="77777777" w:rsidR="00020F4B" w:rsidRPr="006E7264" w:rsidRDefault="00020F4B" w:rsidP="00423D1F">
      <w:pPr>
        <w:numPr>
          <w:ilvl w:val="0"/>
          <w:numId w:val="148"/>
        </w:numPr>
        <w:spacing w:after="0" w:line="278" w:lineRule="auto"/>
        <w:ind w:left="714" w:hanging="357"/>
      </w:pPr>
      <w:r w:rsidRPr="006E7264">
        <w:t xml:space="preserve">Zasady ogólne </w:t>
      </w:r>
    </w:p>
    <w:p w14:paraId="12C6C5FA" w14:textId="3B4BBC82" w:rsidR="00020F4B" w:rsidRPr="00877EC8" w:rsidRDefault="00B44119" w:rsidP="00877EC8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06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020F4B" w:rsidRPr="00877EC8">
        <w:rPr>
          <w:rFonts w:eastAsia="Times New Roman" w:cstheme="minorHAnsi"/>
          <w:szCs w:val="20"/>
        </w:rPr>
        <w:t>klasach I–III: Nauczyciel nie zadaje pisemnych an</w:t>
      </w:r>
      <w:r>
        <w:rPr>
          <w:rFonts w:eastAsia="Times New Roman" w:cstheme="minorHAnsi"/>
          <w:szCs w:val="20"/>
        </w:rPr>
        <w:t>i </w:t>
      </w:r>
      <w:r w:rsidR="00020F4B" w:rsidRPr="00877EC8">
        <w:rPr>
          <w:rFonts w:eastAsia="Times New Roman" w:cstheme="minorHAnsi"/>
          <w:szCs w:val="20"/>
        </w:rPr>
        <w:t>praktyczno-technicznych prac domowych d</w:t>
      </w:r>
      <w:r>
        <w:rPr>
          <w:rFonts w:eastAsia="Times New Roman" w:cstheme="minorHAnsi"/>
          <w:szCs w:val="20"/>
        </w:rPr>
        <w:t>o </w:t>
      </w:r>
      <w:r w:rsidR="00020F4B" w:rsidRPr="00877EC8">
        <w:rPr>
          <w:rFonts w:eastAsia="Times New Roman" w:cstheme="minorHAnsi"/>
          <w:szCs w:val="20"/>
        </w:rPr>
        <w:t>wykonani</w:t>
      </w:r>
      <w:r>
        <w:rPr>
          <w:rFonts w:eastAsia="Times New Roman" w:cstheme="minorHAnsi"/>
          <w:szCs w:val="20"/>
        </w:rPr>
        <w:t>a w </w:t>
      </w:r>
      <w:r w:rsidR="00020F4B" w:rsidRPr="00877EC8">
        <w:rPr>
          <w:rFonts w:eastAsia="Times New Roman" w:cstheme="minorHAnsi"/>
          <w:szCs w:val="20"/>
        </w:rPr>
        <w:t>czasie wolnym od zajęć dydaktycznych. Dopuszcz</w:t>
      </w:r>
      <w:r>
        <w:rPr>
          <w:rFonts w:eastAsia="Times New Roman" w:cstheme="minorHAnsi"/>
          <w:szCs w:val="20"/>
        </w:rPr>
        <w:t>a </w:t>
      </w:r>
      <w:r w:rsidR="00020F4B" w:rsidRPr="00877EC8">
        <w:rPr>
          <w:rFonts w:eastAsia="Times New Roman" w:cstheme="minorHAnsi"/>
          <w:szCs w:val="20"/>
        </w:rPr>
        <w:t xml:space="preserve">się wyłącznie zadawanie prac </w:t>
      </w:r>
      <w:r>
        <w:rPr>
          <w:rFonts w:eastAsia="Times New Roman" w:cstheme="minorHAnsi"/>
          <w:szCs w:val="20"/>
        </w:rPr>
        <w:t>z </w:t>
      </w:r>
      <w:r w:rsidR="00020F4B" w:rsidRPr="00877EC8">
        <w:rPr>
          <w:rFonts w:eastAsia="Times New Roman" w:cstheme="minorHAnsi"/>
          <w:szCs w:val="20"/>
        </w:rPr>
        <w:t>zakresu motoryk</w:t>
      </w:r>
      <w:r>
        <w:rPr>
          <w:rFonts w:eastAsia="Times New Roman" w:cstheme="minorHAnsi"/>
          <w:szCs w:val="20"/>
        </w:rPr>
        <w:t>i </w:t>
      </w:r>
      <w:r w:rsidR="00020F4B" w:rsidRPr="00877EC8">
        <w:rPr>
          <w:rFonts w:eastAsia="Times New Roman" w:cstheme="minorHAnsi"/>
          <w:szCs w:val="20"/>
        </w:rPr>
        <w:t>małej (np. ćwiczeni</w:t>
      </w:r>
      <w:r>
        <w:rPr>
          <w:rFonts w:eastAsia="Times New Roman" w:cstheme="minorHAnsi"/>
          <w:szCs w:val="20"/>
        </w:rPr>
        <w:t>a </w:t>
      </w:r>
      <w:r w:rsidR="00020F4B" w:rsidRPr="00877EC8">
        <w:rPr>
          <w:rFonts w:eastAsia="Times New Roman" w:cstheme="minorHAnsi"/>
          <w:szCs w:val="20"/>
        </w:rPr>
        <w:t xml:space="preserve">grafomotoryczne, usprawnianie ręki), które </w:t>
      </w:r>
      <w:r>
        <w:rPr>
          <w:rFonts w:eastAsia="Times New Roman" w:cstheme="minorHAnsi"/>
          <w:szCs w:val="20"/>
        </w:rPr>
        <w:t>są </w:t>
      </w:r>
      <w:r w:rsidR="00020F4B" w:rsidRPr="00877EC8">
        <w:rPr>
          <w:rFonts w:eastAsia="Times New Roman" w:cstheme="minorHAnsi"/>
          <w:szCs w:val="20"/>
        </w:rPr>
        <w:t xml:space="preserve">obowiązkowe, </w:t>
      </w:r>
      <w:r>
        <w:rPr>
          <w:rFonts w:eastAsia="Times New Roman" w:cstheme="minorHAnsi"/>
          <w:szCs w:val="20"/>
        </w:rPr>
        <w:t>a </w:t>
      </w:r>
      <w:r w:rsidR="00020F4B" w:rsidRPr="00877EC8">
        <w:rPr>
          <w:rFonts w:eastAsia="Times New Roman" w:cstheme="minorHAnsi"/>
          <w:szCs w:val="20"/>
        </w:rPr>
        <w:t xml:space="preserve">uczeń otrzymuje </w:t>
      </w:r>
      <w:r>
        <w:rPr>
          <w:rFonts w:eastAsia="Times New Roman" w:cstheme="minorHAnsi"/>
          <w:szCs w:val="20"/>
        </w:rPr>
        <w:t>z </w:t>
      </w:r>
      <w:r w:rsidR="00020F4B" w:rsidRPr="00877EC8">
        <w:rPr>
          <w:rFonts w:eastAsia="Times New Roman" w:cstheme="minorHAnsi"/>
          <w:szCs w:val="20"/>
        </w:rPr>
        <w:t xml:space="preserve">nich informację zwrotną. </w:t>
      </w:r>
    </w:p>
    <w:p w14:paraId="6EA5C70F" w14:textId="0C224185" w:rsidR="00020F4B" w:rsidRPr="00877EC8" w:rsidRDefault="00B44119" w:rsidP="00877EC8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06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020F4B" w:rsidRPr="00877EC8">
        <w:rPr>
          <w:rFonts w:eastAsia="Times New Roman" w:cstheme="minorHAnsi"/>
          <w:szCs w:val="20"/>
        </w:rPr>
        <w:t>klasach IV–VIII: Pisemne ora</w:t>
      </w:r>
      <w:r>
        <w:rPr>
          <w:rFonts w:eastAsia="Times New Roman" w:cstheme="minorHAnsi"/>
          <w:szCs w:val="20"/>
        </w:rPr>
        <w:t>z </w:t>
      </w:r>
      <w:r w:rsidR="00020F4B" w:rsidRPr="00877EC8">
        <w:rPr>
          <w:rFonts w:eastAsia="Times New Roman" w:cstheme="minorHAnsi"/>
          <w:szCs w:val="20"/>
        </w:rPr>
        <w:t xml:space="preserve">praktyczno-techniczne prace domowe </w:t>
      </w:r>
      <w:r>
        <w:rPr>
          <w:rFonts w:eastAsia="Times New Roman" w:cstheme="minorHAnsi"/>
          <w:szCs w:val="20"/>
        </w:rPr>
        <w:t>są </w:t>
      </w:r>
      <w:r w:rsidR="00020F4B" w:rsidRPr="00877EC8">
        <w:rPr>
          <w:rFonts w:eastAsia="Times New Roman" w:cstheme="minorHAnsi"/>
          <w:szCs w:val="20"/>
        </w:rPr>
        <w:t>nieobowiązkowe. Z</w:t>
      </w:r>
      <w:r>
        <w:rPr>
          <w:rFonts w:eastAsia="Times New Roman" w:cstheme="minorHAnsi"/>
          <w:szCs w:val="20"/>
        </w:rPr>
        <w:t>a </w:t>
      </w:r>
      <w:r w:rsidR="00020F4B" w:rsidRPr="00877EC8">
        <w:rPr>
          <w:rFonts w:eastAsia="Times New Roman" w:cstheme="minorHAnsi"/>
          <w:szCs w:val="20"/>
        </w:rPr>
        <w:t>ich wykonanie lub brak wykonani</w:t>
      </w:r>
      <w:r>
        <w:rPr>
          <w:rFonts w:eastAsia="Times New Roman" w:cstheme="minorHAnsi"/>
          <w:szCs w:val="20"/>
        </w:rPr>
        <w:t>a </w:t>
      </w:r>
      <w:r w:rsidR="00020F4B" w:rsidRPr="00877EC8">
        <w:rPr>
          <w:rFonts w:eastAsia="Times New Roman" w:cstheme="minorHAnsi"/>
          <w:szCs w:val="20"/>
        </w:rPr>
        <w:t>uczeń nie otrzymuje ocen cyfrowych. Każd</w:t>
      </w:r>
      <w:r>
        <w:rPr>
          <w:rFonts w:eastAsia="Times New Roman" w:cstheme="minorHAnsi"/>
          <w:szCs w:val="20"/>
        </w:rPr>
        <w:t>a </w:t>
      </w:r>
      <w:r w:rsidR="00020F4B" w:rsidRPr="00877EC8">
        <w:rPr>
          <w:rFonts w:eastAsia="Times New Roman" w:cstheme="minorHAnsi"/>
          <w:szCs w:val="20"/>
        </w:rPr>
        <w:t>oddan</w:t>
      </w:r>
      <w:r>
        <w:rPr>
          <w:rFonts w:eastAsia="Times New Roman" w:cstheme="minorHAnsi"/>
          <w:szCs w:val="20"/>
        </w:rPr>
        <w:t>a </w:t>
      </w:r>
      <w:r w:rsidR="00020F4B" w:rsidRPr="00877EC8">
        <w:rPr>
          <w:rFonts w:eastAsia="Times New Roman" w:cstheme="minorHAnsi"/>
          <w:szCs w:val="20"/>
        </w:rPr>
        <w:t>prac</w:t>
      </w:r>
      <w:r>
        <w:rPr>
          <w:rFonts w:eastAsia="Times New Roman" w:cstheme="minorHAnsi"/>
          <w:szCs w:val="20"/>
        </w:rPr>
        <w:t>a </w:t>
      </w:r>
      <w:r w:rsidR="00020F4B" w:rsidRPr="00877EC8">
        <w:rPr>
          <w:rFonts w:eastAsia="Times New Roman" w:cstheme="minorHAnsi"/>
          <w:szCs w:val="20"/>
        </w:rPr>
        <w:t>jest sprawdzan</w:t>
      </w:r>
      <w:r>
        <w:rPr>
          <w:rFonts w:eastAsia="Times New Roman" w:cstheme="minorHAnsi"/>
          <w:szCs w:val="20"/>
        </w:rPr>
        <w:t>a </w:t>
      </w:r>
      <w:r w:rsidR="00020F4B" w:rsidRPr="00877EC8">
        <w:rPr>
          <w:rFonts w:eastAsia="Times New Roman" w:cstheme="minorHAnsi"/>
          <w:szCs w:val="20"/>
        </w:rPr>
        <w:t>prze</w:t>
      </w:r>
      <w:r>
        <w:rPr>
          <w:rFonts w:eastAsia="Times New Roman" w:cstheme="minorHAnsi"/>
          <w:szCs w:val="20"/>
        </w:rPr>
        <w:t>z </w:t>
      </w:r>
      <w:r w:rsidR="00020F4B" w:rsidRPr="00877EC8">
        <w:rPr>
          <w:rFonts w:eastAsia="Times New Roman" w:cstheme="minorHAnsi"/>
          <w:szCs w:val="20"/>
        </w:rPr>
        <w:t>nauczyciela, który przekazuje uczniow</w:t>
      </w:r>
      <w:r>
        <w:rPr>
          <w:rFonts w:eastAsia="Times New Roman" w:cstheme="minorHAnsi"/>
          <w:szCs w:val="20"/>
        </w:rPr>
        <w:t>i </w:t>
      </w:r>
      <w:r w:rsidR="00020F4B" w:rsidRPr="00877EC8">
        <w:rPr>
          <w:rFonts w:eastAsia="Times New Roman" w:cstheme="minorHAnsi"/>
          <w:szCs w:val="20"/>
        </w:rPr>
        <w:t xml:space="preserve">pisemną lub ustną informację zwrotną. </w:t>
      </w:r>
    </w:p>
    <w:p w14:paraId="05260B50" w14:textId="1ADBC868" w:rsidR="00051894" w:rsidRDefault="00020F4B" w:rsidP="00423D1F">
      <w:pPr>
        <w:numPr>
          <w:ilvl w:val="0"/>
          <w:numId w:val="148"/>
        </w:numPr>
        <w:spacing w:after="0" w:line="278" w:lineRule="auto"/>
        <w:ind w:left="714" w:hanging="357"/>
      </w:pPr>
      <w:r w:rsidRPr="006E7264">
        <w:t xml:space="preserve">Charakter prac domowych </w:t>
      </w:r>
      <w:r w:rsidR="00B44119">
        <w:t>w </w:t>
      </w:r>
      <w:r w:rsidRPr="006E7264">
        <w:t>klas</w:t>
      </w:r>
      <w:r w:rsidR="00051894">
        <w:t>ach</w:t>
      </w:r>
      <w:r w:rsidRPr="006E7264">
        <w:t xml:space="preserve"> IV–VIII</w:t>
      </w:r>
      <w:r w:rsidR="00051894">
        <w:t xml:space="preserve">. </w:t>
      </w:r>
    </w:p>
    <w:p w14:paraId="6C1EA874" w14:textId="1DE1E284" w:rsidR="00020F4B" w:rsidRPr="006E7264" w:rsidRDefault="00020F4B" w:rsidP="00BC1222">
      <w:pPr>
        <w:spacing w:after="160" w:line="278" w:lineRule="auto"/>
        <w:ind w:left="360"/>
      </w:pPr>
      <w:r w:rsidRPr="006E7264">
        <w:t xml:space="preserve">Prace domowe mogą służyć utrwalaniu, rozwijaniu lub praktycznemu zastosowaniu wiedzy </w:t>
      </w:r>
      <w:r w:rsidR="00051894">
        <w:t>zdobytej n</w:t>
      </w:r>
      <w:r w:rsidR="00B44119">
        <w:t>a </w:t>
      </w:r>
      <w:r w:rsidR="00051894">
        <w:t xml:space="preserve">lekcjach </w:t>
      </w:r>
      <w:r w:rsidR="00B44119">
        <w:t>i </w:t>
      </w:r>
      <w:r w:rsidRPr="006E7264">
        <w:t xml:space="preserve">przyjmować następujące formy: </w:t>
      </w:r>
    </w:p>
    <w:p w14:paraId="6F3153C9" w14:textId="21BC3EFD" w:rsidR="00020F4B" w:rsidRPr="00877EC8" w:rsidRDefault="00020F4B" w:rsidP="00877EC8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06"/>
        <w:rPr>
          <w:rFonts w:eastAsia="Times New Roman" w:cstheme="minorHAnsi"/>
          <w:szCs w:val="20"/>
        </w:rPr>
      </w:pPr>
      <w:r w:rsidRPr="00877EC8">
        <w:rPr>
          <w:rFonts w:eastAsia="Times New Roman" w:cstheme="minorHAnsi"/>
          <w:szCs w:val="20"/>
        </w:rPr>
        <w:t>Utrwalając</w:t>
      </w:r>
      <w:r w:rsidR="00B44119">
        <w:rPr>
          <w:rFonts w:eastAsia="Times New Roman" w:cstheme="minorHAnsi"/>
          <w:szCs w:val="20"/>
        </w:rPr>
        <w:t>a i </w:t>
      </w:r>
      <w:r w:rsidRPr="00877EC8">
        <w:rPr>
          <w:rFonts w:eastAsia="Times New Roman" w:cstheme="minorHAnsi"/>
          <w:szCs w:val="20"/>
        </w:rPr>
        <w:t xml:space="preserve">ćwiczeniowa: samodzielne rozwiązywanie zadań przedmiotowych, uzupełnianie kart pracy, wykonywanie ćwiczeń rachunkowych lub ortograficznych. </w:t>
      </w:r>
    </w:p>
    <w:p w14:paraId="52684AB7" w14:textId="7FF3AC3B" w:rsidR="00020F4B" w:rsidRPr="00877EC8" w:rsidRDefault="00020F4B" w:rsidP="00877EC8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06"/>
        <w:rPr>
          <w:rFonts w:eastAsia="Times New Roman" w:cstheme="minorHAnsi"/>
          <w:szCs w:val="20"/>
        </w:rPr>
      </w:pPr>
      <w:r w:rsidRPr="00877EC8">
        <w:rPr>
          <w:rFonts w:eastAsia="Times New Roman" w:cstheme="minorHAnsi"/>
          <w:szCs w:val="20"/>
        </w:rPr>
        <w:t>Poszukując</w:t>
      </w:r>
      <w:r w:rsidR="00B44119">
        <w:rPr>
          <w:rFonts w:eastAsia="Times New Roman" w:cstheme="minorHAnsi"/>
          <w:szCs w:val="20"/>
        </w:rPr>
        <w:t>a i </w:t>
      </w:r>
      <w:r w:rsidRPr="00877EC8">
        <w:rPr>
          <w:rFonts w:eastAsia="Times New Roman" w:cstheme="minorHAnsi"/>
          <w:szCs w:val="20"/>
        </w:rPr>
        <w:t>badawcza: wyszukiwanie informacj</w:t>
      </w:r>
      <w:r w:rsidR="00B44119">
        <w:rPr>
          <w:rFonts w:eastAsia="Times New Roman" w:cstheme="minorHAnsi"/>
          <w:szCs w:val="20"/>
        </w:rPr>
        <w:t>i w </w:t>
      </w:r>
      <w:r w:rsidRPr="00877EC8">
        <w:rPr>
          <w:rFonts w:eastAsia="Times New Roman" w:cstheme="minorHAnsi"/>
          <w:szCs w:val="20"/>
        </w:rPr>
        <w:t>źródłach (np. biblioteka, zasoby cyfrowe), obserwacj</w:t>
      </w:r>
      <w:r w:rsidR="00B44119">
        <w:rPr>
          <w:rFonts w:eastAsia="Times New Roman" w:cstheme="minorHAnsi"/>
          <w:szCs w:val="20"/>
        </w:rPr>
        <w:t>a </w:t>
      </w:r>
      <w:r w:rsidRPr="00877EC8">
        <w:rPr>
          <w:rFonts w:eastAsia="Times New Roman" w:cstheme="minorHAnsi"/>
          <w:szCs w:val="20"/>
        </w:rPr>
        <w:t>zjawisk przyrodniczych, zbieranie materiałó</w:t>
      </w:r>
      <w:r w:rsidR="00B44119">
        <w:rPr>
          <w:rFonts w:eastAsia="Times New Roman" w:cstheme="minorHAnsi"/>
          <w:szCs w:val="20"/>
        </w:rPr>
        <w:t>w </w:t>
      </w:r>
      <w:r w:rsidRPr="00877EC8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877EC8">
        <w:rPr>
          <w:rFonts w:eastAsia="Times New Roman" w:cstheme="minorHAnsi"/>
          <w:szCs w:val="20"/>
        </w:rPr>
        <w:t>pracy n</w:t>
      </w:r>
      <w:r w:rsidR="00B44119">
        <w:rPr>
          <w:rFonts w:eastAsia="Times New Roman" w:cstheme="minorHAnsi"/>
          <w:szCs w:val="20"/>
        </w:rPr>
        <w:t>a </w:t>
      </w:r>
      <w:r w:rsidRPr="00877EC8">
        <w:rPr>
          <w:rFonts w:eastAsia="Times New Roman" w:cstheme="minorHAnsi"/>
          <w:szCs w:val="20"/>
        </w:rPr>
        <w:t>lekcji.</w:t>
      </w:r>
    </w:p>
    <w:p w14:paraId="060742B3" w14:textId="2C26E9F4" w:rsidR="00020F4B" w:rsidRPr="00877EC8" w:rsidRDefault="00020F4B" w:rsidP="00877EC8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06"/>
        <w:rPr>
          <w:rFonts w:eastAsia="Times New Roman" w:cstheme="minorHAnsi"/>
          <w:szCs w:val="20"/>
        </w:rPr>
      </w:pPr>
      <w:r w:rsidRPr="00877EC8">
        <w:rPr>
          <w:rFonts w:eastAsia="Times New Roman" w:cstheme="minorHAnsi"/>
          <w:szCs w:val="20"/>
        </w:rPr>
        <w:t>Samokształceniow</w:t>
      </w:r>
      <w:r w:rsidR="00B44119">
        <w:rPr>
          <w:rFonts w:eastAsia="Times New Roman" w:cstheme="minorHAnsi"/>
          <w:szCs w:val="20"/>
        </w:rPr>
        <w:t>a </w:t>
      </w:r>
      <w:r w:rsidRPr="00877EC8">
        <w:rPr>
          <w:rFonts w:eastAsia="Times New Roman" w:cstheme="minorHAnsi"/>
          <w:szCs w:val="20"/>
        </w:rPr>
        <w:t>(ustna): przeczytanie wyznaczoneg</w:t>
      </w:r>
      <w:r w:rsidR="00B44119">
        <w:rPr>
          <w:rFonts w:eastAsia="Times New Roman" w:cstheme="minorHAnsi"/>
          <w:szCs w:val="20"/>
        </w:rPr>
        <w:t>o </w:t>
      </w:r>
      <w:r w:rsidRPr="00877EC8">
        <w:rPr>
          <w:rFonts w:eastAsia="Times New Roman" w:cstheme="minorHAnsi"/>
          <w:szCs w:val="20"/>
        </w:rPr>
        <w:t>tekstu, przygotowanie wypowiedz</w:t>
      </w:r>
      <w:r w:rsidR="00B44119">
        <w:rPr>
          <w:rFonts w:eastAsia="Times New Roman" w:cstheme="minorHAnsi"/>
          <w:szCs w:val="20"/>
        </w:rPr>
        <w:t>i </w:t>
      </w:r>
      <w:r w:rsidRPr="00877EC8">
        <w:rPr>
          <w:rFonts w:eastAsia="Times New Roman" w:cstheme="minorHAnsi"/>
          <w:szCs w:val="20"/>
        </w:rPr>
        <w:t>ustnej, powtórzenie materiału d</w:t>
      </w:r>
      <w:r w:rsidR="00B44119">
        <w:rPr>
          <w:rFonts w:eastAsia="Times New Roman" w:cstheme="minorHAnsi"/>
          <w:szCs w:val="20"/>
        </w:rPr>
        <w:t>o </w:t>
      </w:r>
      <w:r w:rsidRPr="00877EC8">
        <w:rPr>
          <w:rFonts w:eastAsia="Times New Roman" w:cstheme="minorHAnsi"/>
          <w:szCs w:val="20"/>
        </w:rPr>
        <w:t>sprawdzianu.</w:t>
      </w:r>
    </w:p>
    <w:p w14:paraId="5F9675F0" w14:textId="2169321E" w:rsidR="00020F4B" w:rsidRPr="006E7264" w:rsidRDefault="00020F4B" w:rsidP="00423D1F">
      <w:pPr>
        <w:numPr>
          <w:ilvl w:val="0"/>
          <w:numId w:val="148"/>
        </w:numPr>
        <w:spacing w:after="0" w:line="278" w:lineRule="auto"/>
        <w:ind w:left="714" w:hanging="357"/>
      </w:pPr>
      <w:r w:rsidRPr="006E7264">
        <w:t>Wpły</w:t>
      </w:r>
      <w:r w:rsidR="00B44119">
        <w:t>w </w:t>
      </w:r>
      <w:r w:rsidRPr="006E7264">
        <w:t>nieobowiązkowych prac domowych n</w:t>
      </w:r>
      <w:r w:rsidR="00B44119">
        <w:t>a </w:t>
      </w:r>
      <w:r w:rsidRPr="006E7264">
        <w:t xml:space="preserve">roczną ocenę klasyfikacyjną (klasy IV–VIII): </w:t>
      </w:r>
    </w:p>
    <w:p w14:paraId="2A3758C6" w14:textId="325C9422" w:rsidR="00020F4B" w:rsidRPr="00877EC8" w:rsidRDefault="00020F4B" w:rsidP="00877EC8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06"/>
        <w:rPr>
          <w:rFonts w:eastAsia="Times New Roman" w:cstheme="minorHAnsi"/>
          <w:szCs w:val="20"/>
        </w:rPr>
      </w:pPr>
      <w:r w:rsidRPr="00877EC8">
        <w:rPr>
          <w:rFonts w:eastAsia="Times New Roman" w:cstheme="minorHAnsi"/>
          <w:szCs w:val="20"/>
        </w:rPr>
        <w:t>Niewykonanie nieobowiązkowej pracy domowej nie skutkuje wystawieniem oceny niedostatecznej an</w:t>
      </w:r>
      <w:r w:rsidR="00B44119">
        <w:rPr>
          <w:rFonts w:eastAsia="Times New Roman" w:cstheme="minorHAnsi"/>
          <w:szCs w:val="20"/>
        </w:rPr>
        <w:t>i </w:t>
      </w:r>
      <w:r w:rsidRPr="00877EC8">
        <w:rPr>
          <w:rFonts w:eastAsia="Times New Roman" w:cstheme="minorHAnsi"/>
          <w:szCs w:val="20"/>
        </w:rPr>
        <w:t xml:space="preserve">nie może </w:t>
      </w:r>
      <w:r w:rsidR="00B44119">
        <w:rPr>
          <w:rFonts w:eastAsia="Times New Roman" w:cstheme="minorHAnsi"/>
          <w:szCs w:val="20"/>
        </w:rPr>
        <w:t>w </w:t>
      </w:r>
      <w:r w:rsidRPr="00877EC8">
        <w:rPr>
          <w:rFonts w:eastAsia="Times New Roman" w:cstheme="minorHAnsi"/>
          <w:szCs w:val="20"/>
        </w:rPr>
        <w:t>żaden sposób wpływać n</w:t>
      </w:r>
      <w:r w:rsidR="00B44119">
        <w:rPr>
          <w:rFonts w:eastAsia="Times New Roman" w:cstheme="minorHAnsi"/>
          <w:szCs w:val="20"/>
        </w:rPr>
        <w:t>a </w:t>
      </w:r>
      <w:r w:rsidRPr="00877EC8">
        <w:rPr>
          <w:rFonts w:eastAsia="Times New Roman" w:cstheme="minorHAnsi"/>
          <w:szCs w:val="20"/>
        </w:rPr>
        <w:t>obniżenie rocznej oceny klasyfikacyjnej ucznia.</w:t>
      </w:r>
    </w:p>
    <w:p w14:paraId="28555C94" w14:textId="28557C4A" w:rsidR="00020F4B" w:rsidRPr="00877EC8" w:rsidRDefault="00020F4B" w:rsidP="00877EC8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06"/>
        <w:rPr>
          <w:rFonts w:eastAsia="Times New Roman" w:cstheme="minorHAnsi"/>
          <w:szCs w:val="20"/>
        </w:rPr>
      </w:pPr>
      <w:r w:rsidRPr="00877EC8">
        <w:rPr>
          <w:rFonts w:eastAsia="Times New Roman" w:cstheme="minorHAnsi"/>
          <w:szCs w:val="20"/>
        </w:rPr>
        <w:t xml:space="preserve">Wykonywanie nieobowiązkowych prac domowych może stanowić </w:t>
      </w:r>
      <w:r w:rsidR="00F9077B" w:rsidRPr="00877EC8">
        <w:rPr>
          <w:rFonts w:eastAsia="Times New Roman" w:cstheme="minorHAnsi"/>
          <w:szCs w:val="20"/>
        </w:rPr>
        <w:t>dl</w:t>
      </w:r>
      <w:r w:rsidR="00B44119">
        <w:rPr>
          <w:rFonts w:eastAsia="Times New Roman" w:cstheme="minorHAnsi"/>
          <w:szCs w:val="20"/>
        </w:rPr>
        <w:t>a </w:t>
      </w:r>
      <w:r w:rsidR="00F9077B" w:rsidRPr="00877EC8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a </w:t>
      </w:r>
      <w:r w:rsidRPr="00877EC8">
        <w:rPr>
          <w:rFonts w:eastAsia="Times New Roman" w:cstheme="minorHAnsi"/>
          <w:szCs w:val="20"/>
        </w:rPr>
        <w:t>podstawę d</w:t>
      </w:r>
      <w:r w:rsidR="00B44119">
        <w:rPr>
          <w:rFonts w:eastAsia="Times New Roman" w:cstheme="minorHAnsi"/>
          <w:szCs w:val="20"/>
        </w:rPr>
        <w:t>o </w:t>
      </w:r>
      <w:r w:rsidRPr="00877EC8">
        <w:rPr>
          <w:rFonts w:eastAsia="Times New Roman" w:cstheme="minorHAnsi"/>
          <w:szCs w:val="20"/>
        </w:rPr>
        <w:t>podwyższeni</w:t>
      </w:r>
      <w:r w:rsidR="00B44119">
        <w:rPr>
          <w:rFonts w:eastAsia="Times New Roman" w:cstheme="minorHAnsi"/>
          <w:szCs w:val="20"/>
        </w:rPr>
        <w:t>a </w:t>
      </w:r>
      <w:r w:rsidRPr="00877EC8">
        <w:rPr>
          <w:rFonts w:eastAsia="Times New Roman" w:cstheme="minorHAnsi"/>
          <w:szCs w:val="20"/>
        </w:rPr>
        <w:t xml:space="preserve">rocznej (semestralnej) oceny klasyfikacyjnej </w:t>
      </w:r>
      <w:r w:rsidR="00B44119">
        <w:rPr>
          <w:rFonts w:eastAsia="Times New Roman" w:cstheme="minorHAnsi"/>
          <w:szCs w:val="20"/>
        </w:rPr>
        <w:t>z </w:t>
      </w:r>
      <w:r w:rsidRPr="00877EC8">
        <w:rPr>
          <w:rFonts w:eastAsia="Times New Roman" w:cstheme="minorHAnsi"/>
          <w:szCs w:val="20"/>
        </w:rPr>
        <w:t>daneg</w:t>
      </w:r>
      <w:r w:rsidR="00B44119">
        <w:rPr>
          <w:rFonts w:eastAsia="Times New Roman" w:cstheme="minorHAnsi"/>
          <w:szCs w:val="20"/>
        </w:rPr>
        <w:t>o </w:t>
      </w:r>
      <w:r w:rsidRPr="00877EC8">
        <w:rPr>
          <w:rFonts w:eastAsia="Times New Roman" w:cstheme="minorHAnsi"/>
          <w:szCs w:val="20"/>
        </w:rPr>
        <w:t>przedmiotu wyłącznie n</w:t>
      </w:r>
      <w:r w:rsidR="00B44119">
        <w:rPr>
          <w:rFonts w:eastAsia="Times New Roman" w:cstheme="minorHAnsi"/>
          <w:szCs w:val="20"/>
        </w:rPr>
        <w:t>a </w:t>
      </w:r>
      <w:r w:rsidRPr="00877EC8">
        <w:rPr>
          <w:rFonts w:eastAsia="Times New Roman" w:cstheme="minorHAnsi"/>
          <w:szCs w:val="20"/>
        </w:rPr>
        <w:t xml:space="preserve">korzyść ucznia. </w:t>
      </w:r>
      <w:r w:rsidR="00D00C0B" w:rsidRPr="00877EC8">
        <w:rPr>
          <w:rFonts w:eastAsia="Times New Roman" w:cstheme="minorHAnsi"/>
          <w:szCs w:val="20"/>
        </w:rPr>
        <w:t>Nauczyciel prowadz</w:t>
      </w:r>
      <w:r w:rsidR="00B44119">
        <w:rPr>
          <w:rFonts w:eastAsia="Times New Roman" w:cstheme="minorHAnsi"/>
          <w:szCs w:val="20"/>
        </w:rPr>
        <w:t>i </w:t>
      </w:r>
      <w:r w:rsidR="00D00C0B" w:rsidRPr="00877EC8">
        <w:rPr>
          <w:rFonts w:eastAsia="Times New Roman" w:cstheme="minorHAnsi"/>
          <w:szCs w:val="20"/>
        </w:rPr>
        <w:t>ewidencję wykonanych zadań (</w:t>
      </w:r>
      <w:r w:rsidR="00B44119">
        <w:rPr>
          <w:rFonts w:eastAsia="Times New Roman" w:cstheme="minorHAnsi"/>
          <w:szCs w:val="20"/>
        </w:rPr>
        <w:t>w </w:t>
      </w:r>
      <w:r w:rsidR="00D00C0B" w:rsidRPr="00877EC8">
        <w:rPr>
          <w:rFonts w:eastAsia="Times New Roman" w:cstheme="minorHAnsi"/>
          <w:szCs w:val="20"/>
        </w:rPr>
        <w:t>wybranej prze</w:t>
      </w:r>
      <w:r w:rsidR="00B44119">
        <w:rPr>
          <w:rFonts w:eastAsia="Times New Roman" w:cstheme="minorHAnsi"/>
          <w:szCs w:val="20"/>
        </w:rPr>
        <w:t>z </w:t>
      </w:r>
      <w:r w:rsidR="00D00C0B" w:rsidRPr="00877EC8">
        <w:rPr>
          <w:rFonts w:eastAsia="Times New Roman" w:cstheme="minorHAnsi"/>
          <w:szCs w:val="20"/>
        </w:rPr>
        <w:t xml:space="preserve">siebie formie) </w:t>
      </w:r>
      <w:r w:rsidR="00B44119">
        <w:rPr>
          <w:rFonts w:eastAsia="Times New Roman" w:cstheme="minorHAnsi"/>
          <w:szCs w:val="20"/>
        </w:rPr>
        <w:t>i </w:t>
      </w:r>
      <w:r w:rsidR="00D00C0B" w:rsidRPr="00877EC8">
        <w:rPr>
          <w:rFonts w:eastAsia="Times New Roman" w:cstheme="minorHAnsi"/>
          <w:szCs w:val="20"/>
        </w:rPr>
        <w:t>p</w:t>
      </w:r>
      <w:r w:rsidR="00B44119">
        <w:rPr>
          <w:rFonts w:eastAsia="Times New Roman" w:cstheme="minorHAnsi"/>
          <w:szCs w:val="20"/>
        </w:rPr>
        <w:t>o </w:t>
      </w:r>
      <w:r w:rsidR="00D00C0B" w:rsidRPr="00877EC8">
        <w:rPr>
          <w:rFonts w:eastAsia="Times New Roman" w:cstheme="minorHAnsi"/>
          <w:szCs w:val="20"/>
        </w:rPr>
        <w:t>każdym półroczu wpisuje d</w:t>
      </w:r>
      <w:r w:rsidR="00B44119">
        <w:rPr>
          <w:rFonts w:eastAsia="Times New Roman" w:cstheme="minorHAnsi"/>
          <w:szCs w:val="20"/>
        </w:rPr>
        <w:t>o </w:t>
      </w:r>
      <w:r w:rsidR="00D00C0B" w:rsidRPr="00877EC8">
        <w:rPr>
          <w:rFonts w:eastAsia="Times New Roman" w:cstheme="minorHAnsi"/>
          <w:szCs w:val="20"/>
        </w:rPr>
        <w:t>dziennik</w:t>
      </w:r>
      <w:r w:rsidR="00B44119">
        <w:rPr>
          <w:rFonts w:eastAsia="Times New Roman" w:cstheme="minorHAnsi"/>
          <w:szCs w:val="20"/>
        </w:rPr>
        <w:t>a </w:t>
      </w:r>
      <w:r w:rsidR="00D00C0B" w:rsidRPr="00877EC8">
        <w:rPr>
          <w:rFonts w:eastAsia="Times New Roman" w:cstheme="minorHAnsi"/>
          <w:szCs w:val="20"/>
        </w:rPr>
        <w:t>procentową wartość wykonanych prze</w:t>
      </w:r>
      <w:r w:rsidR="00B44119">
        <w:rPr>
          <w:rFonts w:eastAsia="Times New Roman" w:cstheme="minorHAnsi"/>
          <w:szCs w:val="20"/>
        </w:rPr>
        <w:t>z </w:t>
      </w:r>
      <w:r w:rsidR="00D00C0B" w:rsidRPr="00877EC8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="00D00C0B" w:rsidRPr="00877EC8">
        <w:rPr>
          <w:rFonts w:eastAsia="Times New Roman" w:cstheme="minorHAnsi"/>
          <w:szCs w:val="20"/>
        </w:rPr>
        <w:t>zadań domowych</w:t>
      </w:r>
    </w:p>
    <w:p w14:paraId="6DCD5987" w14:textId="4C0B380B" w:rsidR="00020F4B" w:rsidRPr="00877EC8" w:rsidRDefault="00020F4B" w:rsidP="00877EC8">
      <w:pPr>
        <w:numPr>
          <w:ilvl w:val="0"/>
          <w:numId w:val="52"/>
        </w:numPr>
        <w:tabs>
          <w:tab w:val="left" w:pos="716"/>
          <w:tab w:val="left" w:pos="717"/>
        </w:tabs>
        <w:spacing w:after="0" w:line="240" w:lineRule="auto"/>
        <w:ind w:left="1440" w:right="9" w:hanging="306"/>
        <w:rPr>
          <w:rFonts w:eastAsia="Times New Roman" w:cstheme="minorHAnsi"/>
          <w:szCs w:val="20"/>
        </w:rPr>
      </w:pPr>
      <w:r w:rsidRPr="00877EC8">
        <w:rPr>
          <w:rFonts w:eastAsia="Times New Roman" w:cstheme="minorHAnsi"/>
          <w:szCs w:val="20"/>
        </w:rPr>
        <w:t>Uwzględnienie prac domowych przy ustalaniu rocznej oceny klasyfikacyjnej jest możliwe p</w:t>
      </w:r>
      <w:r w:rsidR="00B44119">
        <w:rPr>
          <w:rFonts w:eastAsia="Times New Roman" w:cstheme="minorHAnsi"/>
          <w:szCs w:val="20"/>
        </w:rPr>
        <w:t>o </w:t>
      </w:r>
      <w:r w:rsidRPr="00877EC8">
        <w:rPr>
          <w:rFonts w:eastAsia="Times New Roman" w:cstheme="minorHAnsi"/>
          <w:szCs w:val="20"/>
        </w:rPr>
        <w:t xml:space="preserve">spełnieniu łącznie </w:t>
      </w:r>
      <w:r w:rsidR="00D00C0B" w:rsidRPr="00877EC8">
        <w:rPr>
          <w:rFonts w:eastAsia="Times New Roman" w:cstheme="minorHAnsi"/>
          <w:szCs w:val="20"/>
        </w:rPr>
        <w:t>dwóch</w:t>
      </w:r>
      <w:r w:rsidRPr="00877EC8">
        <w:rPr>
          <w:rFonts w:eastAsia="Times New Roman" w:cstheme="minorHAnsi"/>
          <w:szCs w:val="20"/>
        </w:rPr>
        <w:t xml:space="preserve"> warunków: </w:t>
      </w:r>
    </w:p>
    <w:p w14:paraId="79F07FFC" w14:textId="32EC2E2E" w:rsidR="00020F4B" w:rsidRPr="006E7264" w:rsidRDefault="00020F4B" w:rsidP="00877EC8">
      <w:pPr>
        <w:numPr>
          <w:ilvl w:val="2"/>
          <w:numId w:val="147"/>
        </w:numPr>
        <w:spacing w:after="0" w:line="278" w:lineRule="auto"/>
        <w:ind w:left="2154" w:hanging="357"/>
      </w:pPr>
      <w:r w:rsidRPr="006E7264">
        <w:t>Nauczyciel daneg</w:t>
      </w:r>
      <w:r w:rsidR="00B44119">
        <w:t>o </w:t>
      </w:r>
      <w:r w:rsidRPr="006E7264">
        <w:t xml:space="preserve">przedmiotu zaoferował </w:t>
      </w:r>
      <w:r w:rsidR="00B44119">
        <w:t>w </w:t>
      </w:r>
      <w:r w:rsidRPr="006E7264">
        <w:t>ciągu roku szkolneg</w:t>
      </w:r>
      <w:r w:rsidR="00B44119">
        <w:t>o co </w:t>
      </w:r>
      <w:r w:rsidRPr="006E7264">
        <w:t>najmniej 10 zadań domowych.</w:t>
      </w:r>
    </w:p>
    <w:p w14:paraId="4BBF8933" w14:textId="06AA35B6" w:rsidR="00020F4B" w:rsidRPr="00BC1222" w:rsidRDefault="00020F4B" w:rsidP="00877EC8">
      <w:pPr>
        <w:numPr>
          <w:ilvl w:val="2"/>
          <w:numId w:val="147"/>
        </w:numPr>
        <w:spacing w:after="0" w:line="278" w:lineRule="auto"/>
        <w:ind w:left="2154" w:hanging="357"/>
      </w:pPr>
      <w:r w:rsidRPr="006E7264">
        <w:t xml:space="preserve">Uczeń wykonał </w:t>
      </w:r>
      <w:r w:rsidR="00B44119">
        <w:t>i </w:t>
      </w:r>
      <w:r w:rsidRPr="006E7264">
        <w:t>przekazał d</w:t>
      </w:r>
      <w:r w:rsidR="00B44119">
        <w:t>o </w:t>
      </w:r>
      <w:r w:rsidRPr="006E7264">
        <w:t>weryfikacj</w:t>
      </w:r>
      <w:r w:rsidR="00B44119">
        <w:t>i co </w:t>
      </w:r>
      <w:r w:rsidRPr="006E7264">
        <w:t xml:space="preserve">najmniej 80% </w:t>
      </w:r>
      <w:r w:rsidR="00B44119">
        <w:t>z </w:t>
      </w:r>
      <w:r w:rsidRPr="006E7264">
        <w:t xml:space="preserve">zaoferowanych </w:t>
      </w:r>
      <w:r w:rsidR="00B44119">
        <w:t>w </w:t>
      </w:r>
      <w:r w:rsidRPr="006E7264">
        <w:t>danym roku szkolnym zadań.</w:t>
      </w:r>
    </w:p>
    <w:p w14:paraId="2D78070C" w14:textId="2AFCE39E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43" w:name="_Toc117534209"/>
      <w:bookmarkStart w:id="144" w:name="_Toc239952455"/>
      <w:r w:rsidRPr="00CF7E50">
        <w:rPr>
          <w:rFonts w:eastAsia="Cambria"/>
          <w:sz w:val="24"/>
          <w:szCs w:val="24"/>
        </w:rPr>
        <w:t>§ 10. Ocenianie zachowani</w:t>
      </w:r>
      <w:r w:rsidR="00B44119">
        <w:rPr>
          <w:rFonts w:eastAsia="Cambria"/>
          <w:sz w:val="24"/>
          <w:szCs w:val="24"/>
        </w:rPr>
        <w:t>a w </w:t>
      </w:r>
      <w:r w:rsidRPr="00CF7E50">
        <w:rPr>
          <w:rFonts w:eastAsia="Cambria"/>
          <w:sz w:val="24"/>
          <w:szCs w:val="24"/>
        </w:rPr>
        <w:t>szkole</w:t>
      </w:r>
      <w:bookmarkEnd w:id="143"/>
      <w:bookmarkEnd w:id="144"/>
    </w:p>
    <w:p w14:paraId="70B327AE" w14:textId="5A380A4D" w:rsidR="00FC0B9D" w:rsidRPr="00CF7E50" w:rsidRDefault="003D1BA4" w:rsidP="00275BDC">
      <w:pPr>
        <w:numPr>
          <w:ilvl w:val="0"/>
          <w:numId w:val="105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Wychowawca</w:t>
      </w:r>
      <w:r w:rsidR="000A1955">
        <w:rPr>
          <w:rFonts w:eastAsia="Times New Roman" w:cstheme="minorHAnsi"/>
          <w:szCs w:val="20"/>
        </w:rPr>
        <w:t>,</w:t>
      </w:r>
      <w:r w:rsidRPr="00CF7E50">
        <w:rPr>
          <w:rFonts w:eastAsia="Times New Roman" w:cstheme="minorHAnsi"/>
          <w:szCs w:val="20"/>
        </w:rPr>
        <w:t xml:space="preserve"> oceniając zachowanie ucznia</w:t>
      </w:r>
      <w:r w:rsidR="000A1955">
        <w:rPr>
          <w:rFonts w:eastAsia="Times New Roman" w:cstheme="minorHAnsi"/>
          <w:szCs w:val="20"/>
        </w:rPr>
        <w:t>,</w:t>
      </w:r>
      <w:r w:rsidRPr="00CF7E50">
        <w:rPr>
          <w:rFonts w:eastAsia="Times New Roman" w:cstheme="minorHAnsi"/>
          <w:szCs w:val="20"/>
        </w:rPr>
        <w:t xml:space="preserve"> bierze pod uwagę trzy obszary: </w:t>
      </w:r>
      <w:r w:rsidR="00A742C2" w:rsidRPr="00A742C2">
        <w:rPr>
          <w:rFonts w:eastAsia="Times New Roman" w:cstheme="minorHAnsi"/>
          <w:szCs w:val="20"/>
        </w:rPr>
        <w:t>kultur</w:t>
      </w:r>
      <w:r w:rsidR="00B44119">
        <w:rPr>
          <w:rFonts w:eastAsia="Times New Roman" w:cstheme="minorHAnsi"/>
          <w:szCs w:val="20"/>
        </w:rPr>
        <w:t>a </w:t>
      </w:r>
      <w:r w:rsidR="00A742C2" w:rsidRPr="00A742C2">
        <w:rPr>
          <w:rFonts w:eastAsia="Times New Roman" w:cstheme="minorHAnsi"/>
          <w:szCs w:val="20"/>
        </w:rPr>
        <w:t>osobist</w:t>
      </w:r>
      <w:r w:rsidR="00B44119">
        <w:rPr>
          <w:rFonts w:eastAsia="Times New Roman" w:cstheme="minorHAnsi"/>
          <w:szCs w:val="20"/>
        </w:rPr>
        <w:t>a i </w:t>
      </w:r>
      <w:r w:rsidR="00A742C2" w:rsidRPr="00A742C2">
        <w:rPr>
          <w:rFonts w:eastAsia="Times New Roman" w:cstheme="minorHAnsi"/>
          <w:szCs w:val="20"/>
        </w:rPr>
        <w:t xml:space="preserve">relacje społeczne, odpowiedzialność </w:t>
      </w:r>
      <w:r w:rsidR="00B44119">
        <w:rPr>
          <w:rFonts w:eastAsia="Times New Roman" w:cstheme="minorHAnsi"/>
          <w:szCs w:val="20"/>
        </w:rPr>
        <w:t>i </w:t>
      </w:r>
      <w:r w:rsidR="00A742C2" w:rsidRPr="00A742C2">
        <w:rPr>
          <w:rFonts w:eastAsia="Times New Roman" w:cstheme="minorHAnsi"/>
          <w:szCs w:val="20"/>
        </w:rPr>
        <w:t>obowiązk</w:t>
      </w:r>
      <w:r w:rsidR="00B44119">
        <w:rPr>
          <w:rFonts w:eastAsia="Times New Roman" w:cstheme="minorHAnsi"/>
          <w:szCs w:val="20"/>
        </w:rPr>
        <w:t>i </w:t>
      </w:r>
      <w:r w:rsidR="00A742C2" w:rsidRPr="00A742C2">
        <w:rPr>
          <w:rFonts w:eastAsia="Times New Roman" w:cstheme="minorHAnsi"/>
          <w:szCs w:val="20"/>
        </w:rPr>
        <w:t>ucznia, bezpieczeństw</w:t>
      </w:r>
      <w:r w:rsidR="00B44119">
        <w:rPr>
          <w:rFonts w:eastAsia="Times New Roman" w:cstheme="minorHAnsi"/>
          <w:szCs w:val="20"/>
        </w:rPr>
        <w:t>o i </w:t>
      </w:r>
      <w:r w:rsidR="00A742C2" w:rsidRPr="00A742C2">
        <w:rPr>
          <w:rFonts w:eastAsia="Times New Roman" w:cstheme="minorHAnsi"/>
          <w:szCs w:val="20"/>
        </w:rPr>
        <w:t>zaangażowanie</w:t>
      </w:r>
      <w:r w:rsidRPr="00CF7E50">
        <w:rPr>
          <w:rFonts w:eastAsia="Times New Roman" w:cstheme="minorHAnsi"/>
          <w:szCs w:val="20"/>
        </w:rPr>
        <w:t>.</w:t>
      </w:r>
    </w:p>
    <w:p w14:paraId="240633A0" w14:textId="679F9217" w:rsidR="00FC0B9D" w:rsidRPr="00CF7E50" w:rsidRDefault="003D1BA4" w:rsidP="00275BDC">
      <w:pPr>
        <w:numPr>
          <w:ilvl w:val="0"/>
          <w:numId w:val="105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z </w:t>
      </w:r>
      <w:r w:rsidRPr="00CF7E50">
        <w:rPr>
          <w:rFonts w:eastAsia="Times New Roman" w:cstheme="minorHAnsi"/>
          <w:szCs w:val="20"/>
        </w:rPr>
        <w:t>orzeczeniam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uwzględni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stwierdzone 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specjalistó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zaburzeni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emocjonalne dziecka.</w:t>
      </w:r>
      <w:r w:rsidR="00CF7E50">
        <w:rPr>
          <w:rFonts w:eastAsia="Times New Roman" w:cstheme="minorHAnsi"/>
          <w:szCs w:val="20"/>
        </w:rPr>
        <w:t xml:space="preserve"> </w:t>
      </w:r>
    </w:p>
    <w:p w14:paraId="1CF74CE1" w14:textId="617FE345" w:rsidR="00FC0B9D" w:rsidRPr="00CF7E50" w:rsidRDefault="003D1BA4" w:rsidP="00275BDC">
      <w:pPr>
        <w:numPr>
          <w:ilvl w:val="0"/>
          <w:numId w:val="105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>Wychowawc</w:t>
      </w:r>
      <w:r w:rsidR="00B44119">
        <w:rPr>
          <w:rFonts w:eastAsia="Times New Roman" w:cstheme="minorHAnsi"/>
          <w:szCs w:val="20"/>
        </w:rPr>
        <w:t>a co </w:t>
      </w:r>
      <w:r w:rsidRPr="00CF7E50">
        <w:rPr>
          <w:rFonts w:eastAsia="Times New Roman" w:cstheme="minorHAnsi"/>
          <w:szCs w:val="20"/>
        </w:rPr>
        <w:t xml:space="preserve">miesiąc dokonuje wpisu trzech miesięcznych </w:t>
      </w:r>
      <w:r w:rsidR="00C63602">
        <w:rPr>
          <w:rFonts w:eastAsia="Times New Roman" w:cstheme="minorHAnsi"/>
          <w:szCs w:val="20"/>
        </w:rPr>
        <w:t>bieżących</w:t>
      </w:r>
      <w:r w:rsidR="00C63602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ocen zachowani</w:t>
      </w:r>
      <w:r w:rsidR="00B44119">
        <w:rPr>
          <w:rFonts w:eastAsia="Times New Roman" w:cstheme="minorHAnsi"/>
          <w:szCs w:val="20"/>
        </w:rPr>
        <w:t>a</w:t>
      </w:r>
      <w:r w:rsidR="00423D1F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dzienniku lekcyjnym (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zakresie trzech obszarów,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których mow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ust. 1. 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bierze przy</w:t>
      </w:r>
      <w:r w:rsidR="000A1955">
        <w:rPr>
          <w:rFonts w:eastAsia="Times New Roman" w:cstheme="minorHAnsi"/>
          <w:szCs w:val="20"/>
        </w:rPr>
        <w:t xml:space="preserve"> tym pod uwagę opinię członkó</w:t>
      </w:r>
      <w:r w:rsidR="00B44119">
        <w:rPr>
          <w:rFonts w:eastAsia="Times New Roman" w:cstheme="minorHAnsi"/>
          <w:szCs w:val="20"/>
        </w:rPr>
        <w:t>w </w:t>
      </w:r>
      <w:r w:rsidR="000A1955">
        <w:rPr>
          <w:rFonts w:eastAsia="Times New Roman" w:cstheme="minorHAnsi"/>
          <w:szCs w:val="20"/>
        </w:rPr>
        <w:t>rady p</w:t>
      </w:r>
      <w:r w:rsidRPr="00CF7E50">
        <w:rPr>
          <w:rFonts w:eastAsia="Times New Roman" w:cstheme="minorHAnsi"/>
          <w:szCs w:val="20"/>
        </w:rPr>
        <w:t>edagogicznej</w:t>
      </w:r>
      <w:r w:rsidR="00411492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innych pracownikó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szkoły</w:t>
      </w:r>
      <w:r w:rsidR="00411492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także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="00411492">
        <w:rPr>
          <w:rFonts w:eastAsia="Times New Roman" w:cstheme="minorHAnsi"/>
          <w:szCs w:val="20"/>
        </w:rPr>
        <w:t xml:space="preserve">samych </w:t>
      </w:r>
      <w:r w:rsidRPr="00CF7E50">
        <w:rPr>
          <w:rFonts w:eastAsia="Times New Roman" w:cstheme="minorHAnsi"/>
          <w:szCs w:val="20"/>
        </w:rPr>
        <w:t>uczniów.</w:t>
      </w:r>
    </w:p>
    <w:p w14:paraId="564D1FB7" w14:textId="2C6F1C80" w:rsidR="00FC0B9D" w:rsidRPr="00CF7E50" w:rsidRDefault="003D1BA4" w:rsidP="00275BDC">
      <w:pPr>
        <w:numPr>
          <w:ilvl w:val="0"/>
          <w:numId w:val="105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odnotowuje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dzienniku elektronicznym uwagi, informacje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pochwały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uczniu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zapoznaje się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wpisam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dokonywanym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innych nauczyciel</w:t>
      </w:r>
      <w:r w:rsidR="00B44119">
        <w:rPr>
          <w:rFonts w:eastAsia="Times New Roman" w:cstheme="minorHAnsi"/>
          <w:szCs w:val="20"/>
        </w:rPr>
        <w:t>i i </w:t>
      </w:r>
      <w:r w:rsidRPr="00382E92">
        <w:rPr>
          <w:rFonts w:eastAsia="Times New Roman" w:cstheme="minorHAnsi"/>
          <w:szCs w:val="20"/>
        </w:rPr>
        <w:t>uwzględni</w:t>
      </w:r>
      <w:r w:rsidR="00B44119">
        <w:rPr>
          <w:rFonts w:eastAsia="Times New Roman" w:cstheme="minorHAnsi"/>
          <w:szCs w:val="20"/>
        </w:rPr>
        <w:t>a </w:t>
      </w:r>
      <w:r w:rsidRPr="00382E92">
        <w:rPr>
          <w:rFonts w:eastAsia="Times New Roman" w:cstheme="minorHAnsi"/>
          <w:szCs w:val="20"/>
        </w:rPr>
        <w:t>ich treść.</w:t>
      </w:r>
    </w:p>
    <w:p w14:paraId="67C6905C" w14:textId="1AA51F46" w:rsidR="00FC0B9D" w:rsidRPr="00CF7E50" w:rsidRDefault="003D1BA4" w:rsidP="00275BDC">
      <w:pPr>
        <w:numPr>
          <w:ilvl w:val="0"/>
          <w:numId w:val="105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Śródroczną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roczną ocenę 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wystawi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wychowawca. Przy wystawianiu oceny 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bierze pod uwagę opinię nauczyciel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>innych pracownikó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szkoły, 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danej klasy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samoocenę ucznia. Fakt zasięgnięci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opini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zespołu klasoweg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ocenianeg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odnotowuje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dzienniku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lekcyjnym</w:t>
      </w:r>
      <w:r w:rsidR="00411492">
        <w:rPr>
          <w:rFonts w:eastAsia="Times New Roman" w:cstheme="minorHAnsi"/>
          <w:szCs w:val="20"/>
        </w:rPr>
        <w:t>.</w:t>
      </w:r>
    </w:p>
    <w:p w14:paraId="479D144E" w14:textId="154F7F3A" w:rsidR="00FC0B9D" w:rsidRPr="00CF7E50" w:rsidRDefault="003D1BA4" w:rsidP="00275BDC">
      <w:pPr>
        <w:numPr>
          <w:ilvl w:val="0"/>
          <w:numId w:val="105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Śródroczn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roczn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klasyfikacyjn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uwzględni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szczególnośc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§ 2 ust.22</w:t>
      </w:r>
    </w:p>
    <w:p w14:paraId="7020C9FA" w14:textId="50005416" w:rsidR="00FC0B9D" w:rsidRPr="00CF7E50" w:rsidRDefault="003D1BA4" w:rsidP="00275BDC">
      <w:pPr>
        <w:numPr>
          <w:ilvl w:val="0"/>
          <w:numId w:val="105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Uczeń, który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danym półroczu otrzymał naganę 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(wicedyrektora) szkoły</w:t>
      </w:r>
      <w:r w:rsidR="000A1955">
        <w:rPr>
          <w:rFonts w:eastAsia="Times New Roman" w:cstheme="minorHAnsi"/>
          <w:szCs w:val="20"/>
        </w:rPr>
        <w:t>,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nie otrzymuje śródrocznej lub rocznej oceny</w:t>
      </w:r>
      <w:r w:rsidR="00F27B4C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wzorowej.</w:t>
      </w:r>
    </w:p>
    <w:p w14:paraId="6BD5A715" w14:textId="1B6B0EDA" w:rsidR="00741CC5" w:rsidRDefault="003D1BA4" w:rsidP="00275BDC">
      <w:pPr>
        <w:numPr>
          <w:ilvl w:val="0"/>
          <w:numId w:val="105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Kryteri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oceny zachowani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(charakterystyk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powinny być traktowane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sposób holistyczny):</w:t>
      </w:r>
    </w:p>
    <w:p w14:paraId="046339BB" w14:textId="38BA7F01" w:rsidR="000264B9" w:rsidRPr="004F57CB" w:rsidRDefault="000264B9" w:rsidP="000264B9">
      <w:pPr>
        <w:spacing w:before="240" w:after="0" w:line="240" w:lineRule="auto"/>
        <w:rPr>
          <w:b/>
          <w:bCs/>
        </w:rPr>
      </w:pPr>
      <w:r w:rsidRPr="004F57CB">
        <w:rPr>
          <w:b/>
          <w:bCs/>
        </w:rPr>
        <w:t>Ocen</w:t>
      </w:r>
      <w:r w:rsidR="00B44119">
        <w:rPr>
          <w:b/>
          <w:bCs/>
        </w:rPr>
        <w:t>a </w:t>
      </w:r>
      <w:r w:rsidRPr="004F57CB">
        <w:rPr>
          <w:b/>
          <w:bCs/>
        </w:rPr>
        <w:t>wzorowa</w:t>
      </w:r>
    </w:p>
    <w:p w14:paraId="6DAA6E7B" w14:textId="12D5884D" w:rsidR="000264B9" w:rsidRPr="004F57CB" w:rsidRDefault="000264B9" w:rsidP="000264B9">
      <w:pPr>
        <w:numPr>
          <w:ilvl w:val="0"/>
          <w:numId w:val="153"/>
        </w:numPr>
        <w:spacing w:after="0" w:line="240" w:lineRule="auto"/>
      </w:pPr>
      <w:r w:rsidRPr="004F57CB">
        <w:t>Kultur</w:t>
      </w:r>
      <w:r w:rsidR="00B44119">
        <w:t>a </w:t>
      </w:r>
      <w:r w:rsidRPr="004F57CB">
        <w:t>osobist</w:t>
      </w:r>
      <w:r w:rsidR="00B44119">
        <w:t>a i </w:t>
      </w:r>
      <w:r w:rsidRPr="004F57CB">
        <w:t>relacje społeczne:</w:t>
      </w:r>
    </w:p>
    <w:p w14:paraId="3E5D63B0" w14:textId="73AAF734" w:rsidR="000264B9" w:rsidRPr="004F57CB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Prezentuje wysoką kulturę osobistą </w:t>
      </w:r>
      <w:r w:rsidR="00B44119">
        <w:t>i </w:t>
      </w:r>
      <w:r w:rsidRPr="004F57CB">
        <w:t>językową (nie używ</w:t>
      </w:r>
      <w:r w:rsidR="00B44119">
        <w:t>a </w:t>
      </w:r>
      <w:r w:rsidRPr="004F57CB">
        <w:t>wulgaryzmów).</w:t>
      </w:r>
    </w:p>
    <w:p w14:paraId="1FC62C48" w14:textId="5C3C7F3C" w:rsidR="000264B9" w:rsidRPr="004F57CB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Zawsze okazuje szacunek innym ora</w:t>
      </w:r>
      <w:r w:rsidR="00B44119">
        <w:t>z </w:t>
      </w:r>
      <w:r w:rsidRPr="004F57CB">
        <w:t>prezentuje pełną godnośc</w:t>
      </w:r>
      <w:r w:rsidR="00B44119">
        <w:t>i </w:t>
      </w:r>
      <w:r w:rsidRPr="004F57CB">
        <w:t>postawę wobec własneg</w:t>
      </w:r>
      <w:r w:rsidR="00B44119">
        <w:t>o </w:t>
      </w:r>
      <w:r w:rsidRPr="004F57CB">
        <w:t xml:space="preserve">narodu, Ojczyzny </w:t>
      </w:r>
      <w:r w:rsidR="00B44119">
        <w:t>i </w:t>
      </w:r>
      <w:r w:rsidRPr="004F57CB">
        <w:t>symbol</w:t>
      </w:r>
      <w:r w:rsidR="00B44119">
        <w:t>i </w:t>
      </w:r>
      <w:r w:rsidRPr="004F57CB">
        <w:t>narodowych, zachowując przy tym pełną tolerancję wobec odmiennych kultur, tradycj</w:t>
      </w:r>
      <w:r w:rsidR="00B44119">
        <w:t>i i </w:t>
      </w:r>
      <w:r w:rsidRPr="004F57CB">
        <w:t>poglądów.</w:t>
      </w:r>
    </w:p>
    <w:p w14:paraId="109D9BBA" w14:textId="61FBF027" w:rsidR="000264B9" w:rsidRPr="004F57CB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Aktywnie </w:t>
      </w:r>
      <w:r w:rsidR="00B44119">
        <w:t>i </w:t>
      </w:r>
      <w:r w:rsidRPr="004F57CB">
        <w:t xml:space="preserve">konstruktywnie współpracuje </w:t>
      </w:r>
      <w:r w:rsidR="00B44119">
        <w:t>w </w:t>
      </w:r>
      <w:r w:rsidRPr="004F57CB">
        <w:t>grupie.</w:t>
      </w:r>
    </w:p>
    <w:p w14:paraId="096BF2AF" w14:textId="122BCEE4" w:rsidR="000264B9" w:rsidRPr="004F57CB" w:rsidRDefault="000264B9" w:rsidP="000264B9">
      <w:pPr>
        <w:numPr>
          <w:ilvl w:val="0"/>
          <w:numId w:val="153"/>
        </w:numPr>
        <w:spacing w:after="0" w:line="240" w:lineRule="auto"/>
      </w:pPr>
      <w:r w:rsidRPr="004F57CB">
        <w:t xml:space="preserve">Odpowiedzialność </w:t>
      </w:r>
      <w:r w:rsidR="00B44119">
        <w:t>i </w:t>
      </w:r>
      <w:r w:rsidRPr="004F57CB">
        <w:t>obowiązk</w:t>
      </w:r>
      <w:r w:rsidR="00B44119">
        <w:t>i </w:t>
      </w:r>
      <w:r w:rsidRPr="004F57CB">
        <w:t>ucznia:</w:t>
      </w:r>
    </w:p>
    <w:p w14:paraId="0D49DB53" w14:textId="354DDE1D" w:rsidR="000264B9" w:rsidRPr="004F57CB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Wzorow</w:t>
      </w:r>
      <w:r w:rsidR="00B44119">
        <w:t>o </w:t>
      </w:r>
      <w:r w:rsidRPr="004F57CB">
        <w:t xml:space="preserve">wywiązuje się </w:t>
      </w:r>
      <w:r w:rsidR="00B44119">
        <w:t>z </w:t>
      </w:r>
      <w:r w:rsidRPr="004F57CB">
        <w:t>obowiązkó</w:t>
      </w:r>
      <w:r w:rsidR="00B44119">
        <w:t>w </w:t>
      </w:r>
      <w:r w:rsidRPr="004F57CB">
        <w:t>ucznia, jest zawsze przygotowany d</w:t>
      </w:r>
      <w:r w:rsidR="00B44119">
        <w:t>o </w:t>
      </w:r>
      <w:r w:rsidRPr="004F57CB">
        <w:t>lekcj</w:t>
      </w:r>
      <w:r w:rsidR="00B44119">
        <w:t>i i </w:t>
      </w:r>
      <w:r w:rsidRPr="004F57CB">
        <w:t>dotrzymuje terminów.</w:t>
      </w:r>
    </w:p>
    <w:p w14:paraId="656FB805" w14:textId="7916AC95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Frekwencja: Brak godzin nieusprawiedliwionych </w:t>
      </w:r>
      <w:r w:rsidR="00B44119">
        <w:t>i </w:t>
      </w:r>
      <w:r w:rsidRPr="004F57CB">
        <w:t xml:space="preserve">spóźnień nieusprawiedliwionych </w:t>
      </w:r>
      <w:r w:rsidR="00B44119">
        <w:t>w </w:t>
      </w:r>
      <w:r w:rsidRPr="004F57CB">
        <w:t>okresie klasyfikacyjnym (lub spóźnieni</w:t>
      </w:r>
      <w:r w:rsidR="00B44119">
        <w:t>a </w:t>
      </w:r>
      <w:r w:rsidRPr="004F57CB">
        <w:t>sporadyczne, usprawiedliwione). Wszystkie usprawiedliwieni</w:t>
      </w:r>
      <w:r w:rsidR="00B44119">
        <w:t>a </w:t>
      </w:r>
      <w:r w:rsidRPr="004F57CB">
        <w:t xml:space="preserve">dostarczane </w:t>
      </w:r>
      <w:r w:rsidR="00B44119">
        <w:t>w </w:t>
      </w:r>
      <w:r w:rsidRPr="004F57CB">
        <w:t>terminie.</w:t>
      </w:r>
    </w:p>
    <w:p w14:paraId="09F392DA" w14:textId="03E1E1D4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Świadomie </w:t>
      </w:r>
      <w:r w:rsidR="00B44119">
        <w:t>i z </w:t>
      </w:r>
      <w:r w:rsidRPr="004F57CB">
        <w:t>własnej inicjatywy przejmuje odpowiedzialność z</w:t>
      </w:r>
      <w:r w:rsidR="00B44119">
        <w:t>a </w:t>
      </w:r>
      <w:r w:rsidRPr="004F57CB">
        <w:t>własny rozwój ora</w:t>
      </w:r>
      <w:r w:rsidR="00B44119">
        <w:t>z </w:t>
      </w:r>
      <w:r w:rsidRPr="004F57CB">
        <w:t>przestrzeg</w:t>
      </w:r>
      <w:r w:rsidR="00B44119">
        <w:t>a </w:t>
      </w:r>
      <w:r w:rsidRPr="004F57CB">
        <w:t>norm społecznych.</w:t>
      </w:r>
    </w:p>
    <w:p w14:paraId="60557269" w14:textId="73E16E4C" w:rsidR="000264B9" w:rsidRPr="004F57CB" w:rsidRDefault="000264B9" w:rsidP="000264B9">
      <w:pPr>
        <w:numPr>
          <w:ilvl w:val="0"/>
          <w:numId w:val="153"/>
        </w:numPr>
        <w:spacing w:after="0" w:line="240" w:lineRule="auto"/>
      </w:pPr>
      <w:r w:rsidRPr="004F57CB">
        <w:t>Bezpieczeństw</w:t>
      </w:r>
      <w:r w:rsidR="00B44119">
        <w:t>o i </w:t>
      </w:r>
      <w:r w:rsidRPr="004F57CB">
        <w:t>zaangażowanie:</w:t>
      </w:r>
    </w:p>
    <w:p w14:paraId="49130F58" w14:textId="61683D83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Zawsze przestrzeg</w:t>
      </w:r>
      <w:r w:rsidR="00B44119">
        <w:t>a </w:t>
      </w:r>
      <w:r w:rsidRPr="004F57CB">
        <w:t>zasad bezpieczeństwa, BHP ora</w:t>
      </w:r>
      <w:r w:rsidR="00B44119">
        <w:t>z </w:t>
      </w:r>
      <w:r w:rsidRPr="004F57CB">
        <w:t>zasad korzystani</w:t>
      </w:r>
      <w:r w:rsidR="00B44119">
        <w:t>a z </w:t>
      </w:r>
      <w:r w:rsidRPr="004F57CB">
        <w:t>telefonów/elektroniki.</w:t>
      </w:r>
    </w:p>
    <w:p w14:paraId="7B407DB4" w14:textId="168DD945" w:rsidR="000264B9" w:rsidRDefault="00B44119" w:rsidP="000264B9">
      <w:pPr>
        <w:numPr>
          <w:ilvl w:val="1"/>
          <w:numId w:val="159"/>
        </w:numPr>
        <w:spacing w:after="0" w:line="240" w:lineRule="auto"/>
      </w:pPr>
      <w:r>
        <w:t>Z </w:t>
      </w:r>
      <w:r w:rsidR="000264B9" w:rsidRPr="004F57CB">
        <w:t xml:space="preserve">własnej inicjatywy angażuje się </w:t>
      </w:r>
      <w:r>
        <w:t>w </w:t>
      </w:r>
      <w:r w:rsidR="000264B9" w:rsidRPr="004F57CB">
        <w:t xml:space="preserve">życie klasy </w:t>
      </w:r>
      <w:r>
        <w:t>i </w:t>
      </w:r>
      <w:r w:rsidR="000264B9" w:rsidRPr="004F57CB">
        <w:t>szkoły (np. uroczystośc</w:t>
      </w:r>
      <w:r>
        <w:t>i </w:t>
      </w:r>
      <w:r w:rsidR="000264B9" w:rsidRPr="004F57CB">
        <w:t xml:space="preserve">patriotyczne </w:t>
      </w:r>
      <w:r>
        <w:t>i </w:t>
      </w:r>
      <w:r w:rsidR="000264B9" w:rsidRPr="004F57CB">
        <w:t>środowiskowe).</w:t>
      </w:r>
    </w:p>
    <w:p w14:paraId="74236151" w14:textId="0E14B08E" w:rsidR="000264B9" w:rsidRPr="004F57CB" w:rsidRDefault="000264B9" w:rsidP="000264B9">
      <w:pPr>
        <w:spacing w:before="240" w:after="0" w:line="240" w:lineRule="auto"/>
        <w:rPr>
          <w:b/>
          <w:bCs/>
        </w:rPr>
      </w:pPr>
      <w:r w:rsidRPr="004F57CB">
        <w:rPr>
          <w:b/>
          <w:bCs/>
        </w:rPr>
        <w:t>Ocen</w:t>
      </w:r>
      <w:r w:rsidR="00B44119">
        <w:rPr>
          <w:b/>
          <w:bCs/>
        </w:rPr>
        <w:t>a </w:t>
      </w:r>
      <w:r w:rsidRPr="004F57CB">
        <w:rPr>
          <w:b/>
          <w:bCs/>
        </w:rPr>
        <w:t>bardz</w:t>
      </w:r>
      <w:r w:rsidR="00B44119">
        <w:rPr>
          <w:b/>
          <w:bCs/>
        </w:rPr>
        <w:t>o </w:t>
      </w:r>
      <w:r w:rsidRPr="004F57CB">
        <w:rPr>
          <w:b/>
          <w:bCs/>
        </w:rPr>
        <w:t>dobra</w:t>
      </w:r>
    </w:p>
    <w:p w14:paraId="0C59553E" w14:textId="66539F4C" w:rsidR="000264B9" w:rsidRPr="004F57CB" w:rsidRDefault="000264B9" w:rsidP="000264B9">
      <w:pPr>
        <w:numPr>
          <w:ilvl w:val="0"/>
          <w:numId w:val="154"/>
        </w:numPr>
        <w:spacing w:after="0" w:line="240" w:lineRule="auto"/>
      </w:pPr>
      <w:r w:rsidRPr="004F57CB">
        <w:t>Kultur</w:t>
      </w:r>
      <w:r w:rsidR="00B44119">
        <w:t>a </w:t>
      </w:r>
      <w:r w:rsidRPr="004F57CB">
        <w:t>osobist</w:t>
      </w:r>
      <w:r w:rsidR="00B44119">
        <w:t>a i </w:t>
      </w:r>
      <w:r w:rsidRPr="004F57CB">
        <w:t>relacje społeczne:</w:t>
      </w:r>
    </w:p>
    <w:p w14:paraId="5A27E5E4" w14:textId="293E8F4D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Cechuje się wysoką kulturą osobistą </w:t>
      </w:r>
      <w:r w:rsidR="00B44119">
        <w:t>i </w:t>
      </w:r>
      <w:r w:rsidRPr="004F57CB">
        <w:t>językową, odnos</w:t>
      </w:r>
      <w:r w:rsidR="00B44119">
        <w:t>i </w:t>
      </w:r>
      <w:r w:rsidRPr="004F57CB">
        <w:t xml:space="preserve">się </w:t>
      </w:r>
      <w:r w:rsidR="00B44119">
        <w:t>z </w:t>
      </w:r>
      <w:r w:rsidRPr="004F57CB">
        <w:t>szacunkiem d</w:t>
      </w:r>
      <w:r w:rsidR="00B44119">
        <w:t>o </w:t>
      </w:r>
      <w:r w:rsidRPr="004F57CB">
        <w:t>innych.</w:t>
      </w:r>
    </w:p>
    <w:p w14:paraId="47AB48C6" w14:textId="5132405A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Wykazuje się szacunkiem dl</w:t>
      </w:r>
      <w:r w:rsidR="00B44119">
        <w:t>a </w:t>
      </w:r>
      <w:r w:rsidRPr="004F57CB">
        <w:t>własneg</w:t>
      </w:r>
      <w:r w:rsidR="00B44119">
        <w:t>o </w:t>
      </w:r>
      <w:r w:rsidRPr="004F57CB">
        <w:t xml:space="preserve">narodu, Ojczyzny </w:t>
      </w:r>
      <w:r w:rsidR="00B44119">
        <w:t>i </w:t>
      </w:r>
      <w:r w:rsidRPr="004F57CB">
        <w:t>symbol</w:t>
      </w:r>
      <w:r w:rsidR="00B44119">
        <w:t>i </w:t>
      </w:r>
      <w:r w:rsidRPr="004F57CB">
        <w:t>narodowych ora</w:t>
      </w:r>
      <w:r w:rsidR="00B44119">
        <w:t>z </w:t>
      </w:r>
      <w:r w:rsidRPr="004F57CB">
        <w:t xml:space="preserve">jest tolerancyjny wobec odmiennych kultur </w:t>
      </w:r>
      <w:r w:rsidR="00B44119">
        <w:t>i </w:t>
      </w:r>
      <w:r w:rsidRPr="004F57CB">
        <w:t>tradycji.</w:t>
      </w:r>
    </w:p>
    <w:p w14:paraId="1113B1D1" w14:textId="7BB966E0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Dobrze współpracuje </w:t>
      </w:r>
      <w:r w:rsidR="00B44119">
        <w:t>w </w:t>
      </w:r>
      <w:r w:rsidRPr="004F57CB">
        <w:t xml:space="preserve">zespole </w:t>
      </w:r>
      <w:r w:rsidR="00B44119">
        <w:t>i </w:t>
      </w:r>
      <w:r w:rsidRPr="004F57CB">
        <w:t>wspier</w:t>
      </w:r>
      <w:r w:rsidR="00B44119">
        <w:t>a </w:t>
      </w:r>
      <w:r w:rsidRPr="004F57CB">
        <w:t>innych.</w:t>
      </w:r>
    </w:p>
    <w:p w14:paraId="3B996941" w14:textId="334BA7A0" w:rsidR="000264B9" w:rsidRPr="004F57CB" w:rsidRDefault="000264B9" w:rsidP="000264B9">
      <w:pPr>
        <w:numPr>
          <w:ilvl w:val="0"/>
          <w:numId w:val="154"/>
        </w:numPr>
        <w:spacing w:after="0" w:line="240" w:lineRule="auto"/>
      </w:pPr>
      <w:r w:rsidRPr="004F57CB">
        <w:t xml:space="preserve">Odpowiedzialność </w:t>
      </w:r>
      <w:r w:rsidR="00B44119">
        <w:t>i </w:t>
      </w:r>
      <w:r w:rsidRPr="004F57CB">
        <w:t>obowiązk</w:t>
      </w:r>
      <w:r w:rsidR="00B44119">
        <w:t>i </w:t>
      </w:r>
      <w:r w:rsidRPr="004F57CB">
        <w:t>ucznia:</w:t>
      </w:r>
    </w:p>
    <w:p w14:paraId="0767C3A6" w14:textId="02FFC7B1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Rzetelnie wywiązuje się </w:t>
      </w:r>
      <w:r w:rsidR="00B44119">
        <w:t>z </w:t>
      </w:r>
      <w:r w:rsidRPr="004F57CB">
        <w:t>obowiązkó</w:t>
      </w:r>
      <w:r w:rsidR="00B44119">
        <w:t>w i </w:t>
      </w:r>
      <w:r w:rsidRPr="004F57CB">
        <w:t>podejmuje odpowiedzialność z</w:t>
      </w:r>
      <w:r w:rsidR="00B44119">
        <w:t>a </w:t>
      </w:r>
      <w:r w:rsidRPr="004F57CB">
        <w:t>swój rozwój.</w:t>
      </w:r>
    </w:p>
    <w:p w14:paraId="32C97366" w14:textId="718DDB45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Frekwencja: Brak godzin nieusprawiedliwionych. Dopuszcz</w:t>
      </w:r>
      <w:r w:rsidR="00B44119">
        <w:t>a </w:t>
      </w:r>
      <w:r w:rsidRPr="004F57CB">
        <w:t xml:space="preserve">się nie więcej niż 1 nieusprawiedliwione spóźnienie </w:t>
      </w:r>
      <w:r w:rsidR="00B44119">
        <w:t>w </w:t>
      </w:r>
      <w:r w:rsidRPr="004F57CB">
        <w:t>miesiącu.</w:t>
      </w:r>
    </w:p>
    <w:p w14:paraId="755CDD74" w14:textId="20CC265F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Przestrzeg</w:t>
      </w:r>
      <w:r w:rsidR="00B44119">
        <w:t>a </w:t>
      </w:r>
      <w:r w:rsidRPr="004F57CB">
        <w:t>norm społecznych n</w:t>
      </w:r>
      <w:r w:rsidR="00B44119">
        <w:t>a </w:t>
      </w:r>
      <w:r w:rsidRPr="004F57CB">
        <w:t xml:space="preserve">terenie szkoły </w:t>
      </w:r>
      <w:r w:rsidR="00B44119">
        <w:t>i </w:t>
      </w:r>
      <w:r w:rsidRPr="004F57CB">
        <w:t>poz</w:t>
      </w:r>
      <w:r w:rsidR="00B44119">
        <w:t>a </w:t>
      </w:r>
      <w:r w:rsidRPr="004F57CB">
        <w:t>nią.</w:t>
      </w:r>
    </w:p>
    <w:p w14:paraId="06A89D56" w14:textId="751F8377" w:rsidR="000264B9" w:rsidRPr="004F57CB" w:rsidRDefault="000264B9" w:rsidP="000264B9">
      <w:pPr>
        <w:numPr>
          <w:ilvl w:val="0"/>
          <w:numId w:val="154"/>
        </w:numPr>
        <w:spacing w:after="0" w:line="240" w:lineRule="auto"/>
      </w:pPr>
      <w:r w:rsidRPr="004F57CB">
        <w:t>Bezpieczeństw</w:t>
      </w:r>
      <w:r w:rsidR="00B44119">
        <w:t>o i </w:t>
      </w:r>
      <w:r w:rsidRPr="004F57CB">
        <w:t>zaangażowanie:</w:t>
      </w:r>
    </w:p>
    <w:p w14:paraId="0DA898D4" w14:textId="072C4960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Przestrzeg</w:t>
      </w:r>
      <w:r w:rsidR="00B44119">
        <w:t>a </w:t>
      </w:r>
      <w:r w:rsidRPr="004F57CB">
        <w:t>zasad bezpieczeństw</w:t>
      </w:r>
      <w:r w:rsidR="00B44119">
        <w:t>a </w:t>
      </w:r>
      <w:r w:rsidRPr="004F57CB">
        <w:t>ora</w:t>
      </w:r>
      <w:r w:rsidR="00B44119">
        <w:t>z </w:t>
      </w:r>
      <w:r w:rsidRPr="004F57CB">
        <w:t>korzystani</w:t>
      </w:r>
      <w:r w:rsidR="00B44119">
        <w:t>a z </w:t>
      </w:r>
      <w:r w:rsidRPr="004F57CB">
        <w:t>telefonó</w:t>
      </w:r>
      <w:r w:rsidR="00B44119">
        <w:t>w i </w:t>
      </w:r>
      <w:r w:rsidRPr="004F57CB">
        <w:t>elektroniki.</w:t>
      </w:r>
    </w:p>
    <w:p w14:paraId="17FBB36B" w14:textId="7F44116A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Db</w:t>
      </w:r>
      <w:r w:rsidR="00B44119">
        <w:t>a o </w:t>
      </w:r>
      <w:r w:rsidRPr="004F57CB">
        <w:t>zdrowie własne ora</w:t>
      </w:r>
      <w:r w:rsidR="00B44119">
        <w:t>z </w:t>
      </w:r>
      <w:r w:rsidRPr="004F57CB">
        <w:t>innych. Aktywnie włącz</w:t>
      </w:r>
      <w:r w:rsidR="00B44119">
        <w:t>a </w:t>
      </w:r>
      <w:r w:rsidRPr="004F57CB">
        <w:t xml:space="preserve">się </w:t>
      </w:r>
      <w:r w:rsidR="00B44119">
        <w:t>w </w:t>
      </w:r>
      <w:r w:rsidRPr="004F57CB">
        <w:t>działani</w:t>
      </w:r>
      <w:r w:rsidR="00B44119">
        <w:t>a </w:t>
      </w:r>
      <w:r w:rsidRPr="004F57CB">
        <w:t>n</w:t>
      </w:r>
      <w:r w:rsidR="00B44119">
        <w:t>a </w:t>
      </w:r>
      <w:r w:rsidRPr="004F57CB">
        <w:t>rzec</w:t>
      </w:r>
      <w:r w:rsidR="00B44119">
        <w:t>z </w:t>
      </w:r>
      <w:r w:rsidRPr="004F57CB">
        <w:t xml:space="preserve">klasy </w:t>
      </w:r>
      <w:r w:rsidR="00B44119">
        <w:t>i </w:t>
      </w:r>
      <w:r w:rsidRPr="004F57CB">
        <w:t>szkoły.</w:t>
      </w:r>
    </w:p>
    <w:p w14:paraId="2E1EBE67" w14:textId="672E9E89" w:rsidR="000264B9" w:rsidRPr="004F57CB" w:rsidRDefault="000264B9" w:rsidP="000264B9">
      <w:pPr>
        <w:spacing w:before="240" w:after="0" w:line="240" w:lineRule="auto"/>
        <w:rPr>
          <w:b/>
          <w:bCs/>
        </w:rPr>
      </w:pPr>
      <w:r w:rsidRPr="004F57CB">
        <w:rPr>
          <w:b/>
          <w:bCs/>
        </w:rPr>
        <w:t>Ocen</w:t>
      </w:r>
      <w:r w:rsidR="00B44119">
        <w:rPr>
          <w:b/>
          <w:bCs/>
        </w:rPr>
        <w:t>a </w:t>
      </w:r>
      <w:r w:rsidRPr="004F57CB">
        <w:rPr>
          <w:b/>
          <w:bCs/>
        </w:rPr>
        <w:t>dobra</w:t>
      </w:r>
    </w:p>
    <w:p w14:paraId="6C7B4789" w14:textId="6261DF28" w:rsidR="000264B9" w:rsidRPr="004F57CB" w:rsidRDefault="000264B9" w:rsidP="000264B9">
      <w:pPr>
        <w:numPr>
          <w:ilvl w:val="0"/>
          <w:numId w:val="155"/>
        </w:numPr>
        <w:spacing w:after="0" w:line="240" w:lineRule="auto"/>
      </w:pPr>
      <w:r w:rsidRPr="004F57CB">
        <w:lastRenderedPageBreak/>
        <w:t>Kultur</w:t>
      </w:r>
      <w:r w:rsidR="00B44119">
        <w:t>a </w:t>
      </w:r>
      <w:r w:rsidRPr="004F57CB">
        <w:t>osobist</w:t>
      </w:r>
      <w:r w:rsidR="00B44119">
        <w:t>a i </w:t>
      </w:r>
      <w:r w:rsidRPr="004F57CB">
        <w:t>relacje społeczne:</w:t>
      </w:r>
    </w:p>
    <w:p w14:paraId="507455F8" w14:textId="1B2A9FB1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Db</w:t>
      </w:r>
      <w:r w:rsidR="00B44119">
        <w:t>a o </w:t>
      </w:r>
      <w:r w:rsidRPr="004F57CB">
        <w:t>kulturę słow</w:t>
      </w:r>
      <w:r w:rsidR="00B44119">
        <w:t>a </w:t>
      </w:r>
      <w:r w:rsidRPr="004F57CB">
        <w:t>(nie stosuje wulgaryzmów), okazuje szacunek innym.</w:t>
      </w:r>
    </w:p>
    <w:p w14:paraId="1A12E709" w14:textId="44B49CAC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Okazuje szacunek własnej Ojczyźnie, narodow</w:t>
      </w:r>
      <w:r w:rsidR="00B44119">
        <w:t>i i </w:t>
      </w:r>
      <w:r w:rsidRPr="004F57CB">
        <w:t>szanuje odmienność kulturową innych ludzi.</w:t>
      </w:r>
    </w:p>
    <w:p w14:paraId="6235F2E0" w14:textId="29BD3D31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Poprawnie współpracuje </w:t>
      </w:r>
      <w:r w:rsidR="00B44119">
        <w:t>w </w:t>
      </w:r>
      <w:r w:rsidRPr="004F57CB">
        <w:t xml:space="preserve">grupie </w:t>
      </w:r>
      <w:r w:rsidR="00B44119">
        <w:t>i </w:t>
      </w:r>
      <w:r w:rsidRPr="004F57CB">
        <w:t>nie prowokuje konfliktów.</w:t>
      </w:r>
    </w:p>
    <w:p w14:paraId="4AB35477" w14:textId="2A068324" w:rsidR="000264B9" w:rsidRPr="004F57CB" w:rsidRDefault="000264B9" w:rsidP="000264B9">
      <w:pPr>
        <w:numPr>
          <w:ilvl w:val="0"/>
          <w:numId w:val="155"/>
        </w:numPr>
        <w:spacing w:after="0" w:line="240" w:lineRule="auto"/>
      </w:pPr>
      <w:r w:rsidRPr="004F57CB">
        <w:t xml:space="preserve">Odpowiedzialność </w:t>
      </w:r>
      <w:r w:rsidR="00B44119">
        <w:t>i </w:t>
      </w:r>
      <w:r w:rsidRPr="004F57CB">
        <w:t>obowiązk</w:t>
      </w:r>
      <w:r w:rsidR="00B44119">
        <w:t>i </w:t>
      </w:r>
      <w:r w:rsidRPr="004F57CB">
        <w:t>ucznia:</w:t>
      </w:r>
    </w:p>
    <w:p w14:paraId="5CBC31F2" w14:textId="6A5C8409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Zazwyczaj rzetelnie wywiązuje się </w:t>
      </w:r>
      <w:r w:rsidR="00B44119">
        <w:t>z </w:t>
      </w:r>
      <w:r w:rsidRPr="004F57CB">
        <w:t>obowiązkó</w:t>
      </w:r>
      <w:r w:rsidR="00B44119">
        <w:t>w i </w:t>
      </w:r>
      <w:r w:rsidRPr="004F57CB">
        <w:t>star</w:t>
      </w:r>
      <w:r w:rsidR="00B44119">
        <w:t>a </w:t>
      </w:r>
      <w:r w:rsidRPr="004F57CB">
        <w:t>się rozwijać swoje umiejętności.</w:t>
      </w:r>
    </w:p>
    <w:p w14:paraId="3AD4ED27" w14:textId="58F4170C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Frekwencja: M</w:t>
      </w:r>
      <w:r w:rsidR="00B44119">
        <w:t>a </w:t>
      </w:r>
      <w:r w:rsidRPr="004F57CB">
        <w:t xml:space="preserve">nie więcej niż 1 godzinę nieusprawiedliwioną </w:t>
      </w:r>
      <w:r w:rsidR="00B44119">
        <w:t>w </w:t>
      </w:r>
      <w:r w:rsidRPr="004F57CB">
        <w:t>miesiącu ora</w:t>
      </w:r>
      <w:r w:rsidR="00B44119">
        <w:t>z </w:t>
      </w:r>
      <w:r w:rsidRPr="004F57CB">
        <w:t xml:space="preserve">nie więcej niż 1 nieusprawiedliwione spóźnienie </w:t>
      </w:r>
      <w:r w:rsidR="00B44119">
        <w:t>w </w:t>
      </w:r>
      <w:r w:rsidRPr="004F57CB">
        <w:t>miesiącu.</w:t>
      </w:r>
    </w:p>
    <w:p w14:paraId="159ABBA6" w14:textId="370FE44C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Pozytywnie reaguje n</w:t>
      </w:r>
      <w:r w:rsidR="00B44119">
        <w:t>a </w:t>
      </w:r>
      <w:r w:rsidRPr="004F57CB">
        <w:t>sporadycznie kierowane d</w:t>
      </w:r>
      <w:r w:rsidR="00B44119">
        <w:t>o </w:t>
      </w:r>
      <w:r w:rsidRPr="004F57CB">
        <w:t>nieg</w:t>
      </w:r>
      <w:r w:rsidR="00B44119">
        <w:t>o </w:t>
      </w:r>
      <w:r w:rsidRPr="004F57CB">
        <w:t>uwag</w:t>
      </w:r>
      <w:r w:rsidR="00B44119">
        <w:t>i </w:t>
      </w:r>
      <w:r w:rsidRPr="004F57CB">
        <w:t xml:space="preserve">wychowawcze </w:t>
      </w:r>
      <w:r w:rsidR="00B44119">
        <w:t>i </w:t>
      </w:r>
      <w:r w:rsidRPr="004F57CB">
        <w:t>koryguje swoje zachowanie.</w:t>
      </w:r>
    </w:p>
    <w:p w14:paraId="6C1D97E8" w14:textId="204F28DD" w:rsidR="000264B9" w:rsidRPr="004F57CB" w:rsidRDefault="000264B9" w:rsidP="000264B9">
      <w:pPr>
        <w:numPr>
          <w:ilvl w:val="0"/>
          <w:numId w:val="155"/>
        </w:numPr>
        <w:spacing w:after="0" w:line="240" w:lineRule="auto"/>
      </w:pPr>
      <w:r w:rsidRPr="004F57CB">
        <w:t>Bezpieczeństw</w:t>
      </w:r>
      <w:r w:rsidR="00B44119">
        <w:t>o i </w:t>
      </w:r>
      <w:r w:rsidRPr="004F57CB">
        <w:t>zaangażowanie:</w:t>
      </w:r>
    </w:p>
    <w:p w14:paraId="46599FDC" w14:textId="42F275AC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Przestrzeg</w:t>
      </w:r>
      <w:r w:rsidR="00B44119">
        <w:t>a </w:t>
      </w:r>
      <w:r w:rsidRPr="004F57CB">
        <w:t>podstawowych zasad bezpieczeństw</w:t>
      </w:r>
      <w:r w:rsidR="00B44119">
        <w:t>a </w:t>
      </w:r>
      <w:r w:rsidRPr="004F57CB">
        <w:t>ora</w:t>
      </w:r>
      <w:r w:rsidR="00B44119">
        <w:t>z </w:t>
      </w:r>
      <w:r w:rsidRPr="004F57CB">
        <w:t>korzystani</w:t>
      </w:r>
      <w:r w:rsidR="00B44119">
        <w:t>a z </w:t>
      </w:r>
      <w:r w:rsidRPr="004F57CB">
        <w:t>telefonó</w:t>
      </w:r>
      <w:r w:rsidR="00B44119">
        <w:t>w i </w:t>
      </w:r>
      <w:r w:rsidRPr="004F57CB">
        <w:t>elektroniki.</w:t>
      </w:r>
    </w:p>
    <w:p w14:paraId="77568912" w14:textId="4595B7CE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N</w:t>
      </w:r>
      <w:r w:rsidR="00B44119">
        <w:t>a </w:t>
      </w:r>
      <w:r w:rsidRPr="004F57CB">
        <w:t>prośbę nauczyciel</w:t>
      </w:r>
      <w:r w:rsidR="00B44119">
        <w:t>i </w:t>
      </w:r>
      <w:r w:rsidRPr="004F57CB">
        <w:t>podejmuje się prac n</w:t>
      </w:r>
      <w:r w:rsidR="00B44119">
        <w:t>a </w:t>
      </w:r>
      <w:r w:rsidRPr="004F57CB">
        <w:t>rzec</w:t>
      </w:r>
      <w:r w:rsidR="00B44119">
        <w:t>z </w:t>
      </w:r>
      <w:r w:rsidRPr="004F57CB">
        <w:t>klasy lub szkoły.</w:t>
      </w:r>
    </w:p>
    <w:p w14:paraId="4DD562B0" w14:textId="2DC92573" w:rsidR="000264B9" w:rsidRPr="004F57CB" w:rsidRDefault="000264B9" w:rsidP="000264B9">
      <w:pPr>
        <w:spacing w:before="240" w:after="0" w:line="240" w:lineRule="auto"/>
        <w:rPr>
          <w:b/>
          <w:bCs/>
        </w:rPr>
      </w:pPr>
      <w:r w:rsidRPr="004F57CB">
        <w:rPr>
          <w:b/>
          <w:bCs/>
        </w:rPr>
        <w:t>Ocen</w:t>
      </w:r>
      <w:r w:rsidR="00B44119">
        <w:rPr>
          <w:b/>
          <w:bCs/>
        </w:rPr>
        <w:t>a </w:t>
      </w:r>
      <w:r w:rsidRPr="004F57CB">
        <w:rPr>
          <w:b/>
          <w:bCs/>
        </w:rPr>
        <w:t>poprawna</w:t>
      </w:r>
    </w:p>
    <w:p w14:paraId="0E37CA30" w14:textId="396AA90A" w:rsidR="000264B9" w:rsidRPr="004F57CB" w:rsidRDefault="000264B9" w:rsidP="000264B9">
      <w:pPr>
        <w:numPr>
          <w:ilvl w:val="0"/>
          <w:numId w:val="156"/>
        </w:numPr>
        <w:spacing w:after="0" w:line="240" w:lineRule="auto"/>
      </w:pPr>
      <w:r w:rsidRPr="004F57CB">
        <w:t>Kultur</w:t>
      </w:r>
      <w:r w:rsidR="00B44119">
        <w:t>a </w:t>
      </w:r>
      <w:r w:rsidRPr="004F57CB">
        <w:t>osobist</w:t>
      </w:r>
      <w:r w:rsidR="00B44119">
        <w:t>a i </w:t>
      </w:r>
      <w:r w:rsidRPr="004F57CB">
        <w:t>relacje społeczne:</w:t>
      </w:r>
    </w:p>
    <w:p w14:paraId="0D545B86" w14:textId="70F9356B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Zdarz</w:t>
      </w:r>
      <w:r w:rsidR="00B44119">
        <w:t>a </w:t>
      </w:r>
      <w:r w:rsidRPr="004F57CB">
        <w:t>mu się być nietaktownym, lec</w:t>
      </w:r>
      <w:r w:rsidR="00B44119">
        <w:t>z </w:t>
      </w:r>
      <w:r w:rsidRPr="004F57CB">
        <w:t>reaguje n</w:t>
      </w:r>
      <w:r w:rsidR="00B44119">
        <w:t>a </w:t>
      </w:r>
      <w:r w:rsidRPr="004F57CB">
        <w:t>uwagi.</w:t>
      </w:r>
    </w:p>
    <w:p w14:paraId="7847CD1D" w14:textId="75FA43F2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Zazwyczaj okazuje szacunek innym, </w:t>
      </w:r>
      <w:r w:rsidR="00B44119">
        <w:t>w </w:t>
      </w:r>
      <w:r w:rsidRPr="004F57CB">
        <w:t>tym szacunek dl</w:t>
      </w:r>
      <w:r w:rsidR="00B44119">
        <w:t>a </w:t>
      </w:r>
      <w:r w:rsidRPr="004F57CB">
        <w:t>symbol</w:t>
      </w:r>
      <w:r w:rsidR="00B44119">
        <w:t>i </w:t>
      </w:r>
      <w:r w:rsidRPr="004F57CB">
        <w:t xml:space="preserve">narodowych </w:t>
      </w:r>
      <w:r w:rsidR="00B44119">
        <w:t>i </w:t>
      </w:r>
      <w:r w:rsidRPr="004F57CB">
        <w:t>Ojczyzny, ora</w:t>
      </w:r>
      <w:r w:rsidR="00B44119">
        <w:t>z </w:t>
      </w:r>
      <w:r w:rsidRPr="004F57CB">
        <w:t>nie uchyl</w:t>
      </w:r>
      <w:r w:rsidR="00B44119">
        <w:t>a </w:t>
      </w:r>
      <w:r w:rsidRPr="004F57CB">
        <w:t xml:space="preserve">się od współpracy </w:t>
      </w:r>
      <w:r w:rsidR="00B44119">
        <w:t>z </w:t>
      </w:r>
      <w:r w:rsidRPr="004F57CB">
        <w:t>zespołem.</w:t>
      </w:r>
    </w:p>
    <w:p w14:paraId="7594BC88" w14:textId="68F38586" w:rsidR="000264B9" w:rsidRPr="004F57CB" w:rsidRDefault="000264B9" w:rsidP="000264B9">
      <w:pPr>
        <w:numPr>
          <w:ilvl w:val="0"/>
          <w:numId w:val="156"/>
        </w:numPr>
        <w:spacing w:after="0" w:line="240" w:lineRule="auto"/>
      </w:pPr>
      <w:r w:rsidRPr="004F57CB">
        <w:t xml:space="preserve">Odpowiedzialność </w:t>
      </w:r>
      <w:r w:rsidR="00B44119">
        <w:t>i </w:t>
      </w:r>
      <w:r w:rsidRPr="004F57CB">
        <w:t>obowiązk</w:t>
      </w:r>
      <w:r w:rsidR="00B44119">
        <w:t>i </w:t>
      </w:r>
      <w:r w:rsidRPr="004F57CB">
        <w:t>ucznia:</w:t>
      </w:r>
    </w:p>
    <w:p w14:paraId="661195EE" w14:textId="52343294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Zdarz</w:t>
      </w:r>
      <w:r w:rsidR="00B44119">
        <w:t>a </w:t>
      </w:r>
      <w:r w:rsidRPr="004F57CB">
        <w:t>mu się zaniedbywać obowiązk</w:t>
      </w:r>
      <w:r w:rsidR="00B44119">
        <w:t>i </w:t>
      </w:r>
      <w:r w:rsidRPr="004F57CB">
        <w:t>(nieprzygotowania, uchybieni</w:t>
      </w:r>
      <w:r w:rsidR="00B44119">
        <w:t>a </w:t>
      </w:r>
      <w:r w:rsidRPr="004F57CB">
        <w:t>terminom), jednak reaguje n</w:t>
      </w:r>
      <w:r w:rsidR="00B44119">
        <w:t>a </w:t>
      </w:r>
      <w:r w:rsidRPr="004F57CB">
        <w:t>przypomnienia.</w:t>
      </w:r>
    </w:p>
    <w:p w14:paraId="4BB1B449" w14:textId="29B3206B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Frekwencja: Nie powinien przekraczać 3 godzin nieusprawiedliwionych </w:t>
      </w:r>
      <w:r w:rsidR="00B44119">
        <w:t>w </w:t>
      </w:r>
      <w:r w:rsidRPr="004F57CB">
        <w:t>miesiącu ora</w:t>
      </w:r>
      <w:r w:rsidR="00B44119">
        <w:t>z </w:t>
      </w:r>
      <w:r w:rsidRPr="004F57CB">
        <w:t xml:space="preserve">3 nieusprawiedliwionych spóźnień </w:t>
      </w:r>
      <w:r w:rsidR="00B44119">
        <w:t>w </w:t>
      </w:r>
      <w:r w:rsidRPr="004F57CB">
        <w:t>miesiącu.</w:t>
      </w:r>
    </w:p>
    <w:p w14:paraId="7B5E32C7" w14:textId="0D3CC86E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Podejmuje próby poprawy zachowani</w:t>
      </w:r>
      <w:r w:rsidR="00B44119">
        <w:t>a </w:t>
      </w:r>
      <w:r w:rsidRPr="004F57CB">
        <w:t>przy wsparciu wychowawcy.</w:t>
      </w:r>
    </w:p>
    <w:p w14:paraId="67CEE976" w14:textId="70B6C629" w:rsidR="000264B9" w:rsidRPr="004F57CB" w:rsidRDefault="000264B9" w:rsidP="000264B9">
      <w:pPr>
        <w:numPr>
          <w:ilvl w:val="0"/>
          <w:numId w:val="156"/>
        </w:numPr>
        <w:spacing w:after="0" w:line="240" w:lineRule="auto"/>
      </w:pPr>
      <w:r w:rsidRPr="004F57CB">
        <w:t>Bezpieczeństw</w:t>
      </w:r>
      <w:r w:rsidR="00B44119">
        <w:t>o i </w:t>
      </w:r>
      <w:r w:rsidRPr="004F57CB">
        <w:t>zaangażowanie:</w:t>
      </w:r>
    </w:p>
    <w:p w14:paraId="07DF46BC" w14:textId="71D0BC39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Sporadycznie wymag</w:t>
      </w:r>
      <w:r w:rsidR="00B44119">
        <w:t>a </w:t>
      </w:r>
      <w:r w:rsidRPr="004F57CB">
        <w:t>przypominani</w:t>
      </w:r>
      <w:r w:rsidR="00B44119">
        <w:t>a o </w:t>
      </w:r>
      <w:r w:rsidRPr="004F57CB">
        <w:t>zasadach bezpieczeństw</w:t>
      </w:r>
      <w:r w:rsidR="00B44119">
        <w:t>a </w:t>
      </w:r>
      <w:r w:rsidRPr="004F57CB">
        <w:t>lub zasadach korzystani</w:t>
      </w:r>
      <w:r w:rsidR="00B44119">
        <w:t>a z </w:t>
      </w:r>
      <w:r w:rsidRPr="004F57CB">
        <w:t>telefonów/elektroniki.</w:t>
      </w:r>
    </w:p>
    <w:p w14:paraId="1BA95F3C" w14:textId="5F28E615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Wykonuje zadani</w:t>
      </w:r>
      <w:r w:rsidR="00B44119">
        <w:t>a </w:t>
      </w:r>
      <w:r w:rsidRPr="004F57CB">
        <w:t>n</w:t>
      </w:r>
      <w:r w:rsidR="00B44119">
        <w:t>a </w:t>
      </w:r>
      <w:r w:rsidRPr="004F57CB">
        <w:t>rzec</w:t>
      </w:r>
      <w:r w:rsidR="00B44119">
        <w:t>z </w:t>
      </w:r>
      <w:r w:rsidRPr="004F57CB">
        <w:t>klasy dopier</w:t>
      </w:r>
      <w:r w:rsidR="00B44119">
        <w:t>o </w:t>
      </w:r>
      <w:r w:rsidRPr="004F57CB">
        <w:t>n</w:t>
      </w:r>
      <w:r w:rsidR="00B44119">
        <w:t>a </w:t>
      </w:r>
      <w:r w:rsidRPr="004F57CB">
        <w:t>wyraźne polecenie.</w:t>
      </w:r>
    </w:p>
    <w:p w14:paraId="4BB73878" w14:textId="11EAD8AB" w:rsidR="000264B9" w:rsidRPr="004F57CB" w:rsidRDefault="000264B9" w:rsidP="000264B9">
      <w:pPr>
        <w:spacing w:before="240" w:after="0" w:line="240" w:lineRule="auto"/>
        <w:rPr>
          <w:b/>
          <w:bCs/>
        </w:rPr>
      </w:pPr>
      <w:r w:rsidRPr="004F57CB">
        <w:rPr>
          <w:b/>
          <w:bCs/>
        </w:rPr>
        <w:t>Ocen</w:t>
      </w:r>
      <w:r w:rsidR="00B44119">
        <w:rPr>
          <w:b/>
          <w:bCs/>
        </w:rPr>
        <w:t>a </w:t>
      </w:r>
      <w:r w:rsidRPr="004F57CB">
        <w:rPr>
          <w:b/>
          <w:bCs/>
        </w:rPr>
        <w:t>nieodpowiednia</w:t>
      </w:r>
    </w:p>
    <w:p w14:paraId="4EFE2BDC" w14:textId="45B15117" w:rsidR="000264B9" w:rsidRPr="004F57CB" w:rsidRDefault="000264B9" w:rsidP="000264B9">
      <w:pPr>
        <w:numPr>
          <w:ilvl w:val="0"/>
          <w:numId w:val="157"/>
        </w:numPr>
        <w:spacing w:after="0" w:line="240" w:lineRule="auto"/>
      </w:pPr>
      <w:r w:rsidRPr="004F57CB">
        <w:t>Kultur</w:t>
      </w:r>
      <w:r w:rsidR="00B44119">
        <w:t>a </w:t>
      </w:r>
      <w:r w:rsidRPr="004F57CB">
        <w:t>osobist</w:t>
      </w:r>
      <w:r w:rsidR="00B44119">
        <w:t>a i </w:t>
      </w:r>
      <w:r w:rsidRPr="004F57CB">
        <w:t>relacje społeczne:</w:t>
      </w:r>
    </w:p>
    <w:p w14:paraId="07E56FB7" w14:textId="7EC38E6D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Częst</w:t>
      </w:r>
      <w:r w:rsidR="00B44119">
        <w:t>o </w:t>
      </w:r>
      <w:r w:rsidRPr="004F57CB">
        <w:t>byw</w:t>
      </w:r>
      <w:r w:rsidR="00B44119">
        <w:t>a </w:t>
      </w:r>
      <w:r w:rsidRPr="004F57CB">
        <w:t>nietaktowny, używ</w:t>
      </w:r>
      <w:r w:rsidR="00B44119">
        <w:t>a </w:t>
      </w:r>
      <w:r w:rsidRPr="004F57CB">
        <w:t>wulgarneg</w:t>
      </w:r>
      <w:r w:rsidR="00B44119">
        <w:t>o </w:t>
      </w:r>
      <w:r w:rsidRPr="004F57CB">
        <w:t>języka, przejawi</w:t>
      </w:r>
      <w:r w:rsidR="00B44119">
        <w:t>a </w:t>
      </w:r>
      <w:r w:rsidRPr="004F57CB">
        <w:t>negatywne zachowani</w:t>
      </w:r>
      <w:r w:rsidR="00B44119">
        <w:t>a </w:t>
      </w:r>
      <w:r w:rsidRPr="004F57CB">
        <w:t>lub utrudni</w:t>
      </w:r>
      <w:r w:rsidR="00B44119">
        <w:t>a </w:t>
      </w:r>
      <w:r w:rsidRPr="004F57CB">
        <w:t xml:space="preserve">współpracę </w:t>
      </w:r>
      <w:r w:rsidR="00B44119">
        <w:t>w </w:t>
      </w:r>
      <w:r w:rsidRPr="004F57CB">
        <w:t>zespole.</w:t>
      </w:r>
    </w:p>
    <w:p w14:paraId="07FB7C53" w14:textId="26CC8080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Zdarz</w:t>
      </w:r>
      <w:r w:rsidR="00B44119">
        <w:t>a </w:t>
      </w:r>
      <w:r w:rsidRPr="004F57CB">
        <w:t>mu się lekceważyć zasady szacunku dl</w:t>
      </w:r>
      <w:r w:rsidR="00B44119">
        <w:t>a </w:t>
      </w:r>
      <w:r w:rsidRPr="004F57CB">
        <w:t>własneg</w:t>
      </w:r>
      <w:r w:rsidR="00B44119">
        <w:t>o </w:t>
      </w:r>
      <w:r w:rsidRPr="004F57CB">
        <w:t>narodu, Ojczyzny, symbol</w:t>
      </w:r>
      <w:r w:rsidR="00B44119">
        <w:t>i </w:t>
      </w:r>
      <w:r w:rsidRPr="004F57CB">
        <w:t>narodowych lub tradycj</w:t>
      </w:r>
      <w:r w:rsidR="00B44119">
        <w:t>i </w:t>
      </w:r>
      <w:r w:rsidRPr="004F57CB">
        <w:t>innych kultur.</w:t>
      </w:r>
    </w:p>
    <w:p w14:paraId="55DD4282" w14:textId="688F0731" w:rsidR="000264B9" w:rsidRPr="004F57CB" w:rsidRDefault="000264B9" w:rsidP="000264B9">
      <w:pPr>
        <w:numPr>
          <w:ilvl w:val="0"/>
          <w:numId w:val="157"/>
        </w:numPr>
        <w:spacing w:after="0" w:line="240" w:lineRule="auto"/>
      </w:pPr>
      <w:r w:rsidRPr="004F57CB">
        <w:t xml:space="preserve">Odpowiedzialność </w:t>
      </w:r>
      <w:r w:rsidR="00B44119">
        <w:t>i </w:t>
      </w:r>
      <w:r w:rsidRPr="004F57CB">
        <w:t>obowiązk</w:t>
      </w:r>
      <w:r w:rsidR="00B44119">
        <w:t>i </w:t>
      </w:r>
      <w:r w:rsidRPr="004F57CB">
        <w:t>ucznia:</w:t>
      </w:r>
    </w:p>
    <w:p w14:paraId="244D6492" w14:textId="25260400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Częst</w:t>
      </w:r>
      <w:r w:rsidR="00B44119">
        <w:t>o </w:t>
      </w:r>
      <w:r w:rsidRPr="004F57CB">
        <w:t xml:space="preserve">nie wywiązuje się </w:t>
      </w:r>
      <w:r w:rsidR="00B44119">
        <w:t>z </w:t>
      </w:r>
      <w:r w:rsidRPr="004F57CB">
        <w:t>obowiązkó</w:t>
      </w:r>
      <w:r w:rsidR="00B44119">
        <w:t>w </w:t>
      </w:r>
      <w:r w:rsidRPr="004F57CB">
        <w:t>uczni</w:t>
      </w:r>
      <w:r w:rsidR="00B44119">
        <w:t>a i </w:t>
      </w:r>
      <w:r w:rsidRPr="004F57CB">
        <w:t>ignoruje ustalenia.</w:t>
      </w:r>
    </w:p>
    <w:p w14:paraId="48180BBB" w14:textId="5F885940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Frekwencja: M</w:t>
      </w:r>
      <w:r w:rsidR="00B44119">
        <w:t>a </w:t>
      </w:r>
      <w:r w:rsidRPr="004F57CB">
        <w:t xml:space="preserve">powyżej 3, ale nie więcej niż 10 godzin nieusprawiedliwionych </w:t>
      </w:r>
      <w:r w:rsidR="00B44119">
        <w:t>w </w:t>
      </w:r>
      <w:r w:rsidRPr="004F57CB">
        <w:t xml:space="preserve">miesiącu lub nie więcej niż 10 nieusprawiedliwionych spóźnień </w:t>
      </w:r>
      <w:r w:rsidR="00B44119">
        <w:t>w </w:t>
      </w:r>
      <w:r w:rsidRPr="004F57CB">
        <w:t>miesiącu.</w:t>
      </w:r>
    </w:p>
    <w:p w14:paraId="5D86E4D7" w14:textId="6801907F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Środk</w:t>
      </w:r>
      <w:r w:rsidR="00B44119">
        <w:t>i </w:t>
      </w:r>
      <w:r w:rsidRPr="004F57CB">
        <w:t>wychowawcze nie przynoszą trwałych rezultatów.</w:t>
      </w:r>
    </w:p>
    <w:p w14:paraId="1B05F921" w14:textId="0A0F9A01" w:rsidR="000264B9" w:rsidRPr="004F57CB" w:rsidRDefault="000264B9" w:rsidP="000264B9">
      <w:pPr>
        <w:numPr>
          <w:ilvl w:val="0"/>
          <w:numId w:val="157"/>
        </w:numPr>
        <w:spacing w:after="0" w:line="240" w:lineRule="auto"/>
      </w:pPr>
      <w:r w:rsidRPr="004F57CB">
        <w:t>Bezpieczeństw</w:t>
      </w:r>
      <w:r w:rsidR="00B44119">
        <w:t>o i </w:t>
      </w:r>
      <w:r w:rsidRPr="004F57CB">
        <w:t>zaangażowanie:</w:t>
      </w:r>
    </w:p>
    <w:p w14:paraId="4F33257A" w14:textId="272DF238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Stwarz</w:t>
      </w:r>
      <w:r w:rsidR="00B44119">
        <w:t>a </w:t>
      </w:r>
      <w:r w:rsidRPr="004F57CB">
        <w:t>zagrożenie dl</w:t>
      </w:r>
      <w:r w:rsidR="00B44119">
        <w:t>a </w:t>
      </w:r>
      <w:r w:rsidRPr="004F57CB">
        <w:t>bezpieczeństwa/zdrowi</w:t>
      </w:r>
      <w:r w:rsidR="00B44119">
        <w:t>a </w:t>
      </w:r>
      <w:r w:rsidRPr="004F57CB">
        <w:t>dl</w:t>
      </w:r>
      <w:r w:rsidR="00B44119">
        <w:t>a </w:t>
      </w:r>
      <w:r w:rsidRPr="004F57CB">
        <w:t xml:space="preserve">siebie lub innych (np. samowolne opuszczanie terenu szkoły, używki, korzystanie </w:t>
      </w:r>
      <w:r w:rsidR="00B44119">
        <w:t>z </w:t>
      </w:r>
      <w:r w:rsidRPr="004F57CB">
        <w:t>telefonó</w:t>
      </w:r>
      <w:r w:rsidR="00B44119">
        <w:t>w </w:t>
      </w:r>
      <w:r w:rsidRPr="004F57CB">
        <w:t>mim</w:t>
      </w:r>
      <w:r w:rsidR="00B44119">
        <w:t>o </w:t>
      </w:r>
      <w:r w:rsidRPr="004F57CB">
        <w:t>zakazu).</w:t>
      </w:r>
    </w:p>
    <w:p w14:paraId="7831A5E3" w14:textId="1279EB38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Unik</w:t>
      </w:r>
      <w:r w:rsidR="00B44119">
        <w:t>a </w:t>
      </w:r>
      <w:r w:rsidRPr="004F57CB">
        <w:t>pracy n</w:t>
      </w:r>
      <w:r w:rsidR="00B44119">
        <w:t>a </w:t>
      </w:r>
      <w:r w:rsidRPr="004F57CB">
        <w:t>rzec</w:t>
      </w:r>
      <w:r w:rsidR="00B44119">
        <w:t>z </w:t>
      </w:r>
      <w:r w:rsidRPr="004F57CB">
        <w:t>społeczności.</w:t>
      </w:r>
    </w:p>
    <w:p w14:paraId="23B5FD3D" w14:textId="6F52471C" w:rsidR="000264B9" w:rsidRPr="004F57CB" w:rsidRDefault="000264B9" w:rsidP="000264B9">
      <w:pPr>
        <w:spacing w:before="240" w:after="0" w:line="240" w:lineRule="auto"/>
        <w:rPr>
          <w:b/>
          <w:bCs/>
        </w:rPr>
      </w:pPr>
      <w:r w:rsidRPr="004F57CB">
        <w:rPr>
          <w:b/>
          <w:bCs/>
        </w:rPr>
        <w:t>Ocen</w:t>
      </w:r>
      <w:r w:rsidR="00B44119">
        <w:rPr>
          <w:b/>
          <w:bCs/>
        </w:rPr>
        <w:t>a </w:t>
      </w:r>
      <w:r w:rsidRPr="004F57CB">
        <w:rPr>
          <w:b/>
          <w:bCs/>
        </w:rPr>
        <w:t>naganna</w:t>
      </w:r>
    </w:p>
    <w:p w14:paraId="17C0C5BC" w14:textId="27B1F98C" w:rsidR="000264B9" w:rsidRPr="004F57CB" w:rsidRDefault="000264B9" w:rsidP="000264B9">
      <w:pPr>
        <w:numPr>
          <w:ilvl w:val="0"/>
          <w:numId w:val="158"/>
        </w:numPr>
        <w:spacing w:after="0" w:line="240" w:lineRule="auto"/>
      </w:pPr>
      <w:r w:rsidRPr="004F57CB">
        <w:t>Kultur</w:t>
      </w:r>
      <w:r w:rsidR="00B44119">
        <w:t>a </w:t>
      </w:r>
      <w:r w:rsidRPr="004F57CB">
        <w:t>osobist</w:t>
      </w:r>
      <w:r w:rsidR="00B44119">
        <w:t>a i </w:t>
      </w:r>
      <w:r w:rsidRPr="004F57CB">
        <w:t>relacje społeczne:</w:t>
      </w:r>
    </w:p>
    <w:p w14:paraId="596E7617" w14:textId="54C24FFF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Uporczywie </w:t>
      </w:r>
      <w:r w:rsidR="00B44119">
        <w:t>i </w:t>
      </w:r>
      <w:r w:rsidRPr="004F57CB">
        <w:t>rażą</w:t>
      </w:r>
      <w:r w:rsidR="00B44119">
        <w:t>co </w:t>
      </w:r>
      <w:r w:rsidRPr="004F57CB">
        <w:t>narusz</w:t>
      </w:r>
      <w:r w:rsidR="00B44119">
        <w:t>a </w:t>
      </w:r>
      <w:r w:rsidRPr="004F57CB">
        <w:t>kulturę języka, znieważ</w:t>
      </w:r>
      <w:r w:rsidR="00B44119">
        <w:t>a </w:t>
      </w:r>
      <w:r w:rsidRPr="004F57CB">
        <w:t>inne osoby, jest agresywny lub uniemożliwi</w:t>
      </w:r>
      <w:r w:rsidR="00B44119">
        <w:t>a </w:t>
      </w:r>
      <w:r w:rsidRPr="004F57CB">
        <w:t xml:space="preserve">współpracę </w:t>
      </w:r>
      <w:r w:rsidR="00B44119">
        <w:t>w </w:t>
      </w:r>
      <w:r w:rsidRPr="004F57CB">
        <w:t>grupie.</w:t>
      </w:r>
    </w:p>
    <w:p w14:paraId="7DB5446A" w14:textId="03FEEFA9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Rażą</w:t>
      </w:r>
      <w:r w:rsidR="00B44119">
        <w:t>co i </w:t>
      </w:r>
      <w:r w:rsidRPr="004F57CB">
        <w:t>uporczywie okazuje brak szacunku dl</w:t>
      </w:r>
      <w:r w:rsidR="00B44119">
        <w:t>a </w:t>
      </w:r>
      <w:r w:rsidRPr="004F57CB">
        <w:t>własneg</w:t>
      </w:r>
      <w:r w:rsidR="00B44119">
        <w:t>o </w:t>
      </w:r>
      <w:r w:rsidRPr="004F57CB">
        <w:t>narodu, Ojczyzny, symbol</w:t>
      </w:r>
      <w:r w:rsidR="00B44119">
        <w:t>i </w:t>
      </w:r>
      <w:r w:rsidRPr="004F57CB">
        <w:t>narodowych ora</w:t>
      </w:r>
      <w:r w:rsidR="00B44119">
        <w:t>z </w:t>
      </w:r>
      <w:r w:rsidRPr="004F57CB">
        <w:t>tradycj</w:t>
      </w:r>
      <w:r w:rsidR="00B44119">
        <w:t>i i </w:t>
      </w:r>
      <w:r w:rsidRPr="004F57CB">
        <w:t>kultury innych narodów.</w:t>
      </w:r>
    </w:p>
    <w:p w14:paraId="2E0EA493" w14:textId="71CE5D77" w:rsidR="000264B9" w:rsidRPr="004F57CB" w:rsidRDefault="000264B9" w:rsidP="000264B9">
      <w:pPr>
        <w:numPr>
          <w:ilvl w:val="0"/>
          <w:numId w:val="158"/>
        </w:numPr>
        <w:spacing w:after="0" w:line="240" w:lineRule="auto"/>
      </w:pPr>
      <w:r w:rsidRPr="004F57CB">
        <w:lastRenderedPageBreak/>
        <w:t xml:space="preserve">Odpowiedzialność </w:t>
      </w:r>
      <w:r w:rsidR="00B44119">
        <w:t>i </w:t>
      </w:r>
      <w:r w:rsidRPr="004F57CB">
        <w:t>obowiązk</w:t>
      </w:r>
      <w:r w:rsidR="00B44119">
        <w:t>i </w:t>
      </w:r>
      <w:r w:rsidRPr="004F57CB">
        <w:t>ucznia:</w:t>
      </w:r>
    </w:p>
    <w:p w14:paraId="02CC5DDE" w14:textId="530F390C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 xml:space="preserve">Notorycznie </w:t>
      </w:r>
      <w:r w:rsidR="00B44119">
        <w:t>i z </w:t>
      </w:r>
      <w:r w:rsidRPr="004F57CB">
        <w:t>premedytacją ignoruje obowiązk</w:t>
      </w:r>
      <w:r w:rsidR="00B44119">
        <w:t>i </w:t>
      </w:r>
      <w:r w:rsidRPr="004F57CB">
        <w:t>szkolne.</w:t>
      </w:r>
    </w:p>
    <w:p w14:paraId="7539C58B" w14:textId="6B2EC6F5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Frekwencja: M</w:t>
      </w:r>
      <w:r w:rsidR="00B44119">
        <w:t>a </w:t>
      </w:r>
      <w:r w:rsidRPr="004F57CB">
        <w:t xml:space="preserve">powyżej 10 godzin nieusprawiedliwionych </w:t>
      </w:r>
      <w:r w:rsidR="00B44119">
        <w:t>w </w:t>
      </w:r>
      <w:r w:rsidRPr="004F57CB">
        <w:t xml:space="preserve">miesiącu lub powyżej 10 nieusprawiedliwionych spóźnień </w:t>
      </w:r>
      <w:r w:rsidR="00B44119">
        <w:t>w </w:t>
      </w:r>
      <w:r w:rsidRPr="004F57CB">
        <w:t>miesiącu.</w:t>
      </w:r>
    </w:p>
    <w:p w14:paraId="445C52AB" w14:textId="472035F4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Oddziaływani</w:t>
      </w:r>
      <w:r w:rsidR="00B44119">
        <w:t>a </w:t>
      </w:r>
      <w:r w:rsidRPr="004F57CB">
        <w:t>wychowawcze nie odnoszą żadneg</w:t>
      </w:r>
      <w:r w:rsidR="00B44119">
        <w:t>o </w:t>
      </w:r>
      <w:r w:rsidRPr="004F57CB">
        <w:t>skutku.</w:t>
      </w:r>
    </w:p>
    <w:p w14:paraId="24DC4D8E" w14:textId="798A5E43" w:rsidR="000264B9" w:rsidRPr="004F57CB" w:rsidRDefault="000264B9" w:rsidP="000264B9">
      <w:pPr>
        <w:numPr>
          <w:ilvl w:val="0"/>
          <w:numId w:val="158"/>
        </w:numPr>
        <w:spacing w:after="0" w:line="240" w:lineRule="auto"/>
      </w:pPr>
      <w:r w:rsidRPr="004F57CB">
        <w:t>Bezpieczeństw</w:t>
      </w:r>
      <w:r w:rsidR="00B44119">
        <w:t>o i </w:t>
      </w:r>
      <w:r w:rsidRPr="004F57CB">
        <w:t>zaangażowanie:</w:t>
      </w:r>
    </w:p>
    <w:p w14:paraId="3297F57D" w14:textId="1314CCB2" w:rsidR="000264B9" w:rsidRDefault="000264B9" w:rsidP="000264B9">
      <w:pPr>
        <w:numPr>
          <w:ilvl w:val="1"/>
          <w:numId w:val="159"/>
        </w:numPr>
        <w:spacing w:after="0" w:line="240" w:lineRule="auto"/>
      </w:pPr>
      <w:r w:rsidRPr="004F57CB">
        <w:t>Notorycznie stwarz</w:t>
      </w:r>
      <w:r w:rsidR="00B44119">
        <w:t>a </w:t>
      </w:r>
      <w:r w:rsidRPr="004F57CB">
        <w:t>poważne zagrożenie dl</w:t>
      </w:r>
      <w:r w:rsidR="00B44119">
        <w:t>a </w:t>
      </w:r>
      <w:r w:rsidRPr="004F57CB">
        <w:t>zdrowia/bezpieczeństw</w:t>
      </w:r>
      <w:r w:rsidR="00B44119">
        <w:t>a </w:t>
      </w:r>
      <w:r w:rsidRPr="004F57CB">
        <w:t>swojeg</w:t>
      </w:r>
      <w:r w:rsidR="00B44119">
        <w:t>o </w:t>
      </w:r>
      <w:r w:rsidRPr="004F57CB">
        <w:t xml:space="preserve">lub innych </w:t>
      </w:r>
      <w:r w:rsidR="00B44119">
        <w:t>i </w:t>
      </w:r>
      <w:r w:rsidRPr="004F57CB">
        <w:t>łamie zaka</w:t>
      </w:r>
      <w:r w:rsidR="00B44119">
        <w:t>z </w:t>
      </w:r>
      <w:r w:rsidRPr="004F57CB">
        <w:t>korzystani</w:t>
      </w:r>
      <w:r w:rsidR="00B44119">
        <w:t>a z </w:t>
      </w:r>
      <w:r w:rsidRPr="004F57CB">
        <w:t>telefonów/elektroniki.</w:t>
      </w:r>
    </w:p>
    <w:p w14:paraId="702E9B56" w14:textId="7D0F8783" w:rsidR="00DC407B" w:rsidRPr="00877EC8" w:rsidRDefault="000264B9" w:rsidP="00877EC8">
      <w:pPr>
        <w:numPr>
          <w:ilvl w:val="1"/>
          <w:numId w:val="159"/>
        </w:numPr>
        <w:spacing w:after="0" w:line="240" w:lineRule="auto"/>
      </w:pPr>
      <w:r w:rsidRPr="004F57CB">
        <w:t xml:space="preserve">Psuje wizerunek szkoły </w:t>
      </w:r>
      <w:r w:rsidR="00B44119">
        <w:t>i </w:t>
      </w:r>
      <w:r w:rsidRPr="004F57CB">
        <w:t>dezorganizuje jej pracę.</w:t>
      </w:r>
    </w:p>
    <w:p w14:paraId="3A3E0620" w14:textId="513BA735" w:rsidR="00020F4B" w:rsidRPr="00CF7E50" w:rsidRDefault="00020F4B" w:rsidP="00020F4B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45" w:name="_Toc239952456"/>
      <w:bookmarkStart w:id="146" w:name="_Toc117534210"/>
      <w:r w:rsidRPr="00CF7E50">
        <w:rPr>
          <w:rFonts w:eastAsia="Cambria"/>
          <w:sz w:val="24"/>
          <w:szCs w:val="24"/>
        </w:rPr>
        <w:t xml:space="preserve">§ 11. </w:t>
      </w:r>
      <w:r w:rsidR="00881124">
        <w:rPr>
          <w:rFonts w:eastAsia="Cambria"/>
          <w:sz w:val="24"/>
          <w:szCs w:val="24"/>
        </w:rPr>
        <w:t>Zasady w</w:t>
      </w:r>
      <w:r w:rsidR="00881124" w:rsidRPr="00881124">
        <w:rPr>
          <w:rFonts w:eastAsia="Cambria"/>
          <w:sz w:val="24"/>
          <w:szCs w:val="24"/>
        </w:rPr>
        <w:t>ykorzyst</w:t>
      </w:r>
      <w:r w:rsidR="00881124">
        <w:rPr>
          <w:rFonts w:eastAsia="Cambria"/>
          <w:sz w:val="24"/>
          <w:szCs w:val="24"/>
        </w:rPr>
        <w:t>ywani</w:t>
      </w:r>
      <w:r w:rsidR="00B44119">
        <w:rPr>
          <w:rFonts w:eastAsia="Cambria"/>
          <w:sz w:val="24"/>
          <w:szCs w:val="24"/>
        </w:rPr>
        <w:t>a </w:t>
      </w:r>
      <w:r w:rsidR="00881124" w:rsidRPr="00881124">
        <w:rPr>
          <w:rFonts w:eastAsia="Cambria"/>
          <w:sz w:val="24"/>
          <w:szCs w:val="24"/>
        </w:rPr>
        <w:t>Sztucznej Inteligencj</w:t>
      </w:r>
      <w:r w:rsidR="00B44119">
        <w:rPr>
          <w:rFonts w:eastAsia="Cambria"/>
          <w:sz w:val="24"/>
          <w:szCs w:val="24"/>
        </w:rPr>
        <w:t>i </w:t>
      </w:r>
      <w:r w:rsidR="00881124" w:rsidRPr="00881124">
        <w:rPr>
          <w:rFonts w:eastAsia="Cambria"/>
          <w:sz w:val="24"/>
          <w:szCs w:val="24"/>
        </w:rPr>
        <w:t>(AI)</w:t>
      </w:r>
      <w:bookmarkEnd w:id="145"/>
    </w:p>
    <w:p w14:paraId="7D0712CB" w14:textId="703E4E14" w:rsidR="00881124" w:rsidRPr="007A7E89" w:rsidRDefault="00881124" w:rsidP="00877EC8">
      <w:pPr>
        <w:spacing w:after="0" w:line="278" w:lineRule="auto"/>
      </w:pPr>
      <w:r w:rsidRPr="007A7E89">
        <w:t xml:space="preserve">1. </w:t>
      </w:r>
      <w:r>
        <w:t>Uwag</w:t>
      </w:r>
      <w:r w:rsidR="00B44119">
        <w:t>i </w:t>
      </w:r>
      <w:r w:rsidRPr="007A7E89">
        <w:t>ogólne</w:t>
      </w:r>
    </w:p>
    <w:p w14:paraId="1368FCC5" w14:textId="58FD1983" w:rsidR="00881124" w:rsidRPr="007A7E89" w:rsidRDefault="00881124" w:rsidP="00877EC8">
      <w:pPr>
        <w:numPr>
          <w:ilvl w:val="0"/>
          <w:numId w:val="149"/>
        </w:numPr>
        <w:spacing w:after="0" w:line="278" w:lineRule="auto"/>
      </w:pPr>
      <w:r w:rsidRPr="007A7E89">
        <w:t>Sztuczn</w:t>
      </w:r>
      <w:r w:rsidR="00B44119">
        <w:t>a </w:t>
      </w:r>
      <w:r w:rsidRPr="007A7E89">
        <w:t>inteligencj</w:t>
      </w:r>
      <w:r w:rsidR="00B44119">
        <w:t>a </w:t>
      </w:r>
      <w:r w:rsidRPr="007A7E89">
        <w:t>jest narzędziem wspomagającym proces uczeni</w:t>
      </w:r>
      <w:r w:rsidR="00B44119">
        <w:t>a </w:t>
      </w:r>
      <w:r w:rsidRPr="007A7E89">
        <w:t>się, zdobywani</w:t>
      </w:r>
      <w:r w:rsidR="00B44119">
        <w:t>a </w:t>
      </w:r>
      <w:r w:rsidRPr="007A7E89">
        <w:t>wiedzy ora</w:t>
      </w:r>
      <w:r w:rsidR="00B44119">
        <w:t>z </w:t>
      </w:r>
      <w:r w:rsidRPr="007A7E89">
        <w:t>rozwijani</w:t>
      </w:r>
      <w:r w:rsidR="00B44119">
        <w:t>a </w:t>
      </w:r>
      <w:r w:rsidRPr="007A7E89">
        <w:t>kreatywności.</w:t>
      </w:r>
    </w:p>
    <w:p w14:paraId="3DB5D155" w14:textId="13F2719D" w:rsidR="00881124" w:rsidRPr="007A7E89" w:rsidRDefault="00881124" w:rsidP="00877EC8">
      <w:pPr>
        <w:numPr>
          <w:ilvl w:val="0"/>
          <w:numId w:val="149"/>
        </w:numPr>
        <w:spacing w:after="0" w:line="278" w:lineRule="auto"/>
      </w:pPr>
      <w:r w:rsidRPr="007A7E89">
        <w:t xml:space="preserve">Korzystanie </w:t>
      </w:r>
      <w:r w:rsidR="00B44119">
        <w:t>z </w:t>
      </w:r>
      <w:r w:rsidRPr="007A7E89">
        <w:t>A</w:t>
      </w:r>
      <w:r w:rsidR="00B44119">
        <w:t>I </w:t>
      </w:r>
      <w:r w:rsidRPr="007A7E89">
        <w:t>nie zastępuje samodzielneg</w:t>
      </w:r>
      <w:r w:rsidR="00B44119">
        <w:t>o </w:t>
      </w:r>
      <w:r w:rsidRPr="007A7E89">
        <w:t>myślenia, własneg</w:t>
      </w:r>
      <w:r w:rsidR="00B44119">
        <w:t>o </w:t>
      </w:r>
      <w:r w:rsidRPr="007A7E89">
        <w:t>wysiłku an</w:t>
      </w:r>
      <w:r w:rsidR="00B44119">
        <w:t>i </w:t>
      </w:r>
      <w:r w:rsidRPr="007A7E89">
        <w:t>osobistej pracy ucznia.</w:t>
      </w:r>
    </w:p>
    <w:p w14:paraId="032C7376" w14:textId="7CBE1F60" w:rsidR="00881124" w:rsidRPr="007A7E89" w:rsidRDefault="00881124" w:rsidP="00877EC8">
      <w:pPr>
        <w:numPr>
          <w:ilvl w:val="0"/>
          <w:numId w:val="149"/>
        </w:numPr>
        <w:spacing w:after="0" w:line="278" w:lineRule="auto"/>
      </w:pPr>
      <w:r w:rsidRPr="007A7E89">
        <w:t>Wszyscy członkowie społecznośc</w:t>
      </w:r>
      <w:r w:rsidR="00B44119">
        <w:t>i </w:t>
      </w:r>
      <w:r w:rsidRPr="007A7E89">
        <w:t xml:space="preserve">szkolnej korzystają </w:t>
      </w:r>
      <w:r w:rsidR="00B44119">
        <w:t>z </w:t>
      </w:r>
      <w:r w:rsidRPr="007A7E89">
        <w:t>narzędz</w:t>
      </w:r>
      <w:r w:rsidR="00B44119">
        <w:t>i </w:t>
      </w:r>
      <w:r w:rsidRPr="007A7E89">
        <w:t xml:space="preserve">cyfrowych zgodnie </w:t>
      </w:r>
      <w:r w:rsidR="00B44119">
        <w:t>z </w:t>
      </w:r>
      <w:r w:rsidRPr="007A7E89">
        <w:t>zasadam</w:t>
      </w:r>
      <w:r w:rsidR="00B44119">
        <w:t>i </w:t>
      </w:r>
      <w:r w:rsidRPr="007A7E89">
        <w:t xml:space="preserve">uczciwości, odpowiedzialności, szacunku </w:t>
      </w:r>
      <w:r w:rsidR="00B44119">
        <w:t>i </w:t>
      </w:r>
      <w:r w:rsidRPr="007A7E89">
        <w:t>bezpieczeństwa.</w:t>
      </w:r>
    </w:p>
    <w:p w14:paraId="5B563794" w14:textId="2886571A" w:rsidR="00881124" w:rsidRPr="007A7E89" w:rsidRDefault="00881124" w:rsidP="00877EC8">
      <w:pPr>
        <w:spacing w:after="0" w:line="278" w:lineRule="auto"/>
      </w:pPr>
      <w:r w:rsidRPr="007A7E89">
        <w:t>2. Zasady dl</w:t>
      </w:r>
      <w:r w:rsidR="00B44119">
        <w:t>a </w:t>
      </w:r>
      <w:r w:rsidRPr="007A7E89">
        <w:t>uczniów</w:t>
      </w:r>
    </w:p>
    <w:p w14:paraId="159F0E13" w14:textId="517BB26B" w:rsidR="00881124" w:rsidRPr="007A7E89" w:rsidRDefault="00881124" w:rsidP="00877EC8">
      <w:pPr>
        <w:numPr>
          <w:ilvl w:val="0"/>
          <w:numId w:val="150"/>
        </w:numPr>
        <w:spacing w:after="0" w:line="278" w:lineRule="auto"/>
      </w:pPr>
      <w:r w:rsidRPr="007A7E89">
        <w:t>Prace domowe, projekty ora</w:t>
      </w:r>
      <w:r w:rsidR="00B44119">
        <w:t>z </w:t>
      </w:r>
      <w:r w:rsidRPr="007A7E89">
        <w:t>inne zadani</w:t>
      </w:r>
      <w:r w:rsidR="00B44119">
        <w:t>a </w:t>
      </w:r>
      <w:r w:rsidRPr="007A7E89">
        <w:t xml:space="preserve">szkolne muszą odzwierciedlać wiedzę </w:t>
      </w:r>
      <w:r w:rsidR="00B44119">
        <w:t>i </w:t>
      </w:r>
      <w:r w:rsidRPr="007A7E89">
        <w:t>umiejętnośc</w:t>
      </w:r>
      <w:r w:rsidR="00B44119">
        <w:t>i </w:t>
      </w:r>
      <w:r w:rsidRPr="007A7E89">
        <w:t>ucznia. Narzędzi</w:t>
      </w:r>
      <w:r w:rsidR="00B44119">
        <w:t>a </w:t>
      </w:r>
      <w:r w:rsidRPr="007A7E89">
        <w:t>A</w:t>
      </w:r>
      <w:r w:rsidR="00B44119">
        <w:t>I </w:t>
      </w:r>
      <w:r w:rsidRPr="007A7E89">
        <w:t xml:space="preserve">mogą stanowić wsparcie </w:t>
      </w:r>
      <w:r w:rsidR="00B44119">
        <w:t>w </w:t>
      </w:r>
      <w:r w:rsidRPr="007A7E89">
        <w:t>zrozumieniu materiału lub źródł</w:t>
      </w:r>
      <w:r w:rsidR="00B44119">
        <w:t>o </w:t>
      </w:r>
      <w:r w:rsidRPr="007A7E89">
        <w:t>inspiracji, ale nie mogą wykonywać zadań z</w:t>
      </w:r>
      <w:r w:rsidR="00B44119">
        <w:t>a </w:t>
      </w:r>
      <w:r w:rsidRPr="007A7E89">
        <w:t>ucznia.</w:t>
      </w:r>
    </w:p>
    <w:p w14:paraId="11EBA933" w14:textId="5C16E098" w:rsidR="00881124" w:rsidRPr="007A7E89" w:rsidRDefault="00B44119" w:rsidP="00877EC8">
      <w:pPr>
        <w:numPr>
          <w:ilvl w:val="0"/>
          <w:numId w:val="150"/>
        </w:numPr>
        <w:spacing w:after="0" w:line="278" w:lineRule="auto"/>
      </w:pPr>
      <w:r>
        <w:t>W </w:t>
      </w:r>
      <w:r w:rsidR="00881124" w:rsidRPr="007A7E89">
        <w:t>przypadku skorzystani</w:t>
      </w:r>
      <w:r>
        <w:t>a z </w:t>
      </w:r>
      <w:r w:rsidR="00881124" w:rsidRPr="007A7E89">
        <w:t>pomocy A</w:t>
      </w:r>
      <w:r>
        <w:t>I </w:t>
      </w:r>
      <w:r w:rsidR="00881124" w:rsidRPr="007A7E89">
        <w:t>(np. d</w:t>
      </w:r>
      <w:r>
        <w:t>o </w:t>
      </w:r>
      <w:r w:rsidR="00881124" w:rsidRPr="007A7E89">
        <w:t>wstępnej burzy mózgó</w:t>
      </w:r>
      <w:r>
        <w:t>w </w:t>
      </w:r>
      <w:r w:rsidR="00881124" w:rsidRPr="007A7E89">
        <w:t>lub korekty językowej) uczeń m</w:t>
      </w:r>
      <w:r>
        <w:t>a </w:t>
      </w:r>
      <w:r w:rsidR="00881124" w:rsidRPr="007A7E89">
        <w:t xml:space="preserve">obowiązek poinformować </w:t>
      </w:r>
      <w:r>
        <w:t>o </w:t>
      </w:r>
      <w:r w:rsidR="00881124" w:rsidRPr="007A7E89">
        <w:t>tym nauczyciel</w:t>
      </w:r>
      <w:r>
        <w:t>a i </w:t>
      </w:r>
      <w:r w:rsidR="00881124" w:rsidRPr="007A7E89">
        <w:t>wskazać zakres użyteg</w:t>
      </w:r>
      <w:r>
        <w:t>o </w:t>
      </w:r>
      <w:r w:rsidR="00881124" w:rsidRPr="007A7E89">
        <w:t>narzędzia. Kopiowanie treśc</w:t>
      </w:r>
      <w:r>
        <w:t>i </w:t>
      </w:r>
      <w:r w:rsidR="00881124" w:rsidRPr="007A7E89">
        <w:t>wygenerowanych prze</w:t>
      </w:r>
      <w:r>
        <w:t>z </w:t>
      </w:r>
      <w:r w:rsidR="00881124" w:rsidRPr="007A7E89">
        <w:t>A</w:t>
      </w:r>
      <w:r>
        <w:t>I i </w:t>
      </w:r>
      <w:r w:rsidR="00881124" w:rsidRPr="007A7E89">
        <w:t>przedstawianie ich jak</w:t>
      </w:r>
      <w:r>
        <w:t>o </w:t>
      </w:r>
      <w:r w:rsidR="00881124" w:rsidRPr="007A7E89">
        <w:t>własneg</w:t>
      </w:r>
      <w:r>
        <w:t>o </w:t>
      </w:r>
      <w:r w:rsidR="00881124" w:rsidRPr="007A7E89">
        <w:t>autorstw</w:t>
      </w:r>
      <w:r>
        <w:t>a </w:t>
      </w:r>
      <w:r w:rsidR="00881124" w:rsidRPr="007A7E89">
        <w:t>jest traktowane jak</w:t>
      </w:r>
      <w:r>
        <w:t>o </w:t>
      </w:r>
      <w:r w:rsidR="00881124" w:rsidRPr="007A7E89">
        <w:t>plagiat.</w:t>
      </w:r>
    </w:p>
    <w:p w14:paraId="18C6C925" w14:textId="60C4CBA9" w:rsidR="00881124" w:rsidRPr="007A7E89" w:rsidRDefault="00881124" w:rsidP="00877EC8">
      <w:pPr>
        <w:numPr>
          <w:ilvl w:val="0"/>
          <w:numId w:val="150"/>
        </w:numPr>
        <w:spacing w:after="0" w:line="278" w:lineRule="auto"/>
      </w:pPr>
      <w:r w:rsidRPr="007A7E89">
        <w:t>Uczeń krytycznie oceni</w:t>
      </w:r>
      <w:r w:rsidR="00B44119">
        <w:t>a </w:t>
      </w:r>
      <w:r w:rsidRPr="007A7E89">
        <w:t>treśc</w:t>
      </w:r>
      <w:r w:rsidR="00B44119">
        <w:t>i </w:t>
      </w:r>
      <w:r w:rsidRPr="007A7E89">
        <w:t>generowane prze</w:t>
      </w:r>
      <w:r w:rsidR="00B44119">
        <w:t>z </w:t>
      </w:r>
      <w:r w:rsidRPr="007A7E89">
        <w:t>AI, mając świadomość, że algorytmy mogą tworzyć błędne lub zmyślone odpowiedz</w:t>
      </w:r>
      <w:r w:rsidR="00B44119">
        <w:t>i </w:t>
      </w:r>
      <w:r w:rsidRPr="007A7E89">
        <w:t>(tzw. halucynacje AI). Informacje uzyskanie od A</w:t>
      </w:r>
      <w:r w:rsidR="00B44119">
        <w:t>I </w:t>
      </w:r>
      <w:r w:rsidRPr="007A7E89">
        <w:t xml:space="preserve">należy weryfikować </w:t>
      </w:r>
      <w:r w:rsidR="00B44119">
        <w:t>w </w:t>
      </w:r>
      <w:r w:rsidRPr="007A7E89">
        <w:t>podręcznikach lub u nauczyciela.</w:t>
      </w:r>
    </w:p>
    <w:p w14:paraId="1D1F4C16" w14:textId="786E7E62" w:rsidR="00881124" w:rsidRPr="007A7E89" w:rsidRDefault="00881124" w:rsidP="00877EC8">
      <w:pPr>
        <w:numPr>
          <w:ilvl w:val="0"/>
          <w:numId w:val="150"/>
        </w:numPr>
        <w:spacing w:after="0" w:line="278" w:lineRule="auto"/>
      </w:pPr>
      <w:r w:rsidRPr="007A7E89">
        <w:t>Zabrani</w:t>
      </w:r>
      <w:r w:rsidR="00B44119">
        <w:t>a </w:t>
      </w:r>
      <w:r w:rsidRPr="007A7E89">
        <w:t>się wprowadzani</w:t>
      </w:r>
      <w:r w:rsidR="00B44119">
        <w:t>a </w:t>
      </w:r>
      <w:r w:rsidRPr="007A7E89">
        <w:t>d</w:t>
      </w:r>
      <w:r w:rsidR="00B44119">
        <w:t>o </w:t>
      </w:r>
      <w:r w:rsidRPr="007A7E89">
        <w:t>narzędz</w:t>
      </w:r>
      <w:r w:rsidR="00B44119">
        <w:t>i </w:t>
      </w:r>
      <w:r w:rsidRPr="007A7E89">
        <w:t>A</w:t>
      </w:r>
      <w:r w:rsidR="00B44119">
        <w:t>I </w:t>
      </w:r>
      <w:r w:rsidRPr="007A7E89">
        <w:t>danych osobowych (imienia, nazwiska, adresu, numeru PESEL), haseł, informacj</w:t>
      </w:r>
      <w:r w:rsidR="00B44119">
        <w:t>i </w:t>
      </w:r>
      <w:r w:rsidRPr="007A7E89">
        <w:t>prywatnych ora</w:t>
      </w:r>
      <w:r w:rsidR="00B44119">
        <w:t>z </w:t>
      </w:r>
      <w:r w:rsidRPr="007A7E89">
        <w:t>wizerunku (zdjęć) własneg</w:t>
      </w:r>
      <w:r w:rsidR="00B44119">
        <w:t>o </w:t>
      </w:r>
      <w:r w:rsidRPr="007A7E89">
        <w:t>lub innych osób.</w:t>
      </w:r>
    </w:p>
    <w:p w14:paraId="54B6B1F2" w14:textId="442B8018" w:rsidR="00881124" w:rsidRPr="007A7E89" w:rsidRDefault="00881124" w:rsidP="00877EC8">
      <w:pPr>
        <w:spacing w:after="0" w:line="278" w:lineRule="auto"/>
      </w:pPr>
      <w:r w:rsidRPr="007A7E89">
        <w:t>3. Zasady dl</w:t>
      </w:r>
      <w:r w:rsidR="00B44119">
        <w:t>a </w:t>
      </w:r>
      <w:r w:rsidRPr="007A7E89">
        <w:t>nauczycieli</w:t>
      </w:r>
    </w:p>
    <w:p w14:paraId="7FD57577" w14:textId="330F7C30" w:rsidR="00881124" w:rsidRPr="007A7E89" w:rsidRDefault="00881124" w:rsidP="00877EC8">
      <w:pPr>
        <w:numPr>
          <w:ilvl w:val="0"/>
          <w:numId w:val="151"/>
        </w:numPr>
        <w:spacing w:after="0" w:line="278" w:lineRule="auto"/>
      </w:pPr>
      <w:r w:rsidRPr="007A7E89">
        <w:t>Nauczyciel wyraźnie określ</w:t>
      </w:r>
      <w:r w:rsidR="00B44119">
        <w:t>a </w:t>
      </w:r>
      <w:r w:rsidRPr="007A7E89">
        <w:t>przed przystąpieniem d</w:t>
      </w:r>
      <w:r w:rsidR="00B44119">
        <w:t>o </w:t>
      </w:r>
      <w:r w:rsidRPr="007A7E89">
        <w:t xml:space="preserve">zadania, czy </w:t>
      </w:r>
      <w:r w:rsidR="00B44119">
        <w:t>i w </w:t>
      </w:r>
      <w:r w:rsidRPr="007A7E89">
        <w:t xml:space="preserve">jakim zakresie uczniowie mogą korzystać </w:t>
      </w:r>
      <w:r w:rsidR="00B44119">
        <w:t>z </w:t>
      </w:r>
      <w:r w:rsidRPr="007A7E89">
        <w:t>narzędz</w:t>
      </w:r>
      <w:r w:rsidR="00B44119">
        <w:t>i </w:t>
      </w:r>
      <w:r w:rsidRPr="007A7E89">
        <w:t>cyfrowych ora</w:t>
      </w:r>
      <w:r w:rsidR="00B44119">
        <w:t>z </w:t>
      </w:r>
      <w:r w:rsidRPr="007A7E89">
        <w:t>AI.</w:t>
      </w:r>
    </w:p>
    <w:p w14:paraId="3B084D4B" w14:textId="749631E2" w:rsidR="00881124" w:rsidRPr="007A7E89" w:rsidRDefault="00881124" w:rsidP="00877EC8">
      <w:pPr>
        <w:numPr>
          <w:ilvl w:val="0"/>
          <w:numId w:val="151"/>
        </w:numPr>
        <w:spacing w:after="0" w:line="278" w:lineRule="auto"/>
      </w:pPr>
      <w:r w:rsidRPr="007A7E89">
        <w:t>Nauczyciel ukazuje uczniom zarówn</w:t>
      </w:r>
      <w:r w:rsidR="00B44119">
        <w:t>o </w:t>
      </w:r>
      <w:r w:rsidRPr="007A7E89">
        <w:t xml:space="preserve">możliwości, jak </w:t>
      </w:r>
      <w:r w:rsidR="00B44119">
        <w:t>i </w:t>
      </w:r>
      <w:r w:rsidRPr="007A7E89">
        <w:t>ograniczeni</w:t>
      </w:r>
      <w:r w:rsidR="00B44119">
        <w:t>a </w:t>
      </w:r>
      <w:r w:rsidRPr="007A7E89">
        <w:t>ora</w:t>
      </w:r>
      <w:r w:rsidR="00B44119">
        <w:t>z </w:t>
      </w:r>
      <w:r w:rsidRPr="007A7E89">
        <w:t>zagrożeni</w:t>
      </w:r>
      <w:r w:rsidR="00B44119">
        <w:t>a </w:t>
      </w:r>
      <w:r w:rsidRPr="007A7E89">
        <w:t xml:space="preserve">związane </w:t>
      </w:r>
      <w:r w:rsidR="00B44119">
        <w:t>z </w:t>
      </w:r>
      <w:r w:rsidRPr="007A7E89">
        <w:t>A</w:t>
      </w:r>
      <w:r w:rsidR="00B44119">
        <w:t>I </w:t>
      </w:r>
      <w:r w:rsidRPr="007A7E89">
        <w:t>(np. stronniczość algorytmów, fałszywe informacje, kwestie pra</w:t>
      </w:r>
      <w:r w:rsidR="00B44119">
        <w:t>w </w:t>
      </w:r>
      <w:r w:rsidRPr="007A7E89">
        <w:t>autorskich).</w:t>
      </w:r>
    </w:p>
    <w:p w14:paraId="488A01D9" w14:textId="0D749F38" w:rsidR="00881124" w:rsidRPr="007A7E89" w:rsidRDefault="00881124" w:rsidP="00877EC8">
      <w:pPr>
        <w:spacing w:after="0" w:line="278" w:lineRule="auto"/>
      </w:pPr>
      <w:r w:rsidRPr="007A7E89">
        <w:t>4. Rol</w:t>
      </w:r>
      <w:r w:rsidR="00B44119">
        <w:t>a </w:t>
      </w:r>
      <w:r w:rsidRPr="007A7E89">
        <w:t>rodzicó</w:t>
      </w:r>
      <w:r w:rsidR="00B44119">
        <w:t>w i </w:t>
      </w:r>
      <w:r w:rsidRPr="007A7E89">
        <w:t>opiekunów</w:t>
      </w:r>
    </w:p>
    <w:p w14:paraId="7175C63C" w14:textId="7FD47F21" w:rsidR="00881124" w:rsidRPr="007A7E89" w:rsidRDefault="00881124" w:rsidP="00877EC8">
      <w:pPr>
        <w:numPr>
          <w:ilvl w:val="0"/>
          <w:numId w:val="152"/>
        </w:numPr>
        <w:spacing w:after="0" w:line="278" w:lineRule="auto"/>
      </w:pPr>
      <w:r w:rsidRPr="007A7E89">
        <w:t xml:space="preserve">Rodzice </w:t>
      </w:r>
      <w:r w:rsidR="00B44119">
        <w:t>i </w:t>
      </w:r>
      <w:r w:rsidRPr="007A7E89">
        <w:t xml:space="preserve">opiekunowie dbają </w:t>
      </w:r>
      <w:r w:rsidR="00B44119">
        <w:t>o </w:t>
      </w:r>
      <w:r w:rsidRPr="007A7E89">
        <w:t xml:space="preserve">to, by </w:t>
      </w:r>
      <w:r w:rsidR="00B44119">
        <w:t>w </w:t>
      </w:r>
      <w:r w:rsidRPr="007A7E89">
        <w:t>domu sztuczn</w:t>
      </w:r>
      <w:r w:rsidR="00B44119">
        <w:t>a </w:t>
      </w:r>
      <w:r w:rsidRPr="007A7E89">
        <w:t>inteligencj</w:t>
      </w:r>
      <w:r w:rsidR="00B44119">
        <w:t>a </w:t>
      </w:r>
      <w:r w:rsidRPr="007A7E89">
        <w:t>był</w:t>
      </w:r>
      <w:r w:rsidR="00B44119">
        <w:t>a </w:t>
      </w:r>
      <w:r w:rsidRPr="007A7E89">
        <w:t>wykorzystywan</w:t>
      </w:r>
      <w:r w:rsidR="00B44119">
        <w:t>a </w:t>
      </w:r>
      <w:r w:rsidRPr="007A7E89">
        <w:t>d</w:t>
      </w:r>
      <w:r w:rsidR="00B44119">
        <w:t>o </w:t>
      </w:r>
      <w:r w:rsidRPr="007A7E89">
        <w:t>wyjaśniani</w:t>
      </w:r>
      <w:r w:rsidR="00B44119">
        <w:t>a </w:t>
      </w:r>
      <w:r w:rsidRPr="007A7E89">
        <w:t xml:space="preserve">trudnych pojęć </w:t>
      </w:r>
      <w:r w:rsidR="00B44119">
        <w:t>i </w:t>
      </w:r>
      <w:r w:rsidRPr="007A7E89">
        <w:t xml:space="preserve">rozwoju pasji, </w:t>
      </w:r>
      <w:r w:rsidR="00B44119">
        <w:t>a </w:t>
      </w:r>
      <w:r w:rsidRPr="007A7E89">
        <w:t>nie d</w:t>
      </w:r>
      <w:r w:rsidR="00B44119">
        <w:t>o </w:t>
      </w:r>
      <w:r w:rsidRPr="007A7E89">
        <w:t>wyręczani</w:t>
      </w:r>
      <w:r w:rsidR="00B44119">
        <w:t>a </w:t>
      </w:r>
      <w:r w:rsidRPr="007A7E89">
        <w:t>dzieck</w:t>
      </w:r>
      <w:r w:rsidR="00B44119">
        <w:t>a z </w:t>
      </w:r>
      <w:r w:rsidRPr="007A7E89">
        <w:t>wykonywani</w:t>
      </w:r>
      <w:r w:rsidR="00B44119">
        <w:t>a </w:t>
      </w:r>
      <w:r w:rsidRPr="007A7E89">
        <w:t>zadań szkolnych.</w:t>
      </w:r>
    </w:p>
    <w:p w14:paraId="4B75F692" w14:textId="1AE92CEF" w:rsidR="00020F4B" w:rsidRPr="00BC1222" w:rsidRDefault="00881124" w:rsidP="00877EC8">
      <w:pPr>
        <w:numPr>
          <w:ilvl w:val="0"/>
          <w:numId w:val="152"/>
        </w:numPr>
        <w:spacing w:after="0" w:line="278" w:lineRule="auto"/>
      </w:pPr>
      <w:r w:rsidRPr="007A7E89">
        <w:t xml:space="preserve">Rodzice </w:t>
      </w:r>
      <w:r w:rsidR="00B44119">
        <w:t>i </w:t>
      </w:r>
      <w:r w:rsidRPr="007A7E89">
        <w:t>opiekunowie kontrolują, czy dzieck</w:t>
      </w:r>
      <w:r w:rsidR="00B44119">
        <w:t>o </w:t>
      </w:r>
      <w:r w:rsidRPr="007A7E89">
        <w:t>nie udostępni</w:t>
      </w:r>
      <w:r w:rsidR="00B44119">
        <w:t>a w </w:t>
      </w:r>
      <w:r w:rsidRPr="007A7E89">
        <w:t>aplikacjach A</w:t>
      </w:r>
      <w:r w:rsidR="00B44119">
        <w:t>I </w:t>
      </w:r>
      <w:r w:rsidRPr="007A7E89">
        <w:t>danych poufnych an</w:t>
      </w:r>
      <w:r w:rsidR="00B44119">
        <w:t>i </w:t>
      </w:r>
      <w:r w:rsidRPr="007A7E89">
        <w:t>wizerunku rodziny.</w:t>
      </w:r>
    </w:p>
    <w:p w14:paraId="01D5F39F" w14:textId="6F3730A0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47" w:name="_Toc239952457"/>
      <w:r w:rsidRPr="00CF7E50">
        <w:rPr>
          <w:rFonts w:eastAsia="Cambria"/>
          <w:sz w:val="24"/>
          <w:szCs w:val="24"/>
        </w:rPr>
        <w:t>§ 1</w:t>
      </w:r>
      <w:r w:rsidR="00020F4B">
        <w:rPr>
          <w:rFonts w:eastAsia="Cambria"/>
          <w:sz w:val="24"/>
          <w:szCs w:val="24"/>
        </w:rPr>
        <w:t>2</w:t>
      </w:r>
      <w:r w:rsidRPr="00CF7E50">
        <w:rPr>
          <w:rFonts w:eastAsia="Cambria"/>
          <w:sz w:val="24"/>
          <w:szCs w:val="24"/>
        </w:rPr>
        <w:t>. Indywidualny program lub tok nauki</w:t>
      </w:r>
      <w:bookmarkEnd w:id="146"/>
      <w:bookmarkEnd w:id="147"/>
    </w:p>
    <w:p w14:paraId="07EFC1BA" w14:textId="77777777" w:rsidR="00FC0B9D" w:rsidRPr="00CF7E50" w:rsidRDefault="003D1BA4" w:rsidP="00275BDC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 może realizować indywidualny program lub tok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nauki.</w:t>
      </w:r>
    </w:p>
    <w:p w14:paraId="13E7C16F" w14:textId="77E77A4D" w:rsidR="00FC0B9D" w:rsidRPr="00666381" w:rsidRDefault="003D1BA4" w:rsidP="00E22D17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666381">
        <w:rPr>
          <w:rFonts w:eastAsia="Times New Roman" w:cstheme="minorHAnsi"/>
          <w:szCs w:val="20"/>
        </w:rPr>
        <w:t>Uczeń realizujący indywidualny program nauk</w:t>
      </w:r>
      <w:r w:rsidR="00B44119">
        <w:rPr>
          <w:rFonts w:eastAsia="Times New Roman" w:cstheme="minorHAnsi"/>
          <w:szCs w:val="20"/>
        </w:rPr>
        <w:t>i </w:t>
      </w:r>
      <w:r w:rsidRPr="00666381">
        <w:rPr>
          <w:rFonts w:eastAsia="Times New Roman" w:cstheme="minorHAnsi"/>
          <w:szCs w:val="20"/>
        </w:rPr>
        <w:t>kształc</w:t>
      </w:r>
      <w:r w:rsidR="00B44119">
        <w:rPr>
          <w:rFonts w:eastAsia="Times New Roman" w:cstheme="minorHAnsi"/>
          <w:szCs w:val="20"/>
        </w:rPr>
        <w:t>i </w:t>
      </w:r>
      <w:r w:rsidRPr="00666381">
        <w:rPr>
          <w:rFonts w:eastAsia="Times New Roman" w:cstheme="minorHAnsi"/>
          <w:szCs w:val="20"/>
        </w:rPr>
        <w:t xml:space="preserve">się </w:t>
      </w:r>
      <w:r w:rsidR="00B44119">
        <w:rPr>
          <w:rFonts w:eastAsia="Times New Roman" w:cstheme="minorHAnsi"/>
          <w:szCs w:val="20"/>
        </w:rPr>
        <w:t>w </w:t>
      </w:r>
      <w:r w:rsidRPr="00666381">
        <w:rPr>
          <w:rFonts w:eastAsia="Times New Roman" w:cstheme="minorHAnsi"/>
          <w:szCs w:val="20"/>
        </w:rPr>
        <w:t>zakresie jednego, kilku</w:t>
      </w:r>
      <w:r w:rsidR="0003744E" w:rsidRPr="00666381">
        <w:rPr>
          <w:rFonts w:eastAsia="Times New Roman" w:cstheme="minorHAnsi"/>
          <w:szCs w:val="20"/>
        </w:rPr>
        <w:t xml:space="preserve"> </w:t>
      </w:r>
      <w:r w:rsidRPr="00666381">
        <w:rPr>
          <w:rFonts w:eastAsia="Times New Roman" w:cstheme="minorHAnsi"/>
          <w:szCs w:val="20"/>
        </w:rPr>
        <w:t xml:space="preserve">lub wszystkich obowiązujących zajęć edukacyjnych, przewidzianym </w:t>
      </w:r>
      <w:r w:rsidR="00B44119">
        <w:rPr>
          <w:rFonts w:eastAsia="Times New Roman" w:cstheme="minorHAnsi"/>
          <w:szCs w:val="20"/>
        </w:rPr>
        <w:t>w </w:t>
      </w:r>
      <w:r w:rsidRPr="00666381">
        <w:rPr>
          <w:rFonts w:eastAsia="Times New Roman" w:cstheme="minorHAnsi"/>
          <w:szCs w:val="20"/>
        </w:rPr>
        <w:t>szkolnym planie nauczani</w:t>
      </w:r>
      <w:r w:rsidR="00B44119">
        <w:rPr>
          <w:rFonts w:eastAsia="Times New Roman" w:cstheme="minorHAnsi"/>
          <w:szCs w:val="20"/>
        </w:rPr>
        <w:t>a </w:t>
      </w:r>
      <w:r w:rsidR="00666381">
        <w:rPr>
          <w:rFonts w:eastAsia="Times New Roman" w:cstheme="minorHAnsi"/>
          <w:szCs w:val="20"/>
        </w:rPr>
        <w:br/>
      </w:r>
      <w:r w:rsidRPr="00666381">
        <w:rPr>
          <w:rFonts w:eastAsia="Times New Roman" w:cstheme="minorHAnsi"/>
          <w:szCs w:val="20"/>
        </w:rPr>
        <w:lastRenderedPageBreak/>
        <w:t>dl</w:t>
      </w:r>
      <w:r w:rsidR="00B44119">
        <w:rPr>
          <w:rFonts w:eastAsia="Times New Roman" w:cstheme="minorHAnsi"/>
          <w:szCs w:val="20"/>
        </w:rPr>
        <w:t>a </w:t>
      </w:r>
      <w:r w:rsidRPr="00666381">
        <w:rPr>
          <w:rFonts w:eastAsia="Times New Roman" w:cstheme="minorHAnsi"/>
          <w:szCs w:val="20"/>
        </w:rPr>
        <w:t>danej klasy, według programu dostosowaneg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uzdolnień,</w:t>
      </w:r>
      <w:r w:rsidR="0003744E" w:rsidRPr="00666381">
        <w:rPr>
          <w:rFonts w:eastAsia="Times New Roman" w:cstheme="minorHAnsi"/>
          <w:szCs w:val="20"/>
        </w:rPr>
        <w:t xml:space="preserve"> </w:t>
      </w:r>
      <w:r w:rsidRPr="00666381">
        <w:rPr>
          <w:rFonts w:eastAsia="Times New Roman" w:cstheme="minorHAnsi"/>
          <w:szCs w:val="20"/>
        </w:rPr>
        <w:t xml:space="preserve">zainteresowań </w:t>
      </w:r>
      <w:r w:rsidR="00B44119">
        <w:rPr>
          <w:rFonts w:eastAsia="Times New Roman" w:cstheme="minorHAnsi"/>
          <w:szCs w:val="20"/>
        </w:rPr>
        <w:t>i </w:t>
      </w:r>
      <w:r w:rsidRPr="00666381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666381">
        <w:rPr>
          <w:rFonts w:eastAsia="Times New Roman" w:cstheme="minorHAnsi"/>
          <w:szCs w:val="20"/>
        </w:rPr>
        <w:t>edukacyjnych.</w:t>
      </w:r>
    </w:p>
    <w:p w14:paraId="3CF48706" w14:textId="24AF9A1A" w:rsidR="00FC0B9D" w:rsidRPr="00CF7E50" w:rsidRDefault="003D1BA4" w:rsidP="00275BDC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 realizujący indywidualny tok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kształc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się według systemu inneg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niż udział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obowiązkowych zajęciach edukacyjnych,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zakresie jednego, kilku lub wszystkich obowiązujących zajęć edukacyjnych, przewidzianych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szkolnym planie nauczani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danej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klasy.</w:t>
      </w:r>
    </w:p>
    <w:p w14:paraId="0BECB541" w14:textId="0AC77A4C" w:rsidR="00FC0B9D" w:rsidRPr="00CF7E50" w:rsidRDefault="003D1BA4" w:rsidP="00275BDC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 objęty indywidualnym tokiem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może realizować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ciągu jedneg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roku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program nauczani</w:t>
      </w:r>
      <w:r w:rsidR="00B44119">
        <w:rPr>
          <w:rFonts w:eastAsia="Times New Roman" w:cstheme="minorHAnsi"/>
          <w:szCs w:val="20"/>
        </w:rPr>
        <w:t>a z </w:t>
      </w:r>
      <w:r w:rsidRPr="00CF7E50">
        <w:rPr>
          <w:rFonts w:eastAsia="Times New Roman" w:cstheme="minorHAnsi"/>
          <w:szCs w:val="20"/>
        </w:rPr>
        <w:t xml:space="preserve">zakresu dwóch lub więcej klas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może być klasyfikowany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promowany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czasie jedneg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roku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szkolnego.</w:t>
      </w:r>
    </w:p>
    <w:p w14:paraId="12F24619" w14:textId="6C49E596" w:rsidR="00FC0B9D" w:rsidRPr="00CF7E50" w:rsidRDefault="003D1BA4" w:rsidP="00275BDC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Indywidualny tok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może być realizowany według programu nauczani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objęteg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szkolnym zestawem programó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nauczani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lub indywidualneg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programu nauki,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którym mow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 xml:space="preserve">ust. 10, 11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12.</w:t>
      </w:r>
    </w:p>
    <w:p w14:paraId="7377EB7F" w14:textId="7A37A74F" w:rsidR="00FC0B9D" w:rsidRPr="00CF7E50" w:rsidRDefault="003D1BA4" w:rsidP="00275BDC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Zezwolenie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indywidualny program lub tok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może być udzielone 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upływie </w:t>
      </w:r>
      <w:r w:rsidR="00B44119">
        <w:rPr>
          <w:rFonts w:eastAsia="Times New Roman" w:cstheme="minorHAnsi"/>
          <w:szCs w:val="20"/>
        </w:rPr>
        <w:t>co </w:t>
      </w:r>
      <w:r w:rsidRPr="00CF7E50">
        <w:rPr>
          <w:rFonts w:eastAsia="Times New Roman" w:cstheme="minorHAnsi"/>
          <w:szCs w:val="20"/>
        </w:rPr>
        <w:t>najmniej jedneg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roku nauki, 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uzasadnionych przypadkach – 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śródrocznej klasyfikacj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ucznia.</w:t>
      </w:r>
    </w:p>
    <w:p w14:paraId="5A924CBD" w14:textId="4580C8EA" w:rsidR="00FC0B9D" w:rsidRPr="00CF7E50" w:rsidRDefault="00B44119" w:rsidP="00275BDC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 xml:space="preserve">wnioskiem 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udzielenie zezwoleni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indywidualny program lub tok nauk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mogą wystąpić:</w:t>
      </w:r>
    </w:p>
    <w:p w14:paraId="3996D430" w14:textId="76BA29F4" w:rsidR="00FC0B9D" w:rsidRPr="00CF7E50" w:rsidRDefault="003D1BA4" w:rsidP="00275BDC">
      <w:pPr>
        <w:numPr>
          <w:ilvl w:val="0"/>
          <w:numId w:val="54"/>
        </w:numPr>
        <w:tabs>
          <w:tab w:val="left" w:pos="1425"/>
        </w:tabs>
        <w:spacing w:after="0" w:line="240" w:lineRule="auto"/>
        <w:ind w:left="1424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Uczeń –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tym, że uczeń niepełnoletn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zgodą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rodziców,</w:t>
      </w:r>
    </w:p>
    <w:p w14:paraId="6A5713FF" w14:textId="734AA0B4" w:rsidR="00FC0B9D" w:rsidRPr="00CF7E50" w:rsidRDefault="002663A9" w:rsidP="00275BDC">
      <w:pPr>
        <w:numPr>
          <w:ilvl w:val="0"/>
          <w:numId w:val="54"/>
        </w:numPr>
        <w:tabs>
          <w:tab w:val="left" w:pos="1425"/>
        </w:tabs>
        <w:spacing w:after="0" w:line="240" w:lineRule="auto"/>
        <w:ind w:left="1424" w:right="9" w:hanging="361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r</w:t>
      </w:r>
      <w:r w:rsidR="003D1BA4" w:rsidRPr="00CF7E50">
        <w:rPr>
          <w:rFonts w:eastAsia="Times New Roman" w:cstheme="minorHAnsi"/>
          <w:szCs w:val="20"/>
        </w:rPr>
        <w:t>odzice niepełnoletnieg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ucznia,</w:t>
      </w:r>
    </w:p>
    <w:p w14:paraId="29A70052" w14:textId="4BDCEA4A" w:rsidR="00FC0B9D" w:rsidRPr="00CF7E50" w:rsidRDefault="002663A9" w:rsidP="00275BDC">
      <w:pPr>
        <w:numPr>
          <w:ilvl w:val="0"/>
          <w:numId w:val="54"/>
        </w:numPr>
        <w:tabs>
          <w:tab w:val="left" w:pos="1425"/>
        </w:tabs>
        <w:spacing w:after="0" w:line="240" w:lineRule="auto"/>
        <w:ind w:left="1424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</w:t>
      </w:r>
      <w:r w:rsidR="003D1BA4" w:rsidRPr="00CF7E50">
        <w:rPr>
          <w:rFonts w:eastAsia="Times New Roman" w:cstheme="minorHAnsi"/>
          <w:szCs w:val="20"/>
        </w:rPr>
        <w:t>ychowawc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klasy lub nauczyciel prowadzący zajęci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edukacyjne, których dotyczy wniosek – z</w:t>
      </w:r>
      <w:r w:rsidR="00B44119"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zgodą rodzicó</w:t>
      </w:r>
      <w:r w:rsidR="00B44119"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alb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pełnoletnieg</w:t>
      </w:r>
      <w:r w:rsidR="00B44119"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ucznia.</w:t>
      </w:r>
    </w:p>
    <w:p w14:paraId="06C405BC" w14:textId="3F5D18A1" w:rsidR="00FC0B9D" w:rsidRPr="00CF7E50" w:rsidRDefault="003D1BA4" w:rsidP="00275BDC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Wniosek skład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dyrektor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szkoły 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pośrednictwem wychowawcy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klasy.</w:t>
      </w:r>
    </w:p>
    <w:p w14:paraId="291CBCC3" w14:textId="30AED9B8" w:rsidR="00FC0B9D" w:rsidRPr="00CF7E50" w:rsidRDefault="003D1BA4" w:rsidP="00275BDC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Wychowawc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klasy dołącz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wniosku opinie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predyspozycjach, możliwościach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oczekiwaniach ucznia. Opini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powinn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zawierać także informację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dotychczasowych osiągnięciach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ucznia.</w:t>
      </w:r>
    </w:p>
    <w:p w14:paraId="3FBDA1F0" w14:textId="2E533425" w:rsidR="002663A9" w:rsidRDefault="003D1BA4" w:rsidP="00275BDC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Nauczyciel prowadzący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edukacyjne, których dotyczy wniosek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udzielenie zezwolenia</w:t>
      </w:r>
    </w:p>
    <w:p w14:paraId="4E8258E9" w14:textId="43BE695D" w:rsidR="00FC0B9D" w:rsidRPr="00CF7E50" w:rsidRDefault="003D1BA4" w:rsidP="002663A9">
      <w:pPr>
        <w:tabs>
          <w:tab w:val="left" w:pos="717"/>
        </w:tabs>
        <w:spacing w:after="0" w:line="240" w:lineRule="auto"/>
        <w:ind w:left="716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indywidualny program lub tok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akceptuje indywidualny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program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opracowany poz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szkołą, który uczeń będzie realizował pod 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kierunkiem. Nauczyciel może również sam opracować indywidualny program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nauki.</w:t>
      </w:r>
    </w:p>
    <w:p w14:paraId="7999B4D6" w14:textId="08BD2C95" w:rsidR="00FC0B9D" w:rsidRPr="00CF7E50" w:rsidRDefault="003D1BA4" w:rsidP="00275BDC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Indywidualny program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nie może obniżyć wymagań edukacyjnych wynikających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="00596587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ze szkolneg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zestawu programó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nauczania, ustaloneg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danej klasy. </w:t>
      </w:r>
    </w:p>
    <w:p w14:paraId="18BB7FEA" w14:textId="027573CC" w:rsidR="00FC0B9D" w:rsidRPr="00CF7E50" w:rsidRDefault="00B44119" w:rsidP="00275BDC">
      <w:pPr>
        <w:numPr>
          <w:ilvl w:val="0"/>
          <w:numId w:val="106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pracy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nad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indywidualnym programem nauk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może uczestniczyć nauczyciel prowadzący zajęci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edukacyjne 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szkole wyższeg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stopnia, nauczyciel doradc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 xml:space="preserve">metodyczny, psycholog, pedagog zatrudniony </w:t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szkole ora</w:t>
      </w:r>
      <w:r>
        <w:rPr>
          <w:rFonts w:eastAsia="Times New Roman" w:cstheme="minorHAnsi"/>
          <w:szCs w:val="20"/>
        </w:rPr>
        <w:t>z </w:t>
      </w:r>
      <w:r w:rsidR="003D1BA4" w:rsidRPr="00CF7E50">
        <w:rPr>
          <w:rFonts w:eastAsia="Times New Roman" w:cstheme="minorHAnsi"/>
          <w:szCs w:val="20"/>
        </w:rPr>
        <w:t>zainteresowany uczeń.</w:t>
      </w:r>
    </w:p>
    <w:p w14:paraId="6C26E562" w14:textId="667A7DD4" w:rsidR="00FC0B9D" w:rsidRPr="00CF7E50" w:rsidRDefault="003D1BA4" w:rsidP="00275BDC">
      <w:pPr>
        <w:numPr>
          <w:ilvl w:val="0"/>
          <w:numId w:val="106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Przepisy ust. 10-12 stosuje się odpowiedni</w:t>
      </w:r>
      <w:r w:rsidR="00B44119">
        <w:rPr>
          <w:rFonts w:eastAsia="Times New Roman" w:cstheme="minorHAnsi"/>
          <w:szCs w:val="20"/>
        </w:rPr>
        <w:t>o w </w:t>
      </w:r>
      <w:r w:rsidRPr="00CF7E50">
        <w:rPr>
          <w:rFonts w:eastAsia="Times New Roman" w:cstheme="minorHAnsi"/>
          <w:szCs w:val="20"/>
        </w:rPr>
        <w:t>przypadku, gdy uczeń m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realizować indywidualny tok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wg indywidualneg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programu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nauki.</w:t>
      </w:r>
    </w:p>
    <w:p w14:paraId="2B3AD557" w14:textId="716BC8BD" w:rsidR="00FC0B9D" w:rsidRPr="00CF7E50" w:rsidRDefault="003D1BA4" w:rsidP="00275BDC">
      <w:pPr>
        <w:numPr>
          <w:ilvl w:val="0"/>
          <w:numId w:val="106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Dyrektor szkoły 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otrzymaniu wniosku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indywidualneg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programu nauki, zasięg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opini</w:t>
      </w:r>
      <w:r w:rsidR="00B44119">
        <w:rPr>
          <w:rFonts w:eastAsia="Times New Roman" w:cstheme="minorHAnsi"/>
          <w:szCs w:val="20"/>
        </w:rPr>
        <w:t>i </w:t>
      </w:r>
      <w:r w:rsidR="002663A9">
        <w:rPr>
          <w:rFonts w:eastAsia="Times New Roman" w:cstheme="minorHAnsi"/>
          <w:szCs w:val="20"/>
        </w:rPr>
        <w:t>rady p</w:t>
      </w:r>
      <w:r w:rsidRPr="00CF7E50">
        <w:rPr>
          <w:rFonts w:eastAsia="Times New Roman" w:cstheme="minorHAnsi"/>
          <w:szCs w:val="20"/>
        </w:rPr>
        <w:t>edagogicznej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publicznej poradn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psychologiczno-pedagogicznej.</w:t>
      </w:r>
    </w:p>
    <w:p w14:paraId="0B174473" w14:textId="67665252" w:rsidR="00FC0B9D" w:rsidRPr="00CF7E50" w:rsidRDefault="003D1BA4" w:rsidP="00275BDC">
      <w:pPr>
        <w:numPr>
          <w:ilvl w:val="0"/>
          <w:numId w:val="106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Dyrektor szkoły zezwal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indywidualny program lub tok nauk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>przypadku pozytywnej opini</w:t>
      </w:r>
      <w:r w:rsidR="00B44119">
        <w:rPr>
          <w:rFonts w:eastAsia="Times New Roman" w:cstheme="minorHAnsi"/>
          <w:szCs w:val="20"/>
        </w:rPr>
        <w:t>i </w:t>
      </w:r>
      <w:r w:rsidR="002663A9">
        <w:rPr>
          <w:rFonts w:eastAsia="Times New Roman" w:cstheme="minorHAnsi"/>
          <w:szCs w:val="20"/>
        </w:rPr>
        <w:t>rady p</w:t>
      </w:r>
      <w:r w:rsidRPr="00CF7E50">
        <w:rPr>
          <w:rFonts w:eastAsia="Times New Roman" w:cstheme="minorHAnsi"/>
          <w:szCs w:val="20"/>
        </w:rPr>
        <w:t xml:space="preserve">edagogicznej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pozytywnej opini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publicznej poradn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psychologiczno-pedagogicznej.</w:t>
      </w:r>
    </w:p>
    <w:p w14:paraId="16A99B17" w14:textId="5DAA7430" w:rsidR="00FC0B9D" w:rsidRPr="00CF7E50" w:rsidRDefault="00B44119" w:rsidP="00275BDC">
      <w:pPr>
        <w:numPr>
          <w:ilvl w:val="0"/>
          <w:numId w:val="106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przypadku zezwoleni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n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indywidualny program lub tok nauk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 xml:space="preserve">uniemożliwiający realizację </w:t>
      </w:r>
      <w:r w:rsidR="00596587">
        <w:rPr>
          <w:rFonts w:eastAsia="Times New Roman" w:cstheme="minorHAnsi"/>
          <w:szCs w:val="20"/>
        </w:rPr>
        <w:br/>
      </w: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ciągu jedneg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roku szkolneg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programu nauczani</w:t>
      </w:r>
      <w:r>
        <w:rPr>
          <w:rFonts w:eastAsia="Times New Roman" w:cstheme="minorHAnsi"/>
          <w:szCs w:val="20"/>
        </w:rPr>
        <w:t>a z </w:t>
      </w:r>
      <w:r w:rsidR="003D1BA4" w:rsidRPr="00CF7E50">
        <w:rPr>
          <w:rFonts w:eastAsia="Times New Roman" w:cstheme="minorHAnsi"/>
          <w:szCs w:val="20"/>
        </w:rPr>
        <w:t>zakresu więcej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niż dwóch klas, wymag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się także pozytywnej opini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organu sprawująceg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nadzór pedagogiczny nad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="003D1BA4" w:rsidRPr="00CF7E50">
        <w:rPr>
          <w:rFonts w:eastAsia="Times New Roman" w:cstheme="minorHAnsi"/>
          <w:szCs w:val="20"/>
        </w:rPr>
        <w:t>szkołą.</w:t>
      </w:r>
    </w:p>
    <w:p w14:paraId="03AF7463" w14:textId="5A383FEE" w:rsidR="00FC0B9D" w:rsidRPr="00CF7E50" w:rsidRDefault="003D1BA4" w:rsidP="00275BDC">
      <w:pPr>
        <w:numPr>
          <w:ilvl w:val="0"/>
          <w:numId w:val="106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Zezwolenie,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którym mow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ust. 15 udziel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czas określony, nie krótszy niż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jeden rok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szkolny.</w:t>
      </w:r>
    </w:p>
    <w:p w14:paraId="7D10A1D3" w14:textId="2CAD8C28" w:rsidR="00FC0B9D" w:rsidRPr="00CF7E50" w:rsidRDefault="00B44119" w:rsidP="00275BDC">
      <w:pPr>
        <w:numPr>
          <w:ilvl w:val="0"/>
          <w:numId w:val="106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>
        <w:rPr>
          <w:rFonts w:eastAsia="Times New Roman" w:cstheme="minorHAnsi"/>
          <w:szCs w:val="20"/>
        </w:rPr>
        <w:t>W </w:t>
      </w:r>
      <w:r w:rsidR="003D1BA4" w:rsidRPr="00CF7E50">
        <w:rPr>
          <w:rFonts w:eastAsia="Times New Roman" w:cstheme="minorHAnsi"/>
          <w:szCs w:val="20"/>
        </w:rPr>
        <w:t>przypadku przejści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uczni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d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innej szkoły, może on kontynuować indywidualny program lub tok nauk</w:t>
      </w:r>
      <w:r>
        <w:rPr>
          <w:rFonts w:eastAsia="Times New Roman" w:cstheme="minorHAnsi"/>
          <w:szCs w:val="20"/>
        </w:rPr>
        <w:t>i </w:t>
      </w:r>
      <w:r w:rsidR="003D1BA4" w:rsidRPr="00CF7E50">
        <w:rPr>
          <w:rFonts w:eastAsia="Times New Roman" w:cstheme="minorHAnsi"/>
          <w:szCs w:val="20"/>
        </w:rPr>
        <w:t>p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uzyskaniu zezwoleni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dyrektor</w:t>
      </w:r>
      <w:r>
        <w:rPr>
          <w:rFonts w:eastAsia="Times New Roman" w:cstheme="minorHAnsi"/>
          <w:szCs w:val="20"/>
        </w:rPr>
        <w:t>a </w:t>
      </w:r>
      <w:r w:rsidR="003D1BA4" w:rsidRPr="00CF7E50">
        <w:rPr>
          <w:rFonts w:eastAsia="Times New Roman" w:cstheme="minorHAnsi"/>
          <w:szCs w:val="20"/>
        </w:rPr>
        <w:t>szkoły, d</w:t>
      </w:r>
      <w:r>
        <w:rPr>
          <w:rFonts w:eastAsia="Times New Roman" w:cstheme="minorHAnsi"/>
          <w:szCs w:val="20"/>
        </w:rPr>
        <w:t>o </w:t>
      </w:r>
      <w:r w:rsidR="003D1BA4" w:rsidRPr="00CF7E50">
        <w:rPr>
          <w:rFonts w:eastAsia="Times New Roman" w:cstheme="minorHAnsi"/>
          <w:szCs w:val="20"/>
        </w:rPr>
        <w:t>której został przyjęty.</w:t>
      </w:r>
    </w:p>
    <w:p w14:paraId="021D0DC6" w14:textId="55A4F48D" w:rsidR="00FC0B9D" w:rsidRPr="00CF7E50" w:rsidRDefault="003D1BA4" w:rsidP="00275BDC">
      <w:pPr>
        <w:numPr>
          <w:ilvl w:val="0"/>
          <w:numId w:val="106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Dyrektor szkoły, p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udzieleniu zezwoleni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indywidualny program lub tok nauki, wyznacz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uczniow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– opiekun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ustal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zakres 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obowiązków.</w:t>
      </w:r>
    </w:p>
    <w:p w14:paraId="2FA60A9F" w14:textId="485F7852" w:rsidR="00FC0B9D" w:rsidRPr="00CF7E50" w:rsidRDefault="003D1BA4" w:rsidP="00275BDC">
      <w:pPr>
        <w:numPr>
          <w:ilvl w:val="0"/>
          <w:numId w:val="106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 realizujący indywidualny tok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może uczęszczać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wybrane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edukacyjne</w:t>
      </w:r>
      <w:r w:rsidR="008D17F6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danej klasy lub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klasy programow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wyższej,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macierzystej szkole lub innej szkole,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wybrane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edukacyjne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 wyższeg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stopni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alb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realizować program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całośc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lub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częśc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we własnym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zakresie.</w:t>
      </w:r>
    </w:p>
    <w:p w14:paraId="0FF23741" w14:textId="30B96160" w:rsidR="00FC0B9D" w:rsidRPr="00CF7E50" w:rsidRDefault="003D1BA4" w:rsidP="00275BDC">
      <w:pPr>
        <w:numPr>
          <w:ilvl w:val="0"/>
          <w:numId w:val="106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>Jeżel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uczeń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wybitnych uzdolnieniach jednokierunkowych nie może sprostać</w:t>
      </w:r>
      <w:r w:rsidR="0003744E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 xml:space="preserve">wymaganiom </w:t>
      </w:r>
      <w:r w:rsidR="00382E92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zajęć edukacyjnych nie objętych indywidualnym programem lub tokiem nauki, nauczyciel prowadzący zajęci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może –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wniosek wychowawcy lub inneg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nauczyciel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– dostosować wymagani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edukacyjne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tych zajęć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indywidualnych potrzeb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uczni</w:t>
      </w:r>
      <w:r w:rsidR="00B44119">
        <w:rPr>
          <w:rFonts w:eastAsia="Times New Roman" w:cstheme="minorHAnsi"/>
          <w:szCs w:val="20"/>
        </w:rPr>
        <w:t>a 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zachowaniem wymagań edukacyjnych wynikających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podstawy programowej.</w:t>
      </w:r>
    </w:p>
    <w:p w14:paraId="5A3E79A6" w14:textId="7CD44B00" w:rsidR="00FC0B9D" w:rsidRPr="00CF7E50" w:rsidRDefault="003D1BA4" w:rsidP="00275BDC">
      <w:pPr>
        <w:numPr>
          <w:ilvl w:val="0"/>
          <w:numId w:val="106"/>
        </w:numPr>
        <w:tabs>
          <w:tab w:val="left" w:pos="724"/>
        </w:tabs>
        <w:spacing w:after="0" w:line="240" w:lineRule="auto"/>
        <w:ind w:left="723" w:right="9" w:hanging="368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Ocenianie, klasyfikowanie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promowanie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realizująceg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indywidualny tok nauk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odbyw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się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warunkach </w:t>
      </w:r>
      <w:r w:rsidR="00B44119">
        <w:rPr>
          <w:rFonts w:eastAsia="Times New Roman" w:cstheme="minorHAnsi"/>
          <w:szCs w:val="20"/>
        </w:rPr>
        <w:t>i w </w:t>
      </w:r>
      <w:r w:rsidRPr="00CF7E50">
        <w:rPr>
          <w:rFonts w:eastAsia="Times New Roman" w:cstheme="minorHAnsi"/>
          <w:szCs w:val="20"/>
        </w:rPr>
        <w:t xml:space="preserve">sposób określony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przepisach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sprawie warunkó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sposobu oceniania, klasyfikowani</w:t>
      </w:r>
      <w:r w:rsidR="00B44119">
        <w:rPr>
          <w:rFonts w:eastAsia="Times New Roman" w:cstheme="minorHAnsi"/>
          <w:szCs w:val="20"/>
        </w:rPr>
        <w:t>a i </w:t>
      </w:r>
      <w:r w:rsidRPr="00CF7E50">
        <w:rPr>
          <w:rFonts w:eastAsia="Times New Roman" w:cstheme="minorHAnsi"/>
          <w:szCs w:val="20"/>
        </w:rPr>
        <w:t>promowani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ucznió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słuchaczy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przeprowadzani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egzaminó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sprawdzianó</w:t>
      </w:r>
      <w:r w:rsidR="00B44119">
        <w:rPr>
          <w:rFonts w:eastAsia="Times New Roman" w:cstheme="minorHAnsi"/>
          <w:szCs w:val="20"/>
        </w:rPr>
        <w:t>w w </w:t>
      </w:r>
      <w:r w:rsidRPr="00CF7E50">
        <w:rPr>
          <w:rFonts w:eastAsia="Times New Roman" w:cstheme="minorHAnsi"/>
          <w:szCs w:val="20"/>
        </w:rPr>
        <w:t xml:space="preserve">szkołach publicznych,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tym, że uczeń realizujący indywidualny tok nauki,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wyjątkiem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klas I-II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szkoły podstawowej, jest klasyfikowany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egzaminu</w:t>
      </w:r>
      <w:r w:rsidR="007F72DB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klasyfikacyjnego.</w:t>
      </w:r>
    </w:p>
    <w:p w14:paraId="29CDC89F" w14:textId="28FD7AEE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148" w:name="_Toc117534211"/>
      <w:bookmarkStart w:id="149" w:name="_Toc239952458"/>
      <w:r w:rsidRPr="00CF7E50">
        <w:rPr>
          <w:rFonts w:eastAsia="Cambria"/>
          <w:sz w:val="28"/>
          <w:szCs w:val="28"/>
        </w:rPr>
        <w:t>Rozdział XII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Ocenianie zewnętrzne</w:t>
      </w:r>
      <w:bookmarkEnd w:id="148"/>
      <w:bookmarkEnd w:id="149"/>
    </w:p>
    <w:p w14:paraId="56964424" w14:textId="3D598FB1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50" w:name="_Toc117534212"/>
      <w:bookmarkStart w:id="151" w:name="_Toc239952459"/>
      <w:r w:rsidRPr="00CF7E50">
        <w:rPr>
          <w:rFonts w:eastAsia="Cambria"/>
          <w:sz w:val="24"/>
          <w:szCs w:val="24"/>
        </w:rPr>
        <w:t>§ 1. System oceniani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zewnętrznego</w:t>
      </w:r>
      <w:bookmarkEnd w:id="150"/>
      <w:bookmarkEnd w:id="151"/>
    </w:p>
    <w:p w14:paraId="5DC104C0" w14:textId="52D538C6" w:rsidR="00FC0B9D" w:rsidRPr="00CF7E50" w:rsidRDefault="003D1BA4" w:rsidP="00275BDC">
      <w:pPr>
        <w:numPr>
          <w:ilvl w:val="0"/>
          <w:numId w:val="107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Ocenianie zewnętrzne przeprowadz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Okręgow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Komisj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Egzaminacyjna.</w:t>
      </w:r>
    </w:p>
    <w:p w14:paraId="50E01443" w14:textId="112050F4" w:rsidR="00FC0B9D" w:rsidRPr="00CF7E50" w:rsidRDefault="003D1BA4" w:rsidP="00275BDC">
      <w:pPr>
        <w:numPr>
          <w:ilvl w:val="0"/>
          <w:numId w:val="10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Egzamin jest przeprowadzany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podstawie wymagań określonych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podstawie programowej kształceni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ogólneg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sprawdzają,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jakim stopniu uczeń spełni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te wymagania.</w:t>
      </w:r>
    </w:p>
    <w:p w14:paraId="3F76385D" w14:textId="48A35E66" w:rsidR="00FC0B9D" w:rsidRPr="00CF7E50" w:rsidRDefault="003D1BA4" w:rsidP="00275BDC">
      <w:pPr>
        <w:numPr>
          <w:ilvl w:val="0"/>
          <w:numId w:val="107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System oceniani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zewnętrzneg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obejmuje:</w:t>
      </w:r>
    </w:p>
    <w:p w14:paraId="355D2273" w14:textId="1918463B" w:rsidR="00FC0B9D" w:rsidRPr="00CF7E50" w:rsidRDefault="003D1BA4" w:rsidP="00275BDC">
      <w:pPr>
        <w:numPr>
          <w:ilvl w:val="0"/>
          <w:numId w:val="107"/>
        </w:numPr>
        <w:tabs>
          <w:tab w:val="left" w:pos="724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Egzamin poziomu opanowani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umiejętnośc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przeprowadzany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klasie ósmej szkoły podstawowej.</w:t>
      </w:r>
    </w:p>
    <w:p w14:paraId="50FF6760" w14:textId="212DFFE4" w:rsidR="00FC0B9D" w:rsidRPr="00CF7E50" w:rsidRDefault="003D1BA4" w:rsidP="00275BDC">
      <w:pPr>
        <w:numPr>
          <w:ilvl w:val="0"/>
          <w:numId w:val="10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Egzamin m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charakter powszechny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obowiązkowy. Przystąpienie uczni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egzaminu jest jednym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warunkó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ukończeni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nieg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szkoły.</w:t>
      </w:r>
    </w:p>
    <w:p w14:paraId="712DA04B" w14:textId="78CAAB59" w:rsidR="00FC0B9D" w:rsidRPr="00CF7E50" w:rsidRDefault="003D1BA4" w:rsidP="00275BDC">
      <w:pPr>
        <w:numPr>
          <w:ilvl w:val="0"/>
          <w:numId w:val="107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Szczegółowe zasady oceniani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zewnętrznego, przeprowadzani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egzaminu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 xml:space="preserve">przypadki,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których uczeń może być zwolniony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egzaminu określ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ustaw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przepisy wydane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jej</w:t>
      </w:r>
      <w:r w:rsidR="007F72DB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podstawie.</w:t>
      </w:r>
    </w:p>
    <w:p w14:paraId="76CD6374" w14:textId="362AFFB6" w:rsidR="00FC0B9D" w:rsidRPr="00CF7E50" w:rsidRDefault="003D1BA4" w:rsidP="00552102">
      <w:pPr>
        <w:pStyle w:val="Nagwek2"/>
        <w:spacing w:before="240" w:after="120" w:line="240" w:lineRule="auto"/>
        <w:rPr>
          <w:rFonts w:eastAsia="Cambria"/>
          <w:sz w:val="24"/>
          <w:szCs w:val="24"/>
        </w:rPr>
      </w:pPr>
      <w:bookmarkStart w:id="152" w:name="_Toc117534213"/>
      <w:bookmarkStart w:id="153" w:name="_Toc239952460"/>
      <w:r w:rsidRPr="00CF7E50">
        <w:rPr>
          <w:rFonts w:eastAsia="Cambria"/>
          <w:sz w:val="24"/>
          <w:szCs w:val="24"/>
        </w:rPr>
        <w:t>§ 2. Sposoby dostosowani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warunkó</w:t>
      </w:r>
      <w:r w:rsidR="00B44119">
        <w:rPr>
          <w:rFonts w:eastAsia="Cambria"/>
          <w:sz w:val="24"/>
          <w:szCs w:val="24"/>
        </w:rPr>
        <w:t>w </w:t>
      </w:r>
      <w:r w:rsidRPr="00CF7E50">
        <w:rPr>
          <w:rFonts w:eastAsia="Cambria"/>
          <w:sz w:val="24"/>
          <w:szCs w:val="24"/>
        </w:rPr>
        <w:t>przeprowadzani</w:t>
      </w:r>
      <w:r w:rsidR="00B44119">
        <w:rPr>
          <w:rFonts w:eastAsia="Cambria"/>
          <w:sz w:val="24"/>
          <w:szCs w:val="24"/>
        </w:rPr>
        <w:t>a </w:t>
      </w:r>
      <w:r w:rsidRPr="00CF7E50">
        <w:rPr>
          <w:rFonts w:eastAsia="Cambria"/>
          <w:sz w:val="24"/>
          <w:szCs w:val="24"/>
        </w:rPr>
        <w:t>egzaminu d</w:t>
      </w:r>
      <w:r w:rsidR="00B44119">
        <w:rPr>
          <w:rFonts w:eastAsia="Cambria"/>
          <w:sz w:val="24"/>
          <w:szCs w:val="24"/>
        </w:rPr>
        <w:t>o </w:t>
      </w:r>
      <w:r w:rsidRPr="00CF7E50">
        <w:rPr>
          <w:rFonts w:eastAsia="Cambria"/>
          <w:sz w:val="24"/>
          <w:szCs w:val="24"/>
        </w:rPr>
        <w:t xml:space="preserve">potrzeb </w:t>
      </w:r>
      <w:r w:rsidR="00B44119">
        <w:rPr>
          <w:rFonts w:eastAsia="Cambria"/>
          <w:sz w:val="24"/>
          <w:szCs w:val="24"/>
        </w:rPr>
        <w:t>i </w:t>
      </w:r>
      <w:r w:rsidRPr="00CF7E50">
        <w:rPr>
          <w:rFonts w:eastAsia="Cambria"/>
          <w:sz w:val="24"/>
          <w:szCs w:val="24"/>
        </w:rPr>
        <w:t>możliwośc</w:t>
      </w:r>
      <w:r w:rsidR="00B44119">
        <w:rPr>
          <w:rFonts w:eastAsia="Cambria"/>
          <w:sz w:val="24"/>
          <w:szCs w:val="24"/>
        </w:rPr>
        <w:t>i </w:t>
      </w:r>
      <w:r w:rsidRPr="00CF7E50">
        <w:rPr>
          <w:rFonts w:eastAsia="Cambria"/>
          <w:sz w:val="24"/>
          <w:szCs w:val="24"/>
        </w:rPr>
        <w:t>uczniów</w:t>
      </w:r>
      <w:bookmarkEnd w:id="152"/>
      <w:bookmarkEnd w:id="153"/>
    </w:p>
    <w:p w14:paraId="406D560C" w14:textId="09A16F09" w:rsidR="00FC0B9D" w:rsidRPr="00666381" w:rsidRDefault="003D1BA4" w:rsidP="00FC4452">
      <w:pPr>
        <w:numPr>
          <w:ilvl w:val="0"/>
          <w:numId w:val="10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666381">
        <w:rPr>
          <w:rFonts w:eastAsia="Times New Roman" w:cstheme="minorHAnsi"/>
          <w:szCs w:val="20"/>
        </w:rPr>
        <w:t xml:space="preserve">Uczeń posiadający orzeczenie 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potrzebie kształceni</w:t>
      </w:r>
      <w:r w:rsidR="00B44119">
        <w:rPr>
          <w:rFonts w:eastAsia="Times New Roman" w:cstheme="minorHAnsi"/>
          <w:szCs w:val="20"/>
        </w:rPr>
        <w:t>a </w:t>
      </w:r>
      <w:r w:rsidRPr="00666381">
        <w:rPr>
          <w:rFonts w:eastAsia="Times New Roman" w:cstheme="minorHAnsi"/>
          <w:szCs w:val="20"/>
        </w:rPr>
        <w:t>specjalneg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 xml:space="preserve">wydane ze względu </w:t>
      </w:r>
      <w:r w:rsidR="00666381" w:rsidRPr="00666381">
        <w:rPr>
          <w:rFonts w:eastAsia="Times New Roman" w:cstheme="minorHAnsi"/>
          <w:szCs w:val="20"/>
        </w:rPr>
        <w:br/>
      </w:r>
      <w:r w:rsidRPr="00666381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666381">
        <w:rPr>
          <w:rFonts w:eastAsia="Times New Roman" w:cstheme="minorHAnsi"/>
          <w:szCs w:val="20"/>
        </w:rPr>
        <w:t>niepełnosprawność może przystąpić d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 xml:space="preserve">egzaminu </w:t>
      </w:r>
      <w:r w:rsidR="00B44119">
        <w:rPr>
          <w:rFonts w:eastAsia="Times New Roman" w:cstheme="minorHAnsi"/>
          <w:szCs w:val="20"/>
        </w:rPr>
        <w:t>w </w:t>
      </w:r>
      <w:r w:rsidRPr="00666381">
        <w:rPr>
          <w:rFonts w:eastAsia="Times New Roman" w:cstheme="minorHAnsi"/>
          <w:szCs w:val="20"/>
        </w:rPr>
        <w:t xml:space="preserve">warunkach </w:t>
      </w:r>
      <w:r w:rsidR="00B44119">
        <w:rPr>
          <w:rFonts w:eastAsia="Times New Roman" w:cstheme="minorHAnsi"/>
          <w:szCs w:val="20"/>
        </w:rPr>
        <w:t>i </w:t>
      </w:r>
      <w:r w:rsidRPr="00666381">
        <w:rPr>
          <w:rFonts w:eastAsia="Times New Roman" w:cstheme="minorHAnsi"/>
          <w:szCs w:val="20"/>
        </w:rPr>
        <w:t xml:space="preserve">formie dostosowanych </w:t>
      </w:r>
      <w:r w:rsidR="00666381">
        <w:rPr>
          <w:rFonts w:eastAsia="Times New Roman" w:cstheme="minorHAnsi"/>
          <w:szCs w:val="20"/>
        </w:rPr>
        <w:br/>
      </w:r>
      <w:r w:rsidRPr="00666381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rodzaju niepełnosprawności, n</w:t>
      </w:r>
      <w:r w:rsidR="00B44119">
        <w:rPr>
          <w:rFonts w:eastAsia="Times New Roman" w:cstheme="minorHAnsi"/>
          <w:szCs w:val="20"/>
        </w:rPr>
        <w:t>a </w:t>
      </w:r>
      <w:r w:rsidRPr="00666381">
        <w:rPr>
          <w:rFonts w:eastAsia="Times New Roman" w:cstheme="minorHAnsi"/>
          <w:szCs w:val="20"/>
        </w:rPr>
        <w:t>podstawie teg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orzeczenia.</w:t>
      </w:r>
    </w:p>
    <w:p w14:paraId="3D8ADC68" w14:textId="2A2F4F27" w:rsidR="00FC0B9D" w:rsidRPr="00666381" w:rsidRDefault="003D1BA4" w:rsidP="00B51979">
      <w:pPr>
        <w:numPr>
          <w:ilvl w:val="0"/>
          <w:numId w:val="10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666381">
        <w:rPr>
          <w:rFonts w:eastAsia="Times New Roman" w:cstheme="minorHAnsi"/>
          <w:szCs w:val="20"/>
        </w:rPr>
        <w:t xml:space="preserve">Uczeń posiadający orzeczenie 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potrzebie kształceni</w:t>
      </w:r>
      <w:r w:rsidR="00B44119">
        <w:rPr>
          <w:rFonts w:eastAsia="Times New Roman" w:cstheme="minorHAnsi"/>
          <w:szCs w:val="20"/>
        </w:rPr>
        <w:t>a </w:t>
      </w:r>
      <w:r w:rsidRPr="00666381">
        <w:rPr>
          <w:rFonts w:eastAsia="Times New Roman" w:cstheme="minorHAnsi"/>
          <w:szCs w:val="20"/>
        </w:rPr>
        <w:t>specjalneg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wydane ze względu</w:t>
      </w:r>
      <w:r w:rsidR="00666381">
        <w:rPr>
          <w:rFonts w:eastAsia="Times New Roman" w:cstheme="minorHAnsi"/>
          <w:szCs w:val="20"/>
        </w:rPr>
        <w:br/>
      </w:r>
      <w:r w:rsidRPr="00666381">
        <w:rPr>
          <w:rFonts w:eastAsia="Times New Roman" w:cstheme="minorHAnsi"/>
          <w:szCs w:val="20"/>
        </w:rPr>
        <w:t xml:space="preserve"> n</w:t>
      </w:r>
      <w:r w:rsidR="00B44119">
        <w:rPr>
          <w:rFonts w:eastAsia="Times New Roman" w:cstheme="minorHAnsi"/>
          <w:szCs w:val="20"/>
        </w:rPr>
        <w:t>a </w:t>
      </w:r>
      <w:r w:rsidRPr="00666381">
        <w:rPr>
          <w:rFonts w:eastAsia="Times New Roman" w:cstheme="minorHAnsi"/>
          <w:szCs w:val="20"/>
        </w:rPr>
        <w:t>niedostosowanie społeczne lub zagrożenie niedostosowaniem społecznym może przystąpić d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 xml:space="preserve">egzaminu </w:t>
      </w:r>
      <w:r w:rsidR="00B44119">
        <w:rPr>
          <w:rFonts w:eastAsia="Times New Roman" w:cstheme="minorHAnsi"/>
          <w:szCs w:val="20"/>
        </w:rPr>
        <w:t>w </w:t>
      </w:r>
      <w:r w:rsidRPr="00666381">
        <w:rPr>
          <w:rFonts w:eastAsia="Times New Roman" w:cstheme="minorHAnsi"/>
          <w:szCs w:val="20"/>
        </w:rPr>
        <w:t>warunkach dostosowanych d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potrzeb edukacyjnych ora</w:t>
      </w:r>
      <w:r w:rsidR="00B44119">
        <w:rPr>
          <w:rFonts w:eastAsia="Times New Roman" w:cstheme="minorHAnsi"/>
          <w:szCs w:val="20"/>
        </w:rPr>
        <w:t>z </w:t>
      </w:r>
      <w:r w:rsidRPr="00666381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666381">
        <w:rPr>
          <w:rFonts w:eastAsia="Times New Roman" w:cstheme="minorHAnsi"/>
          <w:szCs w:val="20"/>
        </w:rPr>
        <w:t>psychofizycznych, wynikających odpowiedni</w:t>
      </w:r>
      <w:r w:rsidR="00B44119">
        <w:rPr>
          <w:rFonts w:eastAsia="Times New Roman" w:cstheme="minorHAnsi"/>
          <w:szCs w:val="20"/>
        </w:rPr>
        <w:t>o z </w:t>
      </w:r>
      <w:r w:rsidRPr="00666381">
        <w:rPr>
          <w:rFonts w:eastAsia="Times New Roman" w:cstheme="minorHAnsi"/>
          <w:szCs w:val="20"/>
        </w:rPr>
        <w:t>niedostosowani</w:t>
      </w:r>
      <w:r w:rsidR="00B44119">
        <w:rPr>
          <w:rFonts w:eastAsia="Times New Roman" w:cstheme="minorHAnsi"/>
          <w:szCs w:val="20"/>
        </w:rPr>
        <w:t>a </w:t>
      </w:r>
      <w:r w:rsidRPr="00666381">
        <w:rPr>
          <w:rFonts w:eastAsia="Times New Roman" w:cstheme="minorHAnsi"/>
          <w:szCs w:val="20"/>
        </w:rPr>
        <w:t>społeczneg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lub zagrożeni</w:t>
      </w:r>
      <w:r w:rsidR="00B44119">
        <w:rPr>
          <w:rFonts w:eastAsia="Times New Roman" w:cstheme="minorHAnsi"/>
          <w:szCs w:val="20"/>
        </w:rPr>
        <w:t>a </w:t>
      </w:r>
      <w:r w:rsidRPr="00666381">
        <w:rPr>
          <w:rFonts w:eastAsia="Times New Roman" w:cstheme="minorHAnsi"/>
          <w:szCs w:val="20"/>
        </w:rPr>
        <w:t>niedostosowaniem społecznym, n</w:t>
      </w:r>
      <w:r w:rsidR="00B44119">
        <w:rPr>
          <w:rFonts w:eastAsia="Times New Roman" w:cstheme="minorHAnsi"/>
          <w:szCs w:val="20"/>
        </w:rPr>
        <w:t>a </w:t>
      </w:r>
      <w:r w:rsidRPr="00666381">
        <w:rPr>
          <w:rFonts w:eastAsia="Times New Roman" w:cstheme="minorHAnsi"/>
          <w:szCs w:val="20"/>
        </w:rPr>
        <w:t>podstawie teg</w:t>
      </w:r>
      <w:r w:rsidR="00B44119">
        <w:rPr>
          <w:rFonts w:eastAsia="Times New Roman" w:cstheme="minorHAnsi"/>
          <w:szCs w:val="20"/>
        </w:rPr>
        <w:t>o </w:t>
      </w:r>
      <w:r w:rsidRPr="00666381">
        <w:rPr>
          <w:rFonts w:eastAsia="Times New Roman" w:cstheme="minorHAnsi"/>
          <w:szCs w:val="20"/>
        </w:rPr>
        <w:t>orzeczenia.</w:t>
      </w:r>
    </w:p>
    <w:p w14:paraId="133657A7" w14:textId="77BCA569" w:rsidR="00FC0B9D" w:rsidRPr="00CF7E50" w:rsidRDefault="003D1BA4" w:rsidP="00275BDC">
      <w:pPr>
        <w:numPr>
          <w:ilvl w:val="0"/>
          <w:numId w:val="10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 xml:space="preserve">Uczeń posiadający orzeczenie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potrzebie indywidualneg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nauczani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może przystąpić</w:t>
      </w:r>
      <w:r w:rsidR="007F72DB" w:rsidRPr="00CF7E50">
        <w:rPr>
          <w:rFonts w:eastAsia="Times New Roman" w:cstheme="minorHAnsi"/>
          <w:szCs w:val="20"/>
        </w:rPr>
        <w:t xml:space="preserve"> </w:t>
      </w:r>
      <w:r w:rsidR="00596587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egzaminu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warunkach dostosowanych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potrzeb edukacyjnych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psychofizycznych wynikających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stanu zdrowia,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teg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orzeczenia. </w:t>
      </w:r>
    </w:p>
    <w:p w14:paraId="26CD5B4A" w14:textId="5AC07729" w:rsidR="00FC0B9D" w:rsidRPr="00CF7E50" w:rsidRDefault="003D1BA4" w:rsidP="00275BDC">
      <w:pPr>
        <w:numPr>
          <w:ilvl w:val="0"/>
          <w:numId w:val="10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 chory lub niesprawny czasow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może przystąpić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egzaminu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warunkach odpowiednich ze względu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stan zdrowia,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zaświadczeni</w:t>
      </w:r>
      <w:r w:rsidR="00B44119">
        <w:rPr>
          <w:rFonts w:eastAsia="Times New Roman" w:cstheme="minorHAnsi"/>
          <w:szCs w:val="20"/>
        </w:rPr>
        <w:t>a o </w:t>
      </w:r>
      <w:r w:rsidRPr="00CF7E50">
        <w:rPr>
          <w:rFonts w:eastAsia="Times New Roman" w:cstheme="minorHAnsi"/>
          <w:szCs w:val="20"/>
        </w:rPr>
        <w:t>stanie zdrowi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wydaneg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lekarza.</w:t>
      </w:r>
    </w:p>
    <w:p w14:paraId="1E0ED122" w14:textId="3CB2C949" w:rsidR="002663A9" w:rsidRDefault="003D1BA4" w:rsidP="00275BDC">
      <w:pPr>
        <w:numPr>
          <w:ilvl w:val="0"/>
          <w:numId w:val="10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Uczeń posiadający opinię poradn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psychologiczno-pedagogicznej,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tym poradn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specjalistycznej, 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specyficznych trudnościach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uczeniu się, wydaną zgodnie</w:t>
      </w:r>
      <w:r w:rsidR="007F72DB" w:rsidRPr="00CF7E50">
        <w:rPr>
          <w:rFonts w:eastAsia="Times New Roman" w:cstheme="minorHAnsi"/>
          <w:szCs w:val="20"/>
        </w:rPr>
        <w:t xml:space="preserve">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przepisam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wydanym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ustawy, może przystąpić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egzaminu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warunkach dostosowanych </w:t>
      </w:r>
    </w:p>
    <w:p w14:paraId="2F33F383" w14:textId="5725E2C1" w:rsidR="00FC0B9D" w:rsidRPr="00CF7E50" w:rsidRDefault="003D1BA4" w:rsidP="002663A9">
      <w:pPr>
        <w:tabs>
          <w:tab w:val="left" w:pos="717"/>
        </w:tabs>
        <w:spacing w:after="0" w:line="240" w:lineRule="auto"/>
        <w:ind w:left="716" w:right="9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potrzeb edukacyjnych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psychofizycznych wynikających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rodzaju tych trudności,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tej opinii.</w:t>
      </w:r>
    </w:p>
    <w:p w14:paraId="7711A2F5" w14:textId="5CB01A0A" w:rsidR="00FC0B9D" w:rsidRPr="00CF7E50" w:rsidRDefault="003D1BA4" w:rsidP="00275BDC">
      <w:pPr>
        <w:numPr>
          <w:ilvl w:val="0"/>
          <w:numId w:val="10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lastRenderedPageBreak/>
        <w:t xml:space="preserve">Uczeń, który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roku szkolnym,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którym przystępuje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egzaminu, był objęty pomocą psychologiczno-pedagogiczną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szkole ze względu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trudnośc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adaptacyjne związane </w:t>
      </w:r>
      <w:r w:rsidR="00382E92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wcześniejszym kształceniem z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granicą, zaburzeni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komunikacj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językowej lub sytuację kryzysową lub traumatyczną, może przystąpić 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egzaminu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 xml:space="preserve">warunkach dostosowanych </w:t>
      </w:r>
      <w:r w:rsidR="00596587">
        <w:rPr>
          <w:rFonts w:eastAsia="Times New Roman" w:cstheme="minorHAnsi"/>
          <w:szCs w:val="20"/>
        </w:rPr>
        <w:br/>
      </w:r>
      <w:r w:rsidRPr="00CF7E50">
        <w:rPr>
          <w:rFonts w:eastAsia="Times New Roman" w:cstheme="minorHAnsi"/>
          <w:szCs w:val="20"/>
        </w:rPr>
        <w:t>d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jeg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potrzeb edukacyjnych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możliwośc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psychofizycznych wynikających odpowiedni</w:t>
      </w:r>
      <w:r w:rsidR="00B44119">
        <w:rPr>
          <w:rFonts w:eastAsia="Times New Roman" w:cstheme="minorHAnsi"/>
          <w:szCs w:val="20"/>
        </w:rPr>
        <w:t>o 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rodzaju tych trudności, zaburzeń lub sytuacj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kryzysowej lub traumatycznej,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podstawie pozytywnej opini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rady</w:t>
      </w:r>
      <w:r w:rsidR="007F72DB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pedagogicznej.</w:t>
      </w:r>
    </w:p>
    <w:p w14:paraId="7AA57DF2" w14:textId="5B6ACE41" w:rsidR="00FC0B9D" w:rsidRPr="00CF7E50" w:rsidRDefault="003D1BA4" w:rsidP="00275BDC">
      <w:pPr>
        <w:numPr>
          <w:ilvl w:val="0"/>
          <w:numId w:val="108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Rad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pedagogiczna, spośród możliwych sposobó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dostosowani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warunkó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form przeprowadzani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egzaminu, wymienionych 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komunikacie, ogłaszanym każdeg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 xml:space="preserve">roku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Biuletynie Informacj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Publicznej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stronie Centralnej Komisj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Egzaminacyjnej,</w:t>
      </w:r>
      <w:r w:rsidR="007F72DB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wskazuje sposób lub sposoby dostosowani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warunkó</w:t>
      </w:r>
      <w:r w:rsidR="00B44119">
        <w:rPr>
          <w:rFonts w:eastAsia="Times New Roman" w:cstheme="minorHAnsi"/>
          <w:szCs w:val="20"/>
        </w:rPr>
        <w:t>w </w:t>
      </w:r>
      <w:r w:rsidRPr="00CF7E50">
        <w:rPr>
          <w:rFonts w:eastAsia="Times New Roman" w:cstheme="minorHAnsi"/>
          <w:szCs w:val="20"/>
        </w:rPr>
        <w:t>lub formy przeprowadzani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egzaminu dl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ucznia,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którym mow</w:t>
      </w:r>
      <w:r w:rsidR="00B44119">
        <w:rPr>
          <w:rFonts w:eastAsia="Times New Roman" w:cstheme="minorHAnsi"/>
          <w:szCs w:val="20"/>
        </w:rPr>
        <w:t>a w </w:t>
      </w:r>
      <w:r w:rsidRPr="00CF7E50">
        <w:rPr>
          <w:rFonts w:eastAsia="Times New Roman" w:cstheme="minorHAnsi"/>
          <w:szCs w:val="20"/>
        </w:rPr>
        <w:t>ust.1- 6.</w:t>
      </w:r>
    </w:p>
    <w:p w14:paraId="39DDB150" w14:textId="7F7DB439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154" w:name="_Toc117534214"/>
      <w:bookmarkStart w:id="155" w:name="_Toc239952461"/>
      <w:r w:rsidRPr="00CF7E50">
        <w:rPr>
          <w:rFonts w:eastAsia="Cambria"/>
          <w:sz w:val="28"/>
          <w:szCs w:val="28"/>
        </w:rPr>
        <w:t>Rozdział XIV Gospodark</w:t>
      </w:r>
      <w:r w:rsidR="00B44119">
        <w:rPr>
          <w:rFonts w:eastAsia="Cambria"/>
          <w:sz w:val="28"/>
          <w:szCs w:val="28"/>
        </w:rPr>
        <w:t>a </w:t>
      </w:r>
      <w:r w:rsidRPr="00CF7E50">
        <w:rPr>
          <w:rFonts w:eastAsia="Cambria"/>
          <w:sz w:val="28"/>
          <w:szCs w:val="28"/>
        </w:rPr>
        <w:t>finansow</w:t>
      </w:r>
      <w:r w:rsidR="00B44119">
        <w:rPr>
          <w:rFonts w:eastAsia="Cambria"/>
          <w:sz w:val="28"/>
          <w:szCs w:val="28"/>
        </w:rPr>
        <w:t>a </w:t>
      </w:r>
      <w:r w:rsidRPr="00CF7E50">
        <w:rPr>
          <w:rFonts w:eastAsia="Cambria"/>
          <w:sz w:val="28"/>
          <w:szCs w:val="28"/>
        </w:rPr>
        <w:t>szkoły</w:t>
      </w:r>
      <w:bookmarkEnd w:id="154"/>
      <w:bookmarkEnd w:id="155"/>
    </w:p>
    <w:p w14:paraId="08E82268" w14:textId="5DBE32B3" w:rsidR="00FC0B9D" w:rsidRPr="00CF7E50" w:rsidRDefault="003D1BA4" w:rsidP="00275BDC">
      <w:pPr>
        <w:numPr>
          <w:ilvl w:val="0"/>
          <w:numId w:val="10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jest jednostką organizacyjną Gminy Kondratowice finansow</w:t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wyodrębnioną, prowadzącą gospodarkę finansową n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zasadach określonych przepisam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ustawy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dni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27 sierpni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 xml:space="preserve">2009 r. </w:t>
      </w:r>
      <w:r w:rsidR="00596587">
        <w:rPr>
          <w:rFonts w:eastAsia="Times New Roman" w:cstheme="minorHAnsi"/>
          <w:szCs w:val="20"/>
        </w:rPr>
        <w:br/>
      </w:r>
      <w:r w:rsidR="00B44119">
        <w:rPr>
          <w:rFonts w:eastAsia="Times New Roman" w:cstheme="minorHAnsi"/>
          <w:szCs w:val="20"/>
        </w:rPr>
        <w:t>o </w:t>
      </w:r>
      <w:r w:rsidRPr="00CF7E50">
        <w:rPr>
          <w:rFonts w:eastAsia="Times New Roman" w:cstheme="minorHAnsi"/>
          <w:szCs w:val="20"/>
        </w:rPr>
        <w:t>finansach</w:t>
      </w:r>
      <w:r w:rsidR="007F72DB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publicznych.</w:t>
      </w:r>
    </w:p>
    <w:p w14:paraId="4C7CA92D" w14:textId="70187C15" w:rsidR="00FC0B9D" w:rsidRPr="00CF7E50" w:rsidRDefault="003D1BA4" w:rsidP="00275BDC">
      <w:pPr>
        <w:numPr>
          <w:ilvl w:val="0"/>
          <w:numId w:val="10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Podstawą gospodark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finansowej szkoły jest plan dochodó</w:t>
      </w:r>
      <w:r w:rsidR="00B44119">
        <w:rPr>
          <w:rFonts w:eastAsia="Times New Roman" w:cstheme="minorHAnsi"/>
          <w:szCs w:val="20"/>
        </w:rPr>
        <w:t>w i </w:t>
      </w:r>
      <w:r w:rsidRPr="00CF7E50">
        <w:rPr>
          <w:rFonts w:eastAsia="Times New Roman" w:cstheme="minorHAnsi"/>
          <w:szCs w:val="20"/>
        </w:rPr>
        <w:t>wydatków.</w:t>
      </w:r>
    </w:p>
    <w:p w14:paraId="6573026E" w14:textId="348FFDBE" w:rsidR="00FC0B9D" w:rsidRPr="00CF7E50" w:rsidRDefault="003D1BA4" w:rsidP="00275BDC">
      <w:pPr>
        <w:numPr>
          <w:ilvl w:val="0"/>
          <w:numId w:val="109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Obsługę finansową prowadz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księgowość</w:t>
      </w:r>
      <w:r w:rsidR="007F72DB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szkoły.</w:t>
      </w:r>
    </w:p>
    <w:p w14:paraId="0831230F" w14:textId="3AE46BAB" w:rsidR="00FC0B9D" w:rsidRPr="00CF7E50" w:rsidRDefault="003D1BA4" w:rsidP="00275BDC">
      <w:pPr>
        <w:numPr>
          <w:ilvl w:val="0"/>
          <w:numId w:val="109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Szczegółowe zasady prowadzeni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prze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szkołę gospodark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 xml:space="preserve">finansowej 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materialnej określają odrębne</w:t>
      </w:r>
      <w:r w:rsidR="007F72DB" w:rsidRPr="00CF7E50">
        <w:rPr>
          <w:rFonts w:eastAsia="Times New Roman" w:cstheme="minorHAnsi"/>
          <w:szCs w:val="20"/>
        </w:rPr>
        <w:t xml:space="preserve"> </w:t>
      </w:r>
      <w:r w:rsidRPr="00CF7E50">
        <w:rPr>
          <w:rFonts w:eastAsia="Times New Roman" w:cstheme="minorHAnsi"/>
          <w:szCs w:val="20"/>
        </w:rPr>
        <w:t>przepisy.</w:t>
      </w:r>
    </w:p>
    <w:p w14:paraId="601ABBE8" w14:textId="622B360A" w:rsidR="00FC0B9D" w:rsidRPr="00CF7E50" w:rsidRDefault="003D1BA4" w:rsidP="00552102">
      <w:pPr>
        <w:pStyle w:val="Nagwek1"/>
        <w:spacing w:line="240" w:lineRule="auto"/>
        <w:rPr>
          <w:rFonts w:eastAsia="Cambria"/>
          <w:sz w:val="28"/>
          <w:szCs w:val="28"/>
        </w:rPr>
      </w:pPr>
      <w:bookmarkStart w:id="156" w:name="_Toc117534215"/>
      <w:bookmarkStart w:id="157" w:name="_Toc239952462"/>
      <w:r w:rsidRPr="00CF7E50">
        <w:rPr>
          <w:rFonts w:eastAsia="Cambria"/>
          <w:sz w:val="28"/>
          <w:szCs w:val="28"/>
        </w:rPr>
        <w:t>Rozdział XV Postanowieni</w:t>
      </w:r>
      <w:r w:rsidR="00B44119">
        <w:rPr>
          <w:rFonts w:eastAsia="Cambria"/>
          <w:sz w:val="28"/>
          <w:szCs w:val="28"/>
        </w:rPr>
        <w:t>a </w:t>
      </w:r>
      <w:r w:rsidRPr="00CF7E50">
        <w:rPr>
          <w:rFonts w:eastAsia="Cambria"/>
          <w:sz w:val="28"/>
          <w:szCs w:val="28"/>
        </w:rPr>
        <w:t xml:space="preserve">przejściowe </w:t>
      </w:r>
      <w:r w:rsidR="00B44119">
        <w:rPr>
          <w:rFonts w:eastAsia="Cambria"/>
          <w:sz w:val="28"/>
          <w:szCs w:val="28"/>
        </w:rPr>
        <w:t>i </w:t>
      </w:r>
      <w:r w:rsidRPr="00CF7E50">
        <w:rPr>
          <w:rFonts w:eastAsia="Cambria"/>
          <w:sz w:val="28"/>
          <w:szCs w:val="28"/>
        </w:rPr>
        <w:t>końcowe</w:t>
      </w:r>
      <w:bookmarkEnd w:id="156"/>
      <w:bookmarkEnd w:id="157"/>
    </w:p>
    <w:p w14:paraId="7CA79BBA" w14:textId="4A4DC9DE" w:rsidR="00FC0B9D" w:rsidRPr="00CF7E50" w:rsidRDefault="003D1BA4" w:rsidP="00275BDC">
      <w:pPr>
        <w:numPr>
          <w:ilvl w:val="0"/>
          <w:numId w:val="110"/>
        </w:numPr>
        <w:tabs>
          <w:tab w:val="left" w:pos="717"/>
        </w:tabs>
        <w:spacing w:after="0" w:line="240" w:lineRule="auto"/>
        <w:ind w:left="716" w:right="9" w:hanging="360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używ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pieczęc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urzędowej zawierającej: nazwę szkoły, adres, numer telefoniczny, numer statystyczny regon ora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numer identyfikacj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podatkowej NIP.</w:t>
      </w:r>
    </w:p>
    <w:p w14:paraId="086642C9" w14:textId="11FC9F5B" w:rsidR="002663A9" w:rsidRDefault="003D1BA4" w:rsidP="002663A9">
      <w:pPr>
        <w:numPr>
          <w:ilvl w:val="0"/>
          <w:numId w:val="1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CF7E50">
        <w:rPr>
          <w:rFonts w:eastAsia="Times New Roman" w:cstheme="minorHAnsi"/>
          <w:szCs w:val="20"/>
        </w:rPr>
        <w:t>Szkoł</w:t>
      </w:r>
      <w:r w:rsidR="00B44119">
        <w:rPr>
          <w:rFonts w:eastAsia="Times New Roman" w:cstheme="minorHAnsi"/>
          <w:szCs w:val="20"/>
        </w:rPr>
        <w:t>a </w:t>
      </w:r>
      <w:r w:rsidRPr="00CF7E50">
        <w:rPr>
          <w:rFonts w:eastAsia="Times New Roman" w:cstheme="minorHAnsi"/>
          <w:szCs w:val="20"/>
        </w:rPr>
        <w:t>prowadz</w:t>
      </w:r>
      <w:r w:rsidR="00B44119">
        <w:rPr>
          <w:rFonts w:eastAsia="Times New Roman" w:cstheme="minorHAnsi"/>
          <w:szCs w:val="20"/>
        </w:rPr>
        <w:t>i i </w:t>
      </w:r>
      <w:r w:rsidRPr="00CF7E50">
        <w:rPr>
          <w:rFonts w:eastAsia="Times New Roman" w:cstheme="minorHAnsi"/>
          <w:szCs w:val="20"/>
        </w:rPr>
        <w:t xml:space="preserve">przechowuje dokumentację zgodnie </w:t>
      </w:r>
      <w:r w:rsidR="00B44119">
        <w:rPr>
          <w:rFonts w:eastAsia="Times New Roman" w:cstheme="minorHAnsi"/>
          <w:szCs w:val="20"/>
        </w:rPr>
        <w:t>z </w:t>
      </w:r>
      <w:r w:rsidRPr="00CF7E50">
        <w:rPr>
          <w:rFonts w:eastAsia="Times New Roman" w:cstheme="minorHAnsi"/>
          <w:szCs w:val="20"/>
        </w:rPr>
        <w:t>odrębnym</w:t>
      </w:r>
      <w:r w:rsidR="00B44119">
        <w:rPr>
          <w:rFonts w:eastAsia="Times New Roman" w:cstheme="minorHAnsi"/>
          <w:szCs w:val="20"/>
        </w:rPr>
        <w:t>i </w:t>
      </w:r>
      <w:r w:rsidRPr="00CF7E50">
        <w:rPr>
          <w:rFonts w:eastAsia="Times New Roman" w:cstheme="minorHAnsi"/>
          <w:szCs w:val="20"/>
        </w:rPr>
        <w:t>przepisami.</w:t>
      </w:r>
    </w:p>
    <w:p w14:paraId="5751CAD7" w14:textId="302DCB03" w:rsidR="002663A9" w:rsidRPr="001039F1" w:rsidRDefault="002663A9" w:rsidP="00E40AF0">
      <w:pPr>
        <w:numPr>
          <w:ilvl w:val="0"/>
          <w:numId w:val="1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bookmarkStart w:id="158" w:name="_Hlk180755494"/>
      <w:r w:rsidRPr="001039F1">
        <w:rPr>
          <w:rFonts w:eastAsia="Times New Roman"/>
          <w:szCs w:val="24"/>
        </w:rPr>
        <w:t>Rad</w:t>
      </w:r>
      <w:r w:rsidR="00B44119">
        <w:rPr>
          <w:rFonts w:eastAsia="Times New Roman"/>
          <w:szCs w:val="24"/>
        </w:rPr>
        <w:t>a </w:t>
      </w:r>
      <w:r w:rsidRPr="001039F1">
        <w:rPr>
          <w:rFonts w:eastAsia="Times New Roman"/>
          <w:szCs w:val="24"/>
        </w:rPr>
        <w:t>pedagogiczn</w:t>
      </w:r>
      <w:r w:rsidR="00B44119">
        <w:rPr>
          <w:rFonts w:eastAsia="Times New Roman"/>
          <w:szCs w:val="24"/>
        </w:rPr>
        <w:t>a </w:t>
      </w:r>
      <w:r w:rsidRPr="001039F1">
        <w:rPr>
          <w:rFonts w:eastAsia="Times New Roman"/>
          <w:szCs w:val="24"/>
        </w:rPr>
        <w:t xml:space="preserve">przygotowuje projekt zmian statutu szkoły </w:t>
      </w:r>
      <w:r w:rsidR="00B44119">
        <w:rPr>
          <w:rFonts w:eastAsia="Times New Roman"/>
          <w:szCs w:val="24"/>
        </w:rPr>
        <w:t>i </w:t>
      </w:r>
      <w:r w:rsidRPr="001039F1">
        <w:rPr>
          <w:rFonts w:eastAsia="Times New Roman"/>
          <w:szCs w:val="24"/>
        </w:rPr>
        <w:t>uchwal</w:t>
      </w:r>
      <w:r w:rsidR="00B44119">
        <w:rPr>
          <w:rFonts w:eastAsia="Times New Roman"/>
          <w:szCs w:val="24"/>
        </w:rPr>
        <w:t>a </w:t>
      </w:r>
      <w:r w:rsidRPr="001039F1">
        <w:rPr>
          <w:rFonts w:eastAsia="Times New Roman"/>
          <w:szCs w:val="24"/>
        </w:rPr>
        <w:t>jeg</w:t>
      </w:r>
      <w:r w:rsidR="00B44119">
        <w:rPr>
          <w:rFonts w:eastAsia="Times New Roman"/>
          <w:szCs w:val="24"/>
        </w:rPr>
        <w:t>o </w:t>
      </w:r>
      <w:r w:rsidRPr="001039F1">
        <w:rPr>
          <w:rFonts w:eastAsia="Times New Roman"/>
          <w:szCs w:val="24"/>
        </w:rPr>
        <w:t>zmiany lub uchwal</w:t>
      </w:r>
      <w:r w:rsidR="00B44119">
        <w:rPr>
          <w:rFonts w:eastAsia="Times New Roman"/>
          <w:szCs w:val="24"/>
        </w:rPr>
        <w:t>a </w:t>
      </w:r>
      <w:r w:rsidRPr="001039F1">
        <w:rPr>
          <w:rFonts w:eastAsia="Times New Roman"/>
          <w:szCs w:val="24"/>
        </w:rPr>
        <w:t>statut.</w:t>
      </w:r>
    </w:p>
    <w:p w14:paraId="77DF8B9E" w14:textId="07E3B9DF" w:rsidR="002663A9" w:rsidRPr="001039F1" w:rsidRDefault="002663A9" w:rsidP="00E40AF0">
      <w:pPr>
        <w:numPr>
          <w:ilvl w:val="0"/>
          <w:numId w:val="1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1039F1">
        <w:rPr>
          <w:rFonts w:eastAsia="Times New Roman"/>
          <w:szCs w:val="24"/>
        </w:rPr>
        <w:t xml:space="preserve">Wniosek </w:t>
      </w:r>
      <w:r w:rsidR="00B44119">
        <w:rPr>
          <w:rFonts w:eastAsia="Times New Roman"/>
          <w:szCs w:val="24"/>
        </w:rPr>
        <w:t>o </w:t>
      </w:r>
      <w:r w:rsidRPr="001039F1">
        <w:rPr>
          <w:rFonts w:eastAsia="Times New Roman"/>
          <w:szCs w:val="24"/>
        </w:rPr>
        <w:t>zmianę statutu może wnieść dyrektor ora</w:t>
      </w:r>
      <w:r w:rsidR="00B44119">
        <w:rPr>
          <w:rFonts w:eastAsia="Times New Roman"/>
          <w:szCs w:val="24"/>
        </w:rPr>
        <w:t>z </w:t>
      </w:r>
      <w:r w:rsidRPr="001039F1">
        <w:rPr>
          <w:rFonts w:eastAsia="Times New Roman"/>
          <w:szCs w:val="24"/>
        </w:rPr>
        <w:t xml:space="preserve">każdy kolegialny organ szkoły, </w:t>
      </w:r>
      <w:r w:rsidR="00B44119">
        <w:rPr>
          <w:rFonts w:eastAsia="Times New Roman"/>
          <w:szCs w:val="24"/>
        </w:rPr>
        <w:t>a </w:t>
      </w:r>
      <w:r w:rsidRPr="001039F1">
        <w:rPr>
          <w:rFonts w:eastAsia="Times New Roman"/>
          <w:szCs w:val="24"/>
        </w:rPr>
        <w:t>także organ nadzoru pedagogiczneg</w:t>
      </w:r>
      <w:r w:rsidR="00B44119">
        <w:rPr>
          <w:rFonts w:eastAsia="Times New Roman"/>
          <w:szCs w:val="24"/>
        </w:rPr>
        <w:t>o i </w:t>
      </w:r>
      <w:r w:rsidRPr="001039F1">
        <w:rPr>
          <w:rFonts w:eastAsia="Times New Roman"/>
          <w:szCs w:val="24"/>
        </w:rPr>
        <w:t>organ prowadzący.</w:t>
      </w:r>
    </w:p>
    <w:p w14:paraId="55FC33B8" w14:textId="2B093BD8" w:rsidR="002663A9" w:rsidRPr="001039F1" w:rsidRDefault="002663A9" w:rsidP="00E40AF0">
      <w:pPr>
        <w:numPr>
          <w:ilvl w:val="0"/>
          <w:numId w:val="1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1039F1">
        <w:rPr>
          <w:rFonts w:eastAsia="Times New Roman"/>
          <w:szCs w:val="24"/>
        </w:rPr>
        <w:t xml:space="preserve">Dyrektor szkoły </w:t>
      </w:r>
      <w:r w:rsidR="00B44119">
        <w:rPr>
          <w:rFonts w:eastAsia="Times New Roman"/>
          <w:szCs w:val="24"/>
        </w:rPr>
        <w:t>w </w:t>
      </w:r>
      <w:r w:rsidRPr="001039F1">
        <w:rPr>
          <w:rFonts w:eastAsia="Times New Roman"/>
          <w:szCs w:val="24"/>
        </w:rPr>
        <w:t>ciągu 7 dn</w:t>
      </w:r>
      <w:r w:rsidR="00B44119">
        <w:rPr>
          <w:rFonts w:eastAsia="Times New Roman"/>
          <w:szCs w:val="24"/>
        </w:rPr>
        <w:t>i </w:t>
      </w:r>
      <w:r w:rsidRPr="001039F1">
        <w:rPr>
          <w:rFonts w:eastAsia="Times New Roman"/>
          <w:szCs w:val="24"/>
        </w:rPr>
        <w:t>p</w:t>
      </w:r>
      <w:r w:rsidR="00B44119">
        <w:rPr>
          <w:rFonts w:eastAsia="Times New Roman"/>
          <w:szCs w:val="24"/>
        </w:rPr>
        <w:t>o </w:t>
      </w:r>
      <w:r w:rsidRPr="001039F1">
        <w:rPr>
          <w:rFonts w:eastAsia="Times New Roman"/>
          <w:szCs w:val="24"/>
        </w:rPr>
        <w:t>nowelizacj</w:t>
      </w:r>
      <w:r w:rsidR="00B44119">
        <w:rPr>
          <w:rFonts w:eastAsia="Times New Roman"/>
          <w:szCs w:val="24"/>
        </w:rPr>
        <w:t>i </w:t>
      </w:r>
      <w:r w:rsidRPr="001039F1">
        <w:rPr>
          <w:rFonts w:eastAsia="Times New Roman"/>
          <w:szCs w:val="24"/>
        </w:rPr>
        <w:t>statutu, opracowuje tekst jednolity statutu.</w:t>
      </w:r>
    </w:p>
    <w:p w14:paraId="4758F57B" w14:textId="67441245" w:rsidR="002663A9" w:rsidRPr="001039F1" w:rsidRDefault="002663A9" w:rsidP="00E40AF0">
      <w:pPr>
        <w:numPr>
          <w:ilvl w:val="0"/>
          <w:numId w:val="1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1039F1">
        <w:rPr>
          <w:rFonts w:eastAsia="Times New Roman"/>
          <w:szCs w:val="24"/>
        </w:rPr>
        <w:t>Dyrektor, p</w:t>
      </w:r>
      <w:r w:rsidR="00B44119">
        <w:rPr>
          <w:rFonts w:eastAsia="Times New Roman"/>
          <w:szCs w:val="24"/>
        </w:rPr>
        <w:t>o </w:t>
      </w:r>
      <w:r w:rsidRPr="001039F1">
        <w:rPr>
          <w:rFonts w:eastAsia="Times New Roman"/>
          <w:szCs w:val="24"/>
        </w:rPr>
        <w:t>przygotowaniu tekstu jednoliteg</w:t>
      </w:r>
      <w:r w:rsidR="00B44119">
        <w:rPr>
          <w:rFonts w:eastAsia="Times New Roman"/>
          <w:szCs w:val="24"/>
        </w:rPr>
        <w:t>o </w:t>
      </w:r>
      <w:r w:rsidRPr="001039F1">
        <w:rPr>
          <w:rFonts w:eastAsia="Times New Roman"/>
          <w:szCs w:val="24"/>
        </w:rPr>
        <w:t>statutu, jest odpowiedzialny z</w:t>
      </w:r>
      <w:r w:rsidR="00B44119">
        <w:rPr>
          <w:rFonts w:eastAsia="Times New Roman"/>
          <w:szCs w:val="24"/>
        </w:rPr>
        <w:t>a </w:t>
      </w:r>
      <w:r w:rsidRPr="001039F1">
        <w:rPr>
          <w:rFonts w:eastAsia="Times New Roman"/>
          <w:szCs w:val="24"/>
        </w:rPr>
        <w:t>jeg</w:t>
      </w:r>
      <w:r w:rsidR="00B44119">
        <w:rPr>
          <w:rFonts w:eastAsia="Times New Roman"/>
          <w:szCs w:val="24"/>
        </w:rPr>
        <w:t>o </w:t>
      </w:r>
      <w:r w:rsidRPr="001039F1">
        <w:rPr>
          <w:rFonts w:eastAsia="Times New Roman"/>
          <w:szCs w:val="24"/>
        </w:rPr>
        <w:t>upublicznienie społecznośc</w:t>
      </w:r>
      <w:r w:rsidR="00B44119">
        <w:rPr>
          <w:rFonts w:eastAsia="Times New Roman"/>
          <w:szCs w:val="24"/>
        </w:rPr>
        <w:t>i </w:t>
      </w:r>
      <w:r w:rsidRPr="001039F1">
        <w:rPr>
          <w:rFonts w:eastAsia="Times New Roman"/>
          <w:szCs w:val="24"/>
        </w:rPr>
        <w:t>szkolnej.</w:t>
      </w:r>
    </w:p>
    <w:p w14:paraId="3ACE4F25" w14:textId="6B8A846C" w:rsidR="002663A9" w:rsidRPr="001039F1" w:rsidRDefault="002663A9" w:rsidP="00E40AF0">
      <w:pPr>
        <w:numPr>
          <w:ilvl w:val="0"/>
          <w:numId w:val="110"/>
        </w:numPr>
        <w:tabs>
          <w:tab w:val="left" w:pos="717"/>
        </w:tabs>
        <w:spacing w:after="0" w:line="240" w:lineRule="auto"/>
        <w:ind w:left="716" w:right="9" w:hanging="361"/>
        <w:rPr>
          <w:rFonts w:eastAsia="Times New Roman" w:cstheme="minorHAnsi"/>
          <w:szCs w:val="20"/>
        </w:rPr>
      </w:pPr>
      <w:r w:rsidRPr="001039F1">
        <w:rPr>
          <w:rFonts w:eastAsia="Times New Roman"/>
          <w:szCs w:val="24"/>
        </w:rPr>
        <w:t xml:space="preserve"> Niniejszy statut udostępni</w:t>
      </w:r>
      <w:r w:rsidR="00B44119">
        <w:rPr>
          <w:rFonts w:eastAsia="Times New Roman"/>
          <w:szCs w:val="24"/>
        </w:rPr>
        <w:t>a </w:t>
      </w:r>
      <w:r w:rsidRPr="001039F1">
        <w:rPr>
          <w:rFonts w:eastAsia="Times New Roman"/>
          <w:szCs w:val="24"/>
        </w:rPr>
        <w:t xml:space="preserve">się wszystkim zainteresowanym: </w:t>
      </w:r>
    </w:p>
    <w:p w14:paraId="17BF01A8" w14:textId="08F82303" w:rsidR="002663A9" w:rsidRPr="001039F1" w:rsidRDefault="002663A9" w:rsidP="001039F1">
      <w:pPr>
        <w:pStyle w:val="Akapitzlist"/>
        <w:numPr>
          <w:ilvl w:val="2"/>
          <w:numId w:val="123"/>
        </w:numPr>
        <w:spacing w:after="0"/>
        <w:jc w:val="both"/>
        <w:rPr>
          <w:bCs/>
          <w:szCs w:val="24"/>
        </w:rPr>
      </w:pPr>
      <w:r w:rsidRPr="001039F1">
        <w:rPr>
          <w:bCs/>
          <w:szCs w:val="24"/>
        </w:rPr>
        <w:t>Biuletynie Informacj</w:t>
      </w:r>
      <w:r w:rsidR="00B44119">
        <w:rPr>
          <w:bCs/>
          <w:szCs w:val="24"/>
        </w:rPr>
        <w:t>i </w:t>
      </w:r>
      <w:r w:rsidRPr="001039F1">
        <w:rPr>
          <w:bCs/>
          <w:szCs w:val="24"/>
        </w:rPr>
        <w:t xml:space="preserve">Publicznej szkoły, </w:t>
      </w:r>
    </w:p>
    <w:p w14:paraId="15AF3AE3" w14:textId="22A2CC74" w:rsidR="002663A9" w:rsidRPr="001039F1" w:rsidRDefault="00B44119" w:rsidP="001039F1">
      <w:pPr>
        <w:pStyle w:val="Akapitzlist"/>
        <w:numPr>
          <w:ilvl w:val="2"/>
          <w:numId w:val="123"/>
        </w:numPr>
        <w:spacing w:after="0"/>
        <w:jc w:val="both"/>
        <w:rPr>
          <w:bCs/>
          <w:szCs w:val="24"/>
        </w:rPr>
      </w:pPr>
      <w:r>
        <w:rPr>
          <w:bCs/>
          <w:szCs w:val="24"/>
        </w:rPr>
        <w:t>w </w:t>
      </w:r>
      <w:r w:rsidR="002663A9" w:rsidRPr="001039F1">
        <w:rPr>
          <w:bCs/>
          <w:szCs w:val="24"/>
        </w:rPr>
        <w:t xml:space="preserve">sekretariacie szkoły, </w:t>
      </w:r>
    </w:p>
    <w:p w14:paraId="7E72DA6C" w14:textId="04675783" w:rsidR="002663A9" w:rsidRPr="001039F1" w:rsidRDefault="00B44119" w:rsidP="001039F1">
      <w:pPr>
        <w:pStyle w:val="Akapitzlist"/>
        <w:numPr>
          <w:ilvl w:val="2"/>
          <w:numId w:val="123"/>
        </w:numPr>
        <w:spacing w:after="0"/>
        <w:jc w:val="both"/>
        <w:rPr>
          <w:bCs/>
          <w:szCs w:val="24"/>
        </w:rPr>
      </w:pPr>
      <w:r>
        <w:rPr>
          <w:bCs/>
          <w:szCs w:val="24"/>
        </w:rPr>
        <w:t>w </w:t>
      </w:r>
      <w:r w:rsidR="002663A9" w:rsidRPr="001039F1">
        <w:rPr>
          <w:bCs/>
          <w:szCs w:val="24"/>
        </w:rPr>
        <w:t xml:space="preserve">bibliotece szkolnej. </w:t>
      </w:r>
    </w:p>
    <w:bookmarkEnd w:id="158"/>
    <w:p w14:paraId="1AAD9F8F" w14:textId="77777777" w:rsidR="00F712F8" w:rsidRPr="00F712F8" w:rsidRDefault="00F712F8" w:rsidP="00F712F8">
      <w:pPr>
        <w:rPr>
          <w:rFonts w:eastAsia="Times New Roman" w:cstheme="minorHAnsi"/>
          <w:szCs w:val="20"/>
        </w:rPr>
      </w:pPr>
    </w:p>
    <w:p w14:paraId="5702F7F2" w14:textId="77777777" w:rsidR="00F712F8" w:rsidRDefault="00F712F8" w:rsidP="00F712F8">
      <w:pPr>
        <w:rPr>
          <w:rFonts w:eastAsia="Times New Roman" w:cstheme="minorHAnsi"/>
          <w:szCs w:val="20"/>
        </w:rPr>
      </w:pPr>
    </w:p>
    <w:p w14:paraId="15176696" w14:textId="5EDE162B" w:rsidR="00F712F8" w:rsidRDefault="00F712F8" w:rsidP="00F712F8">
      <w:pPr>
        <w:ind w:firstLine="708"/>
        <w:rPr>
          <w:rFonts w:eastAsia="Times New Roman" w:cstheme="minorHAnsi"/>
          <w:i/>
          <w:iCs/>
          <w:sz w:val="20"/>
          <w:szCs w:val="18"/>
        </w:rPr>
      </w:pPr>
      <w:r w:rsidRPr="00040228">
        <w:rPr>
          <w:rFonts w:eastAsia="Times New Roman" w:cstheme="minorHAnsi"/>
          <w:i/>
          <w:iCs/>
          <w:sz w:val="20"/>
          <w:szCs w:val="18"/>
        </w:rPr>
        <w:t>Tekst jednolity p</w:t>
      </w:r>
      <w:r w:rsidR="00B44119">
        <w:rPr>
          <w:rFonts w:eastAsia="Times New Roman" w:cstheme="minorHAnsi"/>
          <w:i/>
          <w:iCs/>
          <w:sz w:val="20"/>
          <w:szCs w:val="18"/>
        </w:rPr>
        <w:t>o </w:t>
      </w:r>
      <w:r w:rsidR="00040228" w:rsidRPr="00040228">
        <w:rPr>
          <w:rFonts w:eastAsia="Times New Roman" w:cstheme="minorHAnsi"/>
          <w:i/>
          <w:iCs/>
          <w:sz w:val="20"/>
          <w:szCs w:val="18"/>
        </w:rPr>
        <w:t xml:space="preserve">zmianach </w:t>
      </w:r>
      <w:r w:rsidR="00383B24">
        <w:rPr>
          <w:rFonts w:eastAsia="Times New Roman" w:cstheme="minorHAnsi"/>
          <w:i/>
          <w:iCs/>
          <w:sz w:val="20"/>
          <w:szCs w:val="18"/>
        </w:rPr>
        <w:t xml:space="preserve">z dnia 30.09.2026 r. </w:t>
      </w:r>
    </w:p>
    <w:p w14:paraId="090546C4" w14:textId="2682C572" w:rsidR="00383B24" w:rsidRPr="00040228" w:rsidRDefault="00383B24" w:rsidP="00F712F8">
      <w:pPr>
        <w:ind w:firstLine="708"/>
        <w:rPr>
          <w:rFonts w:eastAsia="Times New Roman" w:cstheme="minorHAnsi"/>
          <w:i/>
          <w:iCs/>
          <w:sz w:val="20"/>
          <w:szCs w:val="18"/>
        </w:rPr>
      </w:pPr>
      <w:r>
        <w:rPr>
          <w:rFonts w:eastAsia="Times New Roman" w:cstheme="minorHAnsi"/>
          <w:i/>
          <w:iCs/>
          <w:sz w:val="20"/>
          <w:szCs w:val="18"/>
        </w:rPr>
        <w:t>Uchwała nr 3/2026 z dnia 30.09.2026 r.</w:t>
      </w:r>
      <w:bookmarkStart w:id="159" w:name="_GoBack"/>
      <w:bookmarkEnd w:id="159"/>
    </w:p>
    <w:sectPr w:rsidR="00383B24" w:rsidRPr="00040228" w:rsidSect="006A37E9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134" w:right="1134" w:bottom="1134" w:left="1134" w:header="709" w:footer="709" w:gutter="284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E2385" w14:textId="77777777" w:rsidR="00EB22FF" w:rsidRDefault="00EB22FF" w:rsidP="0027267C">
      <w:pPr>
        <w:spacing w:after="0" w:line="240" w:lineRule="auto"/>
      </w:pPr>
      <w:r>
        <w:separator/>
      </w:r>
    </w:p>
  </w:endnote>
  <w:endnote w:type="continuationSeparator" w:id="0">
    <w:p w14:paraId="55276235" w14:textId="77777777" w:rsidR="00EB22FF" w:rsidRDefault="00EB22FF" w:rsidP="00272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93902" w14:textId="3D968592" w:rsidR="00F51C5C" w:rsidRPr="00552102" w:rsidRDefault="00F51C5C" w:rsidP="00552102">
    <w:pPr>
      <w:pStyle w:val="Stopka"/>
      <w:pBdr>
        <w:top w:val="single" w:sz="4" w:space="1" w:color="auto"/>
      </w:pBdr>
      <w:jc w:val="center"/>
      <w:rPr>
        <w:i/>
        <w:iCs/>
        <w:sz w:val="18"/>
        <w:szCs w:val="18"/>
      </w:rPr>
    </w:pPr>
    <w:r w:rsidRPr="00552102">
      <w:rPr>
        <w:i/>
        <w:iCs/>
        <w:sz w:val="18"/>
        <w:szCs w:val="18"/>
      </w:rPr>
      <w:t>Statut Szkoły Podstawowej im. Bohaterów Armi</w:t>
    </w:r>
    <w:r w:rsidR="00B44119">
      <w:rPr>
        <w:i/>
        <w:iCs/>
        <w:sz w:val="18"/>
        <w:szCs w:val="18"/>
      </w:rPr>
      <w:t>i </w:t>
    </w:r>
    <w:r w:rsidRPr="00552102">
      <w:rPr>
        <w:i/>
        <w:iCs/>
        <w:sz w:val="18"/>
        <w:szCs w:val="18"/>
      </w:rPr>
      <w:t>Krajowej w Prusach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398B5" w14:textId="541B102B" w:rsidR="00F51C5C" w:rsidRPr="00552102" w:rsidRDefault="00F51C5C" w:rsidP="00552102">
    <w:pPr>
      <w:pStyle w:val="Stopka"/>
      <w:pBdr>
        <w:top w:val="single" w:sz="4" w:space="1" w:color="auto"/>
      </w:pBdr>
      <w:jc w:val="center"/>
      <w:rPr>
        <w:i/>
        <w:iCs/>
        <w:sz w:val="18"/>
        <w:szCs w:val="18"/>
      </w:rPr>
    </w:pPr>
    <w:r w:rsidRPr="00552102">
      <w:rPr>
        <w:i/>
        <w:iCs/>
        <w:sz w:val="18"/>
        <w:szCs w:val="18"/>
      </w:rPr>
      <w:t>Statut Szkoły Podstawowej im. Bohaterów Armi</w:t>
    </w:r>
    <w:r w:rsidR="00B44119">
      <w:rPr>
        <w:i/>
        <w:iCs/>
        <w:sz w:val="18"/>
        <w:szCs w:val="18"/>
      </w:rPr>
      <w:t>i </w:t>
    </w:r>
    <w:r w:rsidRPr="00552102">
      <w:rPr>
        <w:i/>
        <w:iCs/>
        <w:sz w:val="18"/>
        <w:szCs w:val="18"/>
      </w:rPr>
      <w:t>Krajowej w Prusach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E3A4E" w14:textId="77777777" w:rsidR="00EB22FF" w:rsidRDefault="00EB22FF" w:rsidP="0027267C">
      <w:pPr>
        <w:spacing w:after="0" w:line="240" w:lineRule="auto"/>
      </w:pPr>
      <w:r>
        <w:separator/>
      </w:r>
    </w:p>
  </w:footnote>
  <w:footnote w:type="continuationSeparator" w:id="0">
    <w:p w14:paraId="56225A14" w14:textId="77777777" w:rsidR="00EB22FF" w:rsidRDefault="00EB22FF" w:rsidP="00272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3A26E" w14:textId="7E688AC4" w:rsidR="00F51C5C" w:rsidRDefault="00F51C5C" w:rsidP="00552102">
    <w:pPr>
      <w:pStyle w:val="Nagwek"/>
      <w:pBdr>
        <w:bottom w:val="single" w:sz="4" w:space="1" w:color="auto"/>
      </w:pBdr>
      <w:tabs>
        <w:tab w:val="clear" w:pos="4536"/>
        <w:tab w:val="clear" w:pos="9072"/>
        <w:tab w:val="left" w:pos="3240"/>
      </w:tabs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383B24">
      <w:rPr>
        <w:b/>
        <w:bCs/>
        <w:noProof/>
      </w:rPr>
      <w:t>42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383B24">
      <w:rPr>
        <w:b/>
        <w:bCs/>
        <w:noProof/>
      </w:rPr>
      <w:t>45</w:t>
    </w:r>
    <w:r>
      <w:rPr>
        <w:b/>
        <w:bCs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92927" w14:textId="13FAFCB3" w:rsidR="00F51C5C" w:rsidRPr="0027267C" w:rsidRDefault="00F51C5C" w:rsidP="00552102">
    <w:pPr>
      <w:pStyle w:val="Nagwek"/>
      <w:pBdr>
        <w:bottom w:val="single" w:sz="4" w:space="1" w:color="auto"/>
      </w:pBdr>
      <w:jc w:val="center"/>
    </w:pPr>
    <w:r w:rsidRPr="00552102">
      <w:t xml:space="preserve">Strona </w:t>
    </w:r>
    <w:r w:rsidRPr="00552102">
      <w:rPr>
        <w:b/>
        <w:bCs/>
      </w:rPr>
      <w:fldChar w:fldCharType="begin"/>
    </w:r>
    <w:r w:rsidRPr="00552102">
      <w:rPr>
        <w:b/>
        <w:bCs/>
      </w:rPr>
      <w:instrText>PAGE  \* Arabic  \* MERGEFORMAT</w:instrText>
    </w:r>
    <w:r w:rsidRPr="00552102">
      <w:rPr>
        <w:b/>
        <w:bCs/>
      </w:rPr>
      <w:fldChar w:fldCharType="separate"/>
    </w:r>
    <w:r w:rsidR="00383B24">
      <w:rPr>
        <w:b/>
        <w:bCs/>
        <w:noProof/>
      </w:rPr>
      <w:t>45</w:t>
    </w:r>
    <w:r w:rsidRPr="00552102">
      <w:rPr>
        <w:b/>
        <w:bCs/>
      </w:rPr>
      <w:fldChar w:fldCharType="end"/>
    </w:r>
    <w:r w:rsidRPr="00552102">
      <w:t xml:space="preserve"> z </w:t>
    </w:r>
    <w:r w:rsidRPr="00552102">
      <w:rPr>
        <w:b/>
        <w:bCs/>
      </w:rPr>
      <w:fldChar w:fldCharType="begin"/>
    </w:r>
    <w:r w:rsidRPr="00552102">
      <w:rPr>
        <w:b/>
        <w:bCs/>
      </w:rPr>
      <w:instrText>NUMPAGES  \* Arabic  \* MERGEFORMAT</w:instrText>
    </w:r>
    <w:r w:rsidRPr="00552102">
      <w:rPr>
        <w:b/>
        <w:bCs/>
      </w:rPr>
      <w:fldChar w:fldCharType="separate"/>
    </w:r>
    <w:r w:rsidR="00383B24">
      <w:rPr>
        <w:b/>
        <w:bCs/>
        <w:noProof/>
      </w:rPr>
      <w:t>45</w:t>
    </w:r>
    <w:r w:rsidRPr="00552102">
      <w:rPr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39C2"/>
    <w:multiLevelType w:val="multilevel"/>
    <w:tmpl w:val="19F2C8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262AE6"/>
    <w:multiLevelType w:val="multilevel"/>
    <w:tmpl w:val="EF1ED7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936BD5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C024A4"/>
    <w:multiLevelType w:val="multilevel"/>
    <w:tmpl w:val="A032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F949AD"/>
    <w:multiLevelType w:val="multilevel"/>
    <w:tmpl w:val="5F189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3F4120"/>
    <w:multiLevelType w:val="multilevel"/>
    <w:tmpl w:val="633205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3492806"/>
    <w:multiLevelType w:val="multilevel"/>
    <w:tmpl w:val="7012C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3824696"/>
    <w:multiLevelType w:val="multilevel"/>
    <w:tmpl w:val="3C9234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4F138A1"/>
    <w:multiLevelType w:val="multilevel"/>
    <w:tmpl w:val="9BA48C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6A926D5"/>
    <w:multiLevelType w:val="multilevel"/>
    <w:tmpl w:val="C0981F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72C633E"/>
    <w:multiLevelType w:val="multilevel"/>
    <w:tmpl w:val="39EC64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8997A15"/>
    <w:multiLevelType w:val="multilevel"/>
    <w:tmpl w:val="A5FE9A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9146F89"/>
    <w:multiLevelType w:val="multilevel"/>
    <w:tmpl w:val="F81027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92204A1"/>
    <w:multiLevelType w:val="hybridMultilevel"/>
    <w:tmpl w:val="932437F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0929249A"/>
    <w:multiLevelType w:val="multilevel"/>
    <w:tmpl w:val="AD1CBF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9867995"/>
    <w:multiLevelType w:val="multilevel"/>
    <w:tmpl w:val="2DDCC1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9FF2DEB"/>
    <w:multiLevelType w:val="multilevel"/>
    <w:tmpl w:val="958C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C3F0752"/>
    <w:multiLevelType w:val="multilevel"/>
    <w:tmpl w:val="20D0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C984390"/>
    <w:multiLevelType w:val="multilevel"/>
    <w:tmpl w:val="6A98C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CFF3BB2"/>
    <w:multiLevelType w:val="multilevel"/>
    <w:tmpl w:val="BF7445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D687561"/>
    <w:multiLevelType w:val="multilevel"/>
    <w:tmpl w:val="A0101D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E7C6AE3"/>
    <w:multiLevelType w:val="multilevel"/>
    <w:tmpl w:val="9CA4BC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F9041A5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10E96BB5"/>
    <w:multiLevelType w:val="multilevel"/>
    <w:tmpl w:val="7C7035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1324107D"/>
    <w:multiLevelType w:val="hybridMultilevel"/>
    <w:tmpl w:val="5BB23A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3294D42"/>
    <w:multiLevelType w:val="multilevel"/>
    <w:tmpl w:val="43BCEC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13BD6430"/>
    <w:multiLevelType w:val="multilevel"/>
    <w:tmpl w:val="933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5AB6B81"/>
    <w:multiLevelType w:val="multilevel"/>
    <w:tmpl w:val="8E26C4A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5F21CBC"/>
    <w:multiLevelType w:val="multilevel"/>
    <w:tmpl w:val="2844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6D77D06"/>
    <w:multiLevelType w:val="multilevel"/>
    <w:tmpl w:val="606C94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170A077A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1A845F65"/>
    <w:multiLevelType w:val="multilevel"/>
    <w:tmpl w:val="C6A8C6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1BEB4237"/>
    <w:multiLevelType w:val="multilevel"/>
    <w:tmpl w:val="8E1C62D0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1E931303"/>
    <w:multiLevelType w:val="multilevel"/>
    <w:tmpl w:val="154E9C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1EC40407"/>
    <w:multiLevelType w:val="multilevel"/>
    <w:tmpl w:val="53C2D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F414951"/>
    <w:multiLevelType w:val="multilevel"/>
    <w:tmpl w:val="7CD4529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1FDA2CCD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20ED613A"/>
    <w:multiLevelType w:val="multilevel"/>
    <w:tmpl w:val="632C2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1405B1E"/>
    <w:multiLevelType w:val="multilevel"/>
    <w:tmpl w:val="8E1C62D0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214751D6"/>
    <w:multiLevelType w:val="multilevel"/>
    <w:tmpl w:val="6E6449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22636199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23757711"/>
    <w:multiLevelType w:val="multilevel"/>
    <w:tmpl w:val="2D9C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42427D6"/>
    <w:multiLevelType w:val="multilevel"/>
    <w:tmpl w:val="868ABC72"/>
    <w:lvl w:ilvl="0">
      <w:start w:val="1"/>
      <w:numFmt w:val="bullet"/>
      <w:lvlText w:val="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24FC0ADD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25197A49"/>
    <w:multiLevelType w:val="multilevel"/>
    <w:tmpl w:val="4322D0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26177EA2"/>
    <w:multiLevelType w:val="multilevel"/>
    <w:tmpl w:val="B79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6996B97"/>
    <w:multiLevelType w:val="multilevel"/>
    <w:tmpl w:val="7CD4529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27065424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27547E6B"/>
    <w:multiLevelType w:val="multilevel"/>
    <w:tmpl w:val="34D4273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275534DD"/>
    <w:multiLevelType w:val="hybridMultilevel"/>
    <w:tmpl w:val="9FE82BA6"/>
    <w:lvl w:ilvl="0" w:tplc="0415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50" w15:restartNumberingAfterBreak="0">
    <w:nsid w:val="27C312E0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28046B96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28463A8B"/>
    <w:multiLevelType w:val="multilevel"/>
    <w:tmpl w:val="5FE8B1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28FA4A3B"/>
    <w:multiLevelType w:val="multilevel"/>
    <w:tmpl w:val="DF3E05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2979368E"/>
    <w:multiLevelType w:val="multilevel"/>
    <w:tmpl w:val="37F2B9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2A884D65"/>
    <w:multiLevelType w:val="multilevel"/>
    <w:tmpl w:val="7CD4529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2B60419D"/>
    <w:multiLevelType w:val="multilevel"/>
    <w:tmpl w:val="0A0E401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2C6B2F7A"/>
    <w:multiLevelType w:val="multilevel"/>
    <w:tmpl w:val="3FA0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CD812F4"/>
    <w:multiLevelType w:val="multilevel"/>
    <w:tmpl w:val="5692AEBA"/>
    <w:lvl w:ilvl="0">
      <w:start w:val="1"/>
      <w:numFmt w:val="bullet"/>
      <w:lvlText w:val="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2D5F4D77"/>
    <w:multiLevelType w:val="multilevel"/>
    <w:tmpl w:val="36DE3C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2E3A28D3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30695DF7"/>
    <w:multiLevelType w:val="multilevel"/>
    <w:tmpl w:val="1E5E4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0F67BD2"/>
    <w:multiLevelType w:val="multilevel"/>
    <w:tmpl w:val="B602F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1664F46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332D0764"/>
    <w:multiLevelType w:val="multilevel"/>
    <w:tmpl w:val="34D4273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34491EFA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3489179D"/>
    <w:multiLevelType w:val="multilevel"/>
    <w:tmpl w:val="33F8F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49A24E4"/>
    <w:multiLevelType w:val="multilevel"/>
    <w:tmpl w:val="D150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36A638AE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3719762C"/>
    <w:multiLevelType w:val="multilevel"/>
    <w:tmpl w:val="8E8C36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388174E1"/>
    <w:multiLevelType w:val="multilevel"/>
    <w:tmpl w:val="3C1C4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92D2A19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3B6A7EB6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3C913F98"/>
    <w:multiLevelType w:val="multilevel"/>
    <w:tmpl w:val="E7D800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3DE70425"/>
    <w:multiLevelType w:val="multilevel"/>
    <w:tmpl w:val="CFE65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EA21DF3"/>
    <w:multiLevelType w:val="multilevel"/>
    <w:tmpl w:val="398AB3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3F6B352F"/>
    <w:multiLevelType w:val="multilevel"/>
    <w:tmpl w:val="03EA76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424F1248"/>
    <w:multiLevelType w:val="multilevel"/>
    <w:tmpl w:val="012660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42E93984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43670794"/>
    <w:multiLevelType w:val="multilevel"/>
    <w:tmpl w:val="B37AC1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43972E31"/>
    <w:multiLevelType w:val="multilevel"/>
    <w:tmpl w:val="F3CC9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44941684"/>
    <w:multiLevelType w:val="multilevel"/>
    <w:tmpl w:val="E1A63A2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454A7B15"/>
    <w:multiLevelType w:val="multilevel"/>
    <w:tmpl w:val="5074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5917BB7"/>
    <w:multiLevelType w:val="multilevel"/>
    <w:tmpl w:val="F56481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45982052"/>
    <w:multiLevelType w:val="multilevel"/>
    <w:tmpl w:val="3A3A0B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47012634"/>
    <w:multiLevelType w:val="multilevel"/>
    <w:tmpl w:val="E1A63A2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471A051A"/>
    <w:multiLevelType w:val="multilevel"/>
    <w:tmpl w:val="C6DA4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7" w15:restartNumberingAfterBreak="0">
    <w:nsid w:val="4762390A"/>
    <w:multiLevelType w:val="hybridMultilevel"/>
    <w:tmpl w:val="F38C023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8" w15:restartNumberingAfterBreak="0">
    <w:nsid w:val="47EB3AFB"/>
    <w:multiLevelType w:val="multilevel"/>
    <w:tmpl w:val="A71A3E3C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 w15:restartNumberingAfterBreak="0">
    <w:nsid w:val="48633F3A"/>
    <w:multiLevelType w:val="multilevel"/>
    <w:tmpl w:val="9C481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48855F62"/>
    <w:multiLevelType w:val="multilevel"/>
    <w:tmpl w:val="F95CC2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 w15:restartNumberingAfterBreak="0">
    <w:nsid w:val="496A2886"/>
    <w:multiLevelType w:val="multilevel"/>
    <w:tmpl w:val="BFD8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A8E6E22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4C7E48B2"/>
    <w:multiLevelType w:val="multilevel"/>
    <w:tmpl w:val="10EEDA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4D131ECE"/>
    <w:multiLevelType w:val="hybridMultilevel"/>
    <w:tmpl w:val="D7E29268"/>
    <w:lvl w:ilvl="0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5" w15:restartNumberingAfterBreak="0">
    <w:nsid w:val="4EFF41E9"/>
    <w:multiLevelType w:val="multilevel"/>
    <w:tmpl w:val="34D4273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4F007D57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5074435F"/>
    <w:multiLevelType w:val="hybridMultilevel"/>
    <w:tmpl w:val="41F4ABB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decimal"/>
      <w:lvlText w:val="%3."/>
      <w:lvlJc w:val="left"/>
      <w:pPr>
        <w:ind w:left="2688" w:hanging="36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8" w15:restartNumberingAfterBreak="0">
    <w:nsid w:val="516D06B5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52664F35"/>
    <w:multiLevelType w:val="multilevel"/>
    <w:tmpl w:val="F2EE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397114E"/>
    <w:multiLevelType w:val="multilevel"/>
    <w:tmpl w:val="FD16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3E24113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 w15:restartNumberingAfterBreak="0">
    <w:nsid w:val="56757D48"/>
    <w:multiLevelType w:val="multilevel"/>
    <w:tmpl w:val="8E1C62D0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 w15:restartNumberingAfterBreak="0">
    <w:nsid w:val="5A8F793B"/>
    <w:multiLevelType w:val="multilevel"/>
    <w:tmpl w:val="3D60EB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5B691B2D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5C4B6630"/>
    <w:multiLevelType w:val="multilevel"/>
    <w:tmpl w:val="F6A233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5C4F7ADB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 w15:restartNumberingAfterBreak="0">
    <w:nsid w:val="5CF7467C"/>
    <w:multiLevelType w:val="multilevel"/>
    <w:tmpl w:val="7D349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E2D276D"/>
    <w:multiLevelType w:val="multilevel"/>
    <w:tmpl w:val="7D50E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5E4E2FF7"/>
    <w:multiLevelType w:val="multilevel"/>
    <w:tmpl w:val="F3CC9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5F1609B0"/>
    <w:multiLevelType w:val="multilevel"/>
    <w:tmpl w:val="BE008C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 w15:restartNumberingAfterBreak="0">
    <w:nsid w:val="609B7125"/>
    <w:multiLevelType w:val="multilevel"/>
    <w:tmpl w:val="8E1C62D0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610F53C4"/>
    <w:multiLevelType w:val="multilevel"/>
    <w:tmpl w:val="A9AEF2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 w15:restartNumberingAfterBreak="0">
    <w:nsid w:val="611A62DA"/>
    <w:multiLevelType w:val="hybridMultilevel"/>
    <w:tmpl w:val="2424E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1B704BF"/>
    <w:multiLevelType w:val="multilevel"/>
    <w:tmpl w:val="7CD4529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 w15:restartNumberingAfterBreak="0">
    <w:nsid w:val="624A7935"/>
    <w:multiLevelType w:val="multilevel"/>
    <w:tmpl w:val="63E6FB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62C15FD1"/>
    <w:multiLevelType w:val="multilevel"/>
    <w:tmpl w:val="295AD8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 w15:restartNumberingAfterBreak="0">
    <w:nsid w:val="6309116D"/>
    <w:multiLevelType w:val="hybridMultilevel"/>
    <w:tmpl w:val="812E5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3575997"/>
    <w:multiLevelType w:val="multilevel"/>
    <w:tmpl w:val="91C23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641552E9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 w15:restartNumberingAfterBreak="0">
    <w:nsid w:val="64696D4D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 w15:restartNumberingAfterBreak="0">
    <w:nsid w:val="654D1A23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 w15:restartNumberingAfterBreak="0">
    <w:nsid w:val="660763BF"/>
    <w:multiLevelType w:val="multilevel"/>
    <w:tmpl w:val="DF9AC3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 w15:restartNumberingAfterBreak="0">
    <w:nsid w:val="66B62E0A"/>
    <w:multiLevelType w:val="multilevel"/>
    <w:tmpl w:val="9BA48C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 w15:restartNumberingAfterBreak="0">
    <w:nsid w:val="66C67784"/>
    <w:multiLevelType w:val="multilevel"/>
    <w:tmpl w:val="5E2C48B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 w15:restartNumberingAfterBreak="0">
    <w:nsid w:val="68A25F32"/>
    <w:multiLevelType w:val="multilevel"/>
    <w:tmpl w:val="959A9B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 w15:restartNumberingAfterBreak="0">
    <w:nsid w:val="68D215D6"/>
    <w:multiLevelType w:val="multilevel"/>
    <w:tmpl w:val="09E4C4D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 w15:restartNumberingAfterBreak="0">
    <w:nsid w:val="68E27A16"/>
    <w:multiLevelType w:val="multilevel"/>
    <w:tmpl w:val="CE9813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8" w15:restartNumberingAfterBreak="0">
    <w:nsid w:val="697A3F82"/>
    <w:multiLevelType w:val="hybridMultilevel"/>
    <w:tmpl w:val="B338D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9" w15:restartNumberingAfterBreak="0">
    <w:nsid w:val="69D842AF"/>
    <w:multiLevelType w:val="multilevel"/>
    <w:tmpl w:val="0E0A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6A157864"/>
    <w:multiLevelType w:val="multilevel"/>
    <w:tmpl w:val="E996B4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1" w15:restartNumberingAfterBreak="0">
    <w:nsid w:val="6A1C0946"/>
    <w:multiLevelType w:val="multilevel"/>
    <w:tmpl w:val="F6862F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2" w15:restartNumberingAfterBreak="0">
    <w:nsid w:val="6AD2519B"/>
    <w:multiLevelType w:val="hybridMultilevel"/>
    <w:tmpl w:val="BD22529C"/>
    <w:lvl w:ilvl="0" w:tplc="0415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33" w15:restartNumberingAfterBreak="0">
    <w:nsid w:val="6BB26988"/>
    <w:multiLevelType w:val="multilevel"/>
    <w:tmpl w:val="34D4273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4" w15:restartNumberingAfterBreak="0">
    <w:nsid w:val="6C792A36"/>
    <w:multiLevelType w:val="multilevel"/>
    <w:tmpl w:val="4AA65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6C996822"/>
    <w:multiLevelType w:val="multilevel"/>
    <w:tmpl w:val="536241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6" w15:restartNumberingAfterBreak="0">
    <w:nsid w:val="6CA24F0F"/>
    <w:multiLevelType w:val="multilevel"/>
    <w:tmpl w:val="4BF20C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7" w15:restartNumberingAfterBreak="0">
    <w:nsid w:val="6D122111"/>
    <w:multiLevelType w:val="hybridMultilevel"/>
    <w:tmpl w:val="79AE9CB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8" w15:restartNumberingAfterBreak="0">
    <w:nsid w:val="6D7F712D"/>
    <w:multiLevelType w:val="multilevel"/>
    <w:tmpl w:val="5872AA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9" w15:restartNumberingAfterBreak="0">
    <w:nsid w:val="6E102066"/>
    <w:multiLevelType w:val="multilevel"/>
    <w:tmpl w:val="659C6E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0" w15:restartNumberingAfterBreak="0">
    <w:nsid w:val="6EB31AC1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1" w15:restartNumberingAfterBreak="0">
    <w:nsid w:val="6EC84722"/>
    <w:multiLevelType w:val="multilevel"/>
    <w:tmpl w:val="7CD4529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2" w15:restartNumberingAfterBreak="0">
    <w:nsid w:val="6EDA70DB"/>
    <w:multiLevelType w:val="multilevel"/>
    <w:tmpl w:val="8E1C62D0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3" w15:restartNumberingAfterBreak="0">
    <w:nsid w:val="72E765BC"/>
    <w:multiLevelType w:val="multilevel"/>
    <w:tmpl w:val="34D4273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4" w15:restartNumberingAfterBreak="0">
    <w:nsid w:val="754363C9"/>
    <w:multiLevelType w:val="multilevel"/>
    <w:tmpl w:val="E8F0F0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5" w15:restartNumberingAfterBreak="0">
    <w:nsid w:val="75C569BB"/>
    <w:multiLevelType w:val="multilevel"/>
    <w:tmpl w:val="EE9463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6" w15:restartNumberingAfterBreak="0">
    <w:nsid w:val="770A10F3"/>
    <w:multiLevelType w:val="multilevel"/>
    <w:tmpl w:val="7CD4529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7" w15:restartNumberingAfterBreak="0">
    <w:nsid w:val="77177574"/>
    <w:multiLevelType w:val="multilevel"/>
    <w:tmpl w:val="48DA53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8" w15:restartNumberingAfterBreak="0">
    <w:nsid w:val="79005840"/>
    <w:multiLevelType w:val="multilevel"/>
    <w:tmpl w:val="09FEA448"/>
    <w:lvl w:ilvl="0">
      <w:start w:val="1"/>
      <w:numFmt w:val="lowerLetter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9" w15:restartNumberingAfterBreak="0">
    <w:nsid w:val="79BD152E"/>
    <w:multiLevelType w:val="multilevel"/>
    <w:tmpl w:val="50F8C8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0" w15:restartNumberingAfterBreak="0">
    <w:nsid w:val="7A665CD1"/>
    <w:multiLevelType w:val="multilevel"/>
    <w:tmpl w:val="0E308A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1" w15:restartNumberingAfterBreak="0">
    <w:nsid w:val="7B496725"/>
    <w:multiLevelType w:val="multilevel"/>
    <w:tmpl w:val="F574FFE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2" w15:restartNumberingAfterBreak="0">
    <w:nsid w:val="7B652341"/>
    <w:multiLevelType w:val="multilevel"/>
    <w:tmpl w:val="4CC6A0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3" w15:restartNumberingAfterBreak="0">
    <w:nsid w:val="7B9A0C83"/>
    <w:multiLevelType w:val="multilevel"/>
    <w:tmpl w:val="7340B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7C0B08C5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5" w15:restartNumberingAfterBreak="0">
    <w:nsid w:val="7CCB5A40"/>
    <w:multiLevelType w:val="multilevel"/>
    <w:tmpl w:val="8636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7D283CCF"/>
    <w:multiLevelType w:val="multilevel"/>
    <w:tmpl w:val="15CA66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7" w15:restartNumberingAfterBreak="0">
    <w:nsid w:val="7D2D7FEF"/>
    <w:multiLevelType w:val="multilevel"/>
    <w:tmpl w:val="7CD4529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8" w15:restartNumberingAfterBreak="0">
    <w:nsid w:val="7D864FE6"/>
    <w:multiLevelType w:val="multilevel"/>
    <w:tmpl w:val="E8EAE7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22"/>
  </w:num>
  <w:num w:numId="3">
    <w:abstractNumId w:val="139"/>
  </w:num>
  <w:num w:numId="4">
    <w:abstractNumId w:val="158"/>
  </w:num>
  <w:num w:numId="5">
    <w:abstractNumId w:val="135"/>
  </w:num>
  <w:num w:numId="6">
    <w:abstractNumId w:val="147"/>
  </w:num>
  <w:num w:numId="7">
    <w:abstractNumId w:val="11"/>
  </w:num>
  <w:num w:numId="8">
    <w:abstractNumId w:val="29"/>
  </w:num>
  <w:num w:numId="9">
    <w:abstractNumId w:val="103"/>
  </w:num>
  <w:num w:numId="10">
    <w:abstractNumId w:val="127"/>
  </w:num>
  <w:num w:numId="11">
    <w:abstractNumId w:val="73"/>
  </w:num>
  <w:num w:numId="12">
    <w:abstractNumId w:val="0"/>
  </w:num>
  <w:num w:numId="13">
    <w:abstractNumId w:val="23"/>
  </w:num>
  <w:num w:numId="14">
    <w:abstractNumId w:val="77"/>
  </w:num>
  <w:num w:numId="15">
    <w:abstractNumId w:val="130"/>
  </w:num>
  <w:num w:numId="16">
    <w:abstractNumId w:val="112"/>
  </w:num>
  <w:num w:numId="17">
    <w:abstractNumId w:val="21"/>
  </w:num>
  <w:num w:numId="18">
    <w:abstractNumId w:val="54"/>
  </w:num>
  <w:num w:numId="19">
    <w:abstractNumId w:val="53"/>
  </w:num>
  <w:num w:numId="20">
    <w:abstractNumId w:val="9"/>
  </w:num>
  <w:num w:numId="21">
    <w:abstractNumId w:val="105"/>
  </w:num>
  <w:num w:numId="22">
    <w:abstractNumId w:val="90"/>
  </w:num>
  <w:num w:numId="23">
    <w:abstractNumId w:val="14"/>
  </w:num>
  <w:num w:numId="24">
    <w:abstractNumId w:val="125"/>
  </w:num>
  <w:num w:numId="25">
    <w:abstractNumId w:val="7"/>
  </w:num>
  <w:num w:numId="26">
    <w:abstractNumId w:val="152"/>
  </w:num>
  <w:num w:numId="27">
    <w:abstractNumId w:val="84"/>
  </w:num>
  <w:num w:numId="28">
    <w:abstractNumId w:val="110"/>
  </w:num>
  <w:num w:numId="29">
    <w:abstractNumId w:val="31"/>
  </w:num>
  <w:num w:numId="30">
    <w:abstractNumId w:val="149"/>
  </w:num>
  <w:num w:numId="31">
    <w:abstractNumId w:val="59"/>
  </w:num>
  <w:num w:numId="32">
    <w:abstractNumId w:val="79"/>
  </w:num>
  <w:num w:numId="33">
    <w:abstractNumId w:val="116"/>
  </w:num>
  <w:num w:numId="34">
    <w:abstractNumId w:val="83"/>
  </w:num>
  <w:num w:numId="35">
    <w:abstractNumId w:val="115"/>
  </w:num>
  <w:num w:numId="36">
    <w:abstractNumId w:val="69"/>
  </w:num>
  <w:num w:numId="37">
    <w:abstractNumId w:val="138"/>
  </w:num>
  <w:num w:numId="38">
    <w:abstractNumId w:val="25"/>
  </w:num>
  <w:num w:numId="39">
    <w:abstractNumId w:val="52"/>
  </w:num>
  <w:num w:numId="40">
    <w:abstractNumId w:val="144"/>
  </w:num>
  <w:num w:numId="41">
    <w:abstractNumId w:val="39"/>
  </w:num>
  <w:num w:numId="42">
    <w:abstractNumId w:val="33"/>
  </w:num>
  <w:num w:numId="43">
    <w:abstractNumId w:val="93"/>
  </w:num>
  <w:num w:numId="44">
    <w:abstractNumId w:val="150"/>
  </w:num>
  <w:num w:numId="45">
    <w:abstractNumId w:val="10"/>
  </w:num>
  <w:num w:numId="46">
    <w:abstractNumId w:val="44"/>
  </w:num>
  <w:num w:numId="47">
    <w:abstractNumId w:val="67"/>
  </w:num>
  <w:num w:numId="48">
    <w:abstractNumId w:val="131"/>
  </w:num>
  <w:num w:numId="49">
    <w:abstractNumId w:val="20"/>
  </w:num>
  <w:num w:numId="50">
    <w:abstractNumId w:val="145"/>
  </w:num>
  <w:num w:numId="51">
    <w:abstractNumId w:val="76"/>
  </w:num>
  <w:num w:numId="52">
    <w:abstractNumId w:val="136"/>
  </w:num>
  <w:num w:numId="53">
    <w:abstractNumId w:val="5"/>
  </w:num>
  <w:num w:numId="54">
    <w:abstractNumId w:val="1"/>
  </w:num>
  <w:num w:numId="55">
    <w:abstractNumId w:val="49"/>
  </w:num>
  <w:num w:numId="56">
    <w:abstractNumId w:val="58"/>
  </w:num>
  <w:num w:numId="57">
    <w:abstractNumId w:val="87"/>
  </w:num>
  <w:num w:numId="58">
    <w:abstractNumId w:val="124"/>
  </w:num>
  <w:num w:numId="59">
    <w:abstractNumId w:val="56"/>
  </w:num>
  <w:num w:numId="60">
    <w:abstractNumId w:val="151"/>
  </w:num>
  <w:num w:numId="61">
    <w:abstractNumId w:val="85"/>
  </w:num>
  <w:num w:numId="62">
    <w:abstractNumId w:val="81"/>
  </w:num>
  <w:num w:numId="63">
    <w:abstractNumId w:val="46"/>
  </w:num>
  <w:num w:numId="64">
    <w:abstractNumId w:val="114"/>
  </w:num>
  <w:num w:numId="65">
    <w:abstractNumId w:val="55"/>
  </w:num>
  <w:num w:numId="66">
    <w:abstractNumId w:val="141"/>
  </w:num>
  <w:num w:numId="67">
    <w:abstractNumId w:val="157"/>
  </w:num>
  <w:num w:numId="68">
    <w:abstractNumId w:val="35"/>
  </w:num>
  <w:num w:numId="69">
    <w:abstractNumId w:val="146"/>
  </w:num>
  <w:num w:numId="70">
    <w:abstractNumId w:val="38"/>
  </w:num>
  <w:num w:numId="71">
    <w:abstractNumId w:val="142"/>
  </w:num>
  <w:num w:numId="72">
    <w:abstractNumId w:val="102"/>
  </w:num>
  <w:num w:numId="73">
    <w:abstractNumId w:val="111"/>
  </w:num>
  <w:num w:numId="74">
    <w:abstractNumId w:val="32"/>
  </w:num>
  <w:num w:numId="75">
    <w:abstractNumId w:val="60"/>
  </w:num>
  <w:num w:numId="76">
    <w:abstractNumId w:val="88"/>
  </w:num>
  <w:num w:numId="77">
    <w:abstractNumId w:val="63"/>
  </w:num>
  <w:num w:numId="78">
    <w:abstractNumId w:val="106"/>
  </w:num>
  <w:num w:numId="79">
    <w:abstractNumId w:val="154"/>
  </w:num>
  <w:num w:numId="80">
    <w:abstractNumId w:val="43"/>
  </w:num>
  <w:num w:numId="81">
    <w:abstractNumId w:val="36"/>
  </w:num>
  <w:num w:numId="82">
    <w:abstractNumId w:val="101"/>
  </w:num>
  <w:num w:numId="83">
    <w:abstractNumId w:val="119"/>
  </w:num>
  <w:num w:numId="84">
    <w:abstractNumId w:val="22"/>
  </w:num>
  <w:num w:numId="85">
    <w:abstractNumId w:val="47"/>
  </w:num>
  <w:num w:numId="86">
    <w:abstractNumId w:val="51"/>
  </w:num>
  <w:num w:numId="87">
    <w:abstractNumId w:val="156"/>
  </w:num>
  <w:num w:numId="88">
    <w:abstractNumId w:val="96"/>
  </w:num>
  <w:num w:numId="89">
    <w:abstractNumId w:val="71"/>
  </w:num>
  <w:num w:numId="90">
    <w:abstractNumId w:val="78"/>
  </w:num>
  <w:num w:numId="91">
    <w:abstractNumId w:val="140"/>
  </w:num>
  <w:num w:numId="92">
    <w:abstractNumId w:val="2"/>
  </w:num>
  <w:num w:numId="93">
    <w:abstractNumId w:val="92"/>
  </w:num>
  <w:num w:numId="94">
    <w:abstractNumId w:val="30"/>
  </w:num>
  <w:num w:numId="95">
    <w:abstractNumId w:val="40"/>
  </w:num>
  <w:num w:numId="96">
    <w:abstractNumId w:val="148"/>
  </w:num>
  <w:num w:numId="97">
    <w:abstractNumId w:val="104"/>
  </w:num>
  <w:num w:numId="98">
    <w:abstractNumId w:val="72"/>
  </w:num>
  <w:num w:numId="99">
    <w:abstractNumId w:val="65"/>
  </w:num>
  <w:num w:numId="100">
    <w:abstractNumId w:val="121"/>
  </w:num>
  <w:num w:numId="101">
    <w:abstractNumId w:val="120"/>
  </w:num>
  <w:num w:numId="102">
    <w:abstractNumId w:val="8"/>
  </w:num>
  <w:num w:numId="103">
    <w:abstractNumId w:val="12"/>
  </w:num>
  <w:num w:numId="104">
    <w:abstractNumId w:val="13"/>
  </w:num>
  <w:num w:numId="105">
    <w:abstractNumId w:val="126"/>
  </w:num>
  <w:num w:numId="106">
    <w:abstractNumId w:val="64"/>
  </w:num>
  <w:num w:numId="107">
    <w:abstractNumId w:val="143"/>
  </w:num>
  <w:num w:numId="108">
    <w:abstractNumId w:val="95"/>
  </w:num>
  <w:num w:numId="109">
    <w:abstractNumId w:val="133"/>
  </w:num>
  <w:num w:numId="110">
    <w:abstractNumId w:val="48"/>
  </w:num>
  <w:num w:numId="111">
    <w:abstractNumId w:val="123"/>
  </w:num>
  <w:num w:numId="112">
    <w:abstractNumId w:val="42"/>
  </w:num>
  <w:num w:numId="113">
    <w:abstractNumId w:val="118"/>
  </w:num>
  <w:num w:numId="114">
    <w:abstractNumId w:val="74"/>
  </w:num>
  <w:num w:numId="115">
    <w:abstractNumId w:val="108"/>
  </w:num>
  <w:num w:numId="116">
    <w:abstractNumId w:val="86"/>
  </w:num>
  <w:num w:numId="117">
    <w:abstractNumId w:val="97"/>
  </w:num>
  <w:num w:numId="118">
    <w:abstractNumId w:val="128"/>
  </w:num>
  <w:num w:numId="119">
    <w:abstractNumId w:val="94"/>
  </w:num>
  <w:num w:numId="120">
    <w:abstractNumId w:val="132"/>
  </w:num>
  <w:num w:numId="121">
    <w:abstractNumId w:val="113"/>
  </w:num>
  <w:num w:numId="122">
    <w:abstractNumId w:val="68"/>
  </w:num>
  <w:num w:numId="123">
    <w:abstractNumId w:val="137"/>
  </w:num>
  <w:num w:numId="124">
    <w:abstractNumId w:val="16"/>
  </w:num>
  <w:num w:numId="125">
    <w:abstractNumId w:val="98"/>
  </w:num>
  <w:num w:numId="126">
    <w:abstractNumId w:val="50"/>
  </w:num>
  <w:num w:numId="127">
    <w:abstractNumId w:val="17"/>
  </w:num>
  <w:num w:numId="128">
    <w:abstractNumId w:val="57"/>
  </w:num>
  <w:num w:numId="129">
    <w:abstractNumId w:val="134"/>
  </w:num>
  <w:num w:numId="130">
    <w:abstractNumId w:val="91"/>
  </w:num>
  <w:num w:numId="131">
    <w:abstractNumId w:val="26"/>
  </w:num>
  <w:num w:numId="132">
    <w:abstractNumId w:val="70"/>
  </w:num>
  <w:num w:numId="133">
    <w:abstractNumId w:val="24"/>
  </w:num>
  <w:num w:numId="134">
    <w:abstractNumId w:val="117"/>
  </w:num>
  <w:num w:numId="135">
    <w:abstractNumId w:val="34"/>
  </w:num>
  <w:num w:numId="136">
    <w:abstractNumId w:val="4"/>
  </w:num>
  <w:num w:numId="137">
    <w:abstractNumId w:val="89"/>
  </w:num>
  <w:num w:numId="138">
    <w:abstractNumId w:val="15"/>
  </w:num>
  <w:num w:numId="139">
    <w:abstractNumId w:val="75"/>
  </w:num>
  <w:num w:numId="140">
    <w:abstractNumId w:val="80"/>
  </w:num>
  <w:num w:numId="141">
    <w:abstractNumId w:val="109"/>
  </w:num>
  <w:num w:numId="142">
    <w:abstractNumId w:val="18"/>
  </w:num>
  <w:num w:numId="143">
    <w:abstractNumId w:val="6"/>
  </w:num>
  <w:num w:numId="144">
    <w:abstractNumId w:val="155"/>
  </w:num>
  <w:num w:numId="145">
    <w:abstractNumId w:val="62"/>
  </w:num>
  <w:num w:numId="146">
    <w:abstractNumId w:val="61"/>
  </w:num>
  <w:num w:numId="147">
    <w:abstractNumId w:val="66"/>
  </w:num>
  <w:num w:numId="148">
    <w:abstractNumId w:val="27"/>
  </w:num>
  <w:num w:numId="149">
    <w:abstractNumId w:val="45"/>
  </w:num>
  <w:num w:numId="150">
    <w:abstractNumId w:val="100"/>
  </w:num>
  <w:num w:numId="151">
    <w:abstractNumId w:val="37"/>
  </w:num>
  <w:num w:numId="152">
    <w:abstractNumId w:val="41"/>
  </w:num>
  <w:num w:numId="153">
    <w:abstractNumId w:val="153"/>
  </w:num>
  <w:num w:numId="154">
    <w:abstractNumId w:val="82"/>
  </w:num>
  <w:num w:numId="155">
    <w:abstractNumId w:val="28"/>
  </w:num>
  <w:num w:numId="156">
    <w:abstractNumId w:val="99"/>
  </w:num>
  <w:num w:numId="157">
    <w:abstractNumId w:val="107"/>
  </w:num>
  <w:num w:numId="158">
    <w:abstractNumId w:val="129"/>
  </w:num>
  <w:num w:numId="159">
    <w:abstractNumId w:val="3"/>
  </w:num>
  <w:numIdMacAtCleanup w:val="1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AAF"/>
    <w:rsid w:val="000122D8"/>
    <w:rsid w:val="0001474D"/>
    <w:rsid w:val="00020F4B"/>
    <w:rsid w:val="000264B9"/>
    <w:rsid w:val="0003127A"/>
    <w:rsid w:val="00035124"/>
    <w:rsid w:val="0003744E"/>
    <w:rsid w:val="00037A03"/>
    <w:rsid w:val="00040228"/>
    <w:rsid w:val="00051894"/>
    <w:rsid w:val="00051F26"/>
    <w:rsid w:val="000561CA"/>
    <w:rsid w:val="00071BB6"/>
    <w:rsid w:val="000934CC"/>
    <w:rsid w:val="000943AF"/>
    <w:rsid w:val="000A1955"/>
    <w:rsid w:val="000A3F4A"/>
    <w:rsid w:val="000B3FB4"/>
    <w:rsid w:val="000C496E"/>
    <w:rsid w:val="000D35C2"/>
    <w:rsid w:val="000D5862"/>
    <w:rsid w:val="000D7087"/>
    <w:rsid w:val="001039F1"/>
    <w:rsid w:val="00106ABF"/>
    <w:rsid w:val="00107933"/>
    <w:rsid w:val="00115485"/>
    <w:rsid w:val="00122366"/>
    <w:rsid w:val="00134BF3"/>
    <w:rsid w:val="00137272"/>
    <w:rsid w:val="00143210"/>
    <w:rsid w:val="00145245"/>
    <w:rsid w:val="00147839"/>
    <w:rsid w:val="0015019D"/>
    <w:rsid w:val="00153EEC"/>
    <w:rsid w:val="00174744"/>
    <w:rsid w:val="00183E29"/>
    <w:rsid w:val="001932D3"/>
    <w:rsid w:val="001A0AC2"/>
    <w:rsid w:val="001A12EE"/>
    <w:rsid w:val="001A2DCE"/>
    <w:rsid w:val="001F3C3F"/>
    <w:rsid w:val="00205912"/>
    <w:rsid w:val="00214953"/>
    <w:rsid w:val="0021779F"/>
    <w:rsid w:val="00226A3D"/>
    <w:rsid w:val="00264761"/>
    <w:rsid w:val="002663A9"/>
    <w:rsid w:val="0027267C"/>
    <w:rsid w:val="00272862"/>
    <w:rsid w:val="00275BDC"/>
    <w:rsid w:val="00282E9B"/>
    <w:rsid w:val="00284BEC"/>
    <w:rsid w:val="00291F37"/>
    <w:rsid w:val="002A51BE"/>
    <w:rsid w:val="002B3BDA"/>
    <w:rsid w:val="002B7BA8"/>
    <w:rsid w:val="002C1D60"/>
    <w:rsid w:val="002E5F6C"/>
    <w:rsid w:val="002F53C3"/>
    <w:rsid w:val="002F68D8"/>
    <w:rsid w:val="002F72AA"/>
    <w:rsid w:val="0030526D"/>
    <w:rsid w:val="00305CFE"/>
    <w:rsid w:val="003244FC"/>
    <w:rsid w:val="00331DA0"/>
    <w:rsid w:val="00332F17"/>
    <w:rsid w:val="0034011D"/>
    <w:rsid w:val="00351433"/>
    <w:rsid w:val="003620B3"/>
    <w:rsid w:val="00382E92"/>
    <w:rsid w:val="00383B24"/>
    <w:rsid w:val="003926C1"/>
    <w:rsid w:val="003A0372"/>
    <w:rsid w:val="003B59C6"/>
    <w:rsid w:val="003B5EEC"/>
    <w:rsid w:val="003C775D"/>
    <w:rsid w:val="003D1620"/>
    <w:rsid w:val="003D1BA4"/>
    <w:rsid w:val="003E3A34"/>
    <w:rsid w:val="003F3B16"/>
    <w:rsid w:val="003F6A21"/>
    <w:rsid w:val="00401C44"/>
    <w:rsid w:val="00411492"/>
    <w:rsid w:val="00414F6F"/>
    <w:rsid w:val="00423D1F"/>
    <w:rsid w:val="00434C42"/>
    <w:rsid w:val="00443BE2"/>
    <w:rsid w:val="00447A9A"/>
    <w:rsid w:val="00477CEF"/>
    <w:rsid w:val="00483044"/>
    <w:rsid w:val="00493557"/>
    <w:rsid w:val="004A3AED"/>
    <w:rsid w:val="004E1383"/>
    <w:rsid w:val="004F3DCE"/>
    <w:rsid w:val="00512F53"/>
    <w:rsid w:val="00521DAA"/>
    <w:rsid w:val="00535CB1"/>
    <w:rsid w:val="00546FCD"/>
    <w:rsid w:val="00552102"/>
    <w:rsid w:val="00552BE8"/>
    <w:rsid w:val="00555B04"/>
    <w:rsid w:val="00560F9B"/>
    <w:rsid w:val="00581D41"/>
    <w:rsid w:val="00581F2E"/>
    <w:rsid w:val="0059398E"/>
    <w:rsid w:val="00596587"/>
    <w:rsid w:val="005A24E6"/>
    <w:rsid w:val="005C7433"/>
    <w:rsid w:val="00610EBB"/>
    <w:rsid w:val="0063509F"/>
    <w:rsid w:val="00644435"/>
    <w:rsid w:val="00666381"/>
    <w:rsid w:val="00677E00"/>
    <w:rsid w:val="006840B6"/>
    <w:rsid w:val="006A1EFC"/>
    <w:rsid w:val="006A36B1"/>
    <w:rsid w:val="006A37E9"/>
    <w:rsid w:val="006A4543"/>
    <w:rsid w:val="006D2179"/>
    <w:rsid w:val="006E3982"/>
    <w:rsid w:val="0070035C"/>
    <w:rsid w:val="0071190B"/>
    <w:rsid w:val="00735CAD"/>
    <w:rsid w:val="00741CC5"/>
    <w:rsid w:val="00754148"/>
    <w:rsid w:val="00761D5D"/>
    <w:rsid w:val="007661A1"/>
    <w:rsid w:val="00772D7C"/>
    <w:rsid w:val="0077747E"/>
    <w:rsid w:val="00783EF5"/>
    <w:rsid w:val="007A0EE6"/>
    <w:rsid w:val="007C10F4"/>
    <w:rsid w:val="007E640D"/>
    <w:rsid w:val="007E70E8"/>
    <w:rsid w:val="007F72DB"/>
    <w:rsid w:val="008000C2"/>
    <w:rsid w:val="008069EB"/>
    <w:rsid w:val="008159B1"/>
    <w:rsid w:val="00815E32"/>
    <w:rsid w:val="00821C65"/>
    <w:rsid w:val="00835346"/>
    <w:rsid w:val="00856298"/>
    <w:rsid w:val="00860672"/>
    <w:rsid w:val="00874D11"/>
    <w:rsid w:val="00877EC8"/>
    <w:rsid w:val="00881124"/>
    <w:rsid w:val="0088380D"/>
    <w:rsid w:val="00885B9C"/>
    <w:rsid w:val="008B0D5C"/>
    <w:rsid w:val="008B1790"/>
    <w:rsid w:val="008B2AE5"/>
    <w:rsid w:val="008B44E6"/>
    <w:rsid w:val="008C5E0E"/>
    <w:rsid w:val="008D17F6"/>
    <w:rsid w:val="008E2D7C"/>
    <w:rsid w:val="008F3C95"/>
    <w:rsid w:val="0090452C"/>
    <w:rsid w:val="00907519"/>
    <w:rsid w:val="00920DF1"/>
    <w:rsid w:val="00943BA0"/>
    <w:rsid w:val="009469D5"/>
    <w:rsid w:val="0094709E"/>
    <w:rsid w:val="009512DB"/>
    <w:rsid w:val="00951D94"/>
    <w:rsid w:val="00964F3A"/>
    <w:rsid w:val="0097076E"/>
    <w:rsid w:val="009739B6"/>
    <w:rsid w:val="009A05D3"/>
    <w:rsid w:val="009A1120"/>
    <w:rsid w:val="009A1B98"/>
    <w:rsid w:val="009A4FD5"/>
    <w:rsid w:val="009A53B8"/>
    <w:rsid w:val="009B2F84"/>
    <w:rsid w:val="009B7769"/>
    <w:rsid w:val="009C19C5"/>
    <w:rsid w:val="009E02F2"/>
    <w:rsid w:val="009E3334"/>
    <w:rsid w:val="009F35A8"/>
    <w:rsid w:val="00A17115"/>
    <w:rsid w:val="00A20CC4"/>
    <w:rsid w:val="00A22ADC"/>
    <w:rsid w:val="00A32D34"/>
    <w:rsid w:val="00A6694E"/>
    <w:rsid w:val="00A72D4A"/>
    <w:rsid w:val="00A742C2"/>
    <w:rsid w:val="00A848A7"/>
    <w:rsid w:val="00A85457"/>
    <w:rsid w:val="00AA406C"/>
    <w:rsid w:val="00AB5987"/>
    <w:rsid w:val="00AC14D3"/>
    <w:rsid w:val="00AC2453"/>
    <w:rsid w:val="00AC5453"/>
    <w:rsid w:val="00AD37EC"/>
    <w:rsid w:val="00AD6E65"/>
    <w:rsid w:val="00B01555"/>
    <w:rsid w:val="00B0413F"/>
    <w:rsid w:val="00B04490"/>
    <w:rsid w:val="00B06E59"/>
    <w:rsid w:val="00B10BE0"/>
    <w:rsid w:val="00B21758"/>
    <w:rsid w:val="00B2786E"/>
    <w:rsid w:val="00B31261"/>
    <w:rsid w:val="00B42AAF"/>
    <w:rsid w:val="00B44119"/>
    <w:rsid w:val="00B50013"/>
    <w:rsid w:val="00B50FD0"/>
    <w:rsid w:val="00B732A9"/>
    <w:rsid w:val="00B755C8"/>
    <w:rsid w:val="00B760FC"/>
    <w:rsid w:val="00B767E7"/>
    <w:rsid w:val="00B77710"/>
    <w:rsid w:val="00B97AC7"/>
    <w:rsid w:val="00BC1222"/>
    <w:rsid w:val="00BD1B75"/>
    <w:rsid w:val="00BE67AA"/>
    <w:rsid w:val="00C05999"/>
    <w:rsid w:val="00C07738"/>
    <w:rsid w:val="00C15149"/>
    <w:rsid w:val="00C30685"/>
    <w:rsid w:val="00C30E26"/>
    <w:rsid w:val="00C32B57"/>
    <w:rsid w:val="00C563A9"/>
    <w:rsid w:val="00C63602"/>
    <w:rsid w:val="00C676CD"/>
    <w:rsid w:val="00C67C87"/>
    <w:rsid w:val="00C8544A"/>
    <w:rsid w:val="00C86A55"/>
    <w:rsid w:val="00CA5245"/>
    <w:rsid w:val="00CA5C57"/>
    <w:rsid w:val="00CB2618"/>
    <w:rsid w:val="00CC1164"/>
    <w:rsid w:val="00CC1D09"/>
    <w:rsid w:val="00CC24AC"/>
    <w:rsid w:val="00CE2CFC"/>
    <w:rsid w:val="00CE2ED7"/>
    <w:rsid w:val="00CE77E6"/>
    <w:rsid w:val="00CF7E50"/>
    <w:rsid w:val="00D00C0B"/>
    <w:rsid w:val="00D0178F"/>
    <w:rsid w:val="00D072FD"/>
    <w:rsid w:val="00D1145B"/>
    <w:rsid w:val="00D40E1E"/>
    <w:rsid w:val="00D418B7"/>
    <w:rsid w:val="00D45FC9"/>
    <w:rsid w:val="00D577A7"/>
    <w:rsid w:val="00D622A8"/>
    <w:rsid w:val="00D64C55"/>
    <w:rsid w:val="00D6636D"/>
    <w:rsid w:val="00D81F3B"/>
    <w:rsid w:val="00DB4586"/>
    <w:rsid w:val="00DB7D1D"/>
    <w:rsid w:val="00DC407B"/>
    <w:rsid w:val="00DD4C11"/>
    <w:rsid w:val="00E101A7"/>
    <w:rsid w:val="00E11206"/>
    <w:rsid w:val="00E320C4"/>
    <w:rsid w:val="00E34AC6"/>
    <w:rsid w:val="00E40AF0"/>
    <w:rsid w:val="00E51284"/>
    <w:rsid w:val="00E5428C"/>
    <w:rsid w:val="00E566CB"/>
    <w:rsid w:val="00E61374"/>
    <w:rsid w:val="00E637C9"/>
    <w:rsid w:val="00E65876"/>
    <w:rsid w:val="00E677F9"/>
    <w:rsid w:val="00E86EE1"/>
    <w:rsid w:val="00EA1CB9"/>
    <w:rsid w:val="00EA24B6"/>
    <w:rsid w:val="00EA30C6"/>
    <w:rsid w:val="00EA3DED"/>
    <w:rsid w:val="00EA4FB4"/>
    <w:rsid w:val="00EA758D"/>
    <w:rsid w:val="00EB22FF"/>
    <w:rsid w:val="00EC279B"/>
    <w:rsid w:val="00EC3CC5"/>
    <w:rsid w:val="00ED2140"/>
    <w:rsid w:val="00ED3D9E"/>
    <w:rsid w:val="00EE0C40"/>
    <w:rsid w:val="00EE13D7"/>
    <w:rsid w:val="00EE3148"/>
    <w:rsid w:val="00F007DF"/>
    <w:rsid w:val="00F04472"/>
    <w:rsid w:val="00F04ACB"/>
    <w:rsid w:val="00F113EF"/>
    <w:rsid w:val="00F139F3"/>
    <w:rsid w:val="00F24842"/>
    <w:rsid w:val="00F27B4C"/>
    <w:rsid w:val="00F40E71"/>
    <w:rsid w:val="00F410D7"/>
    <w:rsid w:val="00F50233"/>
    <w:rsid w:val="00F51C5C"/>
    <w:rsid w:val="00F538FC"/>
    <w:rsid w:val="00F57DEC"/>
    <w:rsid w:val="00F61BA4"/>
    <w:rsid w:val="00F712F8"/>
    <w:rsid w:val="00F849AB"/>
    <w:rsid w:val="00F9077B"/>
    <w:rsid w:val="00F91FC5"/>
    <w:rsid w:val="00F945B1"/>
    <w:rsid w:val="00F97385"/>
    <w:rsid w:val="00FC0B9D"/>
    <w:rsid w:val="00FC4241"/>
    <w:rsid w:val="00FD2C76"/>
    <w:rsid w:val="00FD35FC"/>
    <w:rsid w:val="00FD6C8F"/>
    <w:rsid w:val="00FE2284"/>
    <w:rsid w:val="00FF2F61"/>
    <w:rsid w:val="00FF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58B6C1"/>
  <w15:docId w15:val="{9B3E0AA4-DDF6-4613-89B8-B1DA322D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1D09"/>
  </w:style>
  <w:style w:type="paragraph" w:styleId="Nagwek1">
    <w:name w:val="heading 1"/>
    <w:basedOn w:val="Normalny"/>
    <w:next w:val="Normalny"/>
    <w:link w:val="Nagwek1Znak"/>
    <w:uiPriority w:val="9"/>
    <w:qFormat/>
    <w:rsid w:val="006A1E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1E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1E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A1EFC"/>
    <w:pPr>
      <w:spacing w:line="259" w:lineRule="auto"/>
      <w:outlineLvl w:val="9"/>
    </w:pPr>
  </w:style>
  <w:style w:type="character" w:customStyle="1" w:styleId="Nagwek2Znak">
    <w:name w:val="Nagłówek 2 Znak"/>
    <w:basedOn w:val="Domylnaczcionkaakapitu"/>
    <w:link w:val="Nagwek2"/>
    <w:uiPriority w:val="9"/>
    <w:rsid w:val="006A1EF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rsid w:val="009469D5"/>
    <w:pPr>
      <w:tabs>
        <w:tab w:val="right" w:leader="dot" w:pos="9344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6A1EFC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6A1EFC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7267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72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267C"/>
  </w:style>
  <w:style w:type="paragraph" w:styleId="Stopka">
    <w:name w:val="footer"/>
    <w:basedOn w:val="Normalny"/>
    <w:link w:val="StopkaZnak"/>
    <w:uiPriority w:val="99"/>
    <w:unhideWhenUsed/>
    <w:rsid w:val="00272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267C"/>
  </w:style>
  <w:style w:type="paragraph" w:styleId="Poprawka">
    <w:name w:val="Revision"/>
    <w:hidden/>
    <w:uiPriority w:val="99"/>
    <w:semiHidden/>
    <w:rsid w:val="000C496E"/>
    <w:pPr>
      <w:spacing w:after="0" w:line="240" w:lineRule="auto"/>
    </w:pPr>
  </w:style>
  <w:style w:type="paragraph" w:customStyle="1" w:styleId="Standard">
    <w:name w:val="Standard"/>
    <w:rsid w:val="006A454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77A7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77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rzyna\Desktop\Statut%20%20wersja%20czarno%20bia&#322;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40FD8-91FB-42FF-90F6-9F9B61C9C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Statut  wersja czarno biała</Template>
  <TotalTime>0</TotalTime>
  <Pages>45</Pages>
  <Words>19948</Words>
  <Characters>119692</Characters>
  <Application>Microsoft Office Word</Application>
  <DocSecurity>0</DocSecurity>
  <Lines>997</Lines>
  <Paragraphs>278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Olędzka</dc:creator>
  <cp:lastModifiedBy>Kasia</cp:lastModifiedBy>
  <cp:revision>2</cp:revision>
  <cp:lastPrinted>2024-10-21T17:37:00Z</cp:lastPrinted>
  <dcterms:created xsi:type="dcterms:W3CDTF">2026-10-01T16:36:00Z</dcterms:created>
  <dcterms:modified xsi:type="dcterms:W3CDTF">2026-10-01T16:36:00Z</dcterms:modified>
</cp:coreProperties>
</file>